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1B5" w:rsidRPr="006854BB" w:rsidRDefault="00E751B5" w:rsidP="00932FDD">
      <w:pPr>
        <w:widowControl/>
        <w:shd w:val="clear" w:color="auto" w:fill="FFFFFF"/>
        <w:autoSpaceDE/>
        <w:autoSpaceDN/>
        <w:spacing w:line="276" w:lineRule="auto"/>
        <w:jc w:val="right"/>
      </w:pPr>
      <w:r w:rsidRPr="006854BB">
        <w:t>Грищук Елена Геннадьевна</w:t>
      </w:r>
    </w:p>
    <w:p w:rsidR="00E751B5" w:rsidRPr="006854BB" w:rsidRDefault="00E751B5" w:rsidP="00932FDD">
      <w:pPr>
        <w:pStyle w:val="NormalWeb"/>
        <w:shd w:val="clear" w:color="auto" w:fill="FFFFFF"/>
        <w:spacing w:before="0" w:beforeAutospacing="0" w:after="0" w:afterAutospacing="0" w:line="276" w:lineRule="auto"/>
        <w:jc w:val="right"/>
        <w:rPr>
          <w:sz w:val="22"/>
          <w:szCs w:val="22"/>
        </w:rPr>
      </w:pPr>
      <w:r w:rsidRPr="006854BB">
        <w:rPr>
          <w:sz w:val="22"/>
          <w:szCs w:val="22"/>
        </w:rPr>
        <w:t>учитель начальных классов МБОУ СОШ №117</w:t>
      </w:r>
    </w:p>
    <w:p w:rsidR="00E751B5" w:rsidRPr="006854BB" w:rsidRDefault="00E751B5" w:rsidP="00932FDD">
      <w:pPr>
        <w:pStyle w:val="NormalWeb"/>
        <w:shd w:val="clear" w:color="auto" w:fill="FFFFFF"/>
        <w:spacing w:before="0" w:beforeAutospacing="0" w:after="0" w:afterAutospacing="0" w:line="276" w:lineRule="auto"/>
        <w:jc w:val="right"/>
        <w:rPr>
          <w:sz w:val="22"/>
          <w:szCs w:val="22"/>
        </w:rPr>
      </w:pPr>
      <w:r w:rsidRPr="006854BB">
        <w:rPr>
          <w:sz w:val="22"/>
          <w:szCs w:val="22"/>
        </w:rPr>
        <w:t>г. Снежинск</w:t>
      </w:r>
    </w:p>
    <w:p w:rsidR="00E751B5" w:rsidRPr="006854BB" w:rsidRDefault="00E751B5" w:rsidP="00932FDD">
      <w:pPr>
        <w:pStyle w:val="NormalWeb"/>
        <w:shd w:val="clear" w:color="auto" w:fill="FFFFFF"/>
        <w:spacing w:before="0" w:beforeAutospacing="0" w:after="0" w:line="360" w:lineRule="atLeast"/>
        <w:rPr>
          <w:b/>
          <w:color w:val="000000"/>
          <w:sz w:val="22"/>
          <w:szCs w:val="22"/>
        </w:rPr>
      </w:pPr>
      <w:r w:rsidRPr="006854BB">
        <w:rPr>
          <w:rStyle w:val="Strong"/>
          <w:b w:val="0"/>
          <w:color w:val="000000"/>
          <w:sz w:val="22"/>
          <w:szCs w:val="22"/>
        </w:rPr>
        <w:t xml:space="preserve">Технологическая карта урока по учебному предмету «Русский язык» в 2-ом классе на тему «Имя </w:t>
      </w:r>
      <w:r>
        <w:rPr>
          <w:rStyle w:val="Strong"/>
          <w:b w:val="0"/>
          <w:color w:val="000000"/>
          <w:sz w:val="22"/>
          <w:szCs w:val="22"/>
        </w:rPr>
        <w:t>п</w:t>
      </w:r>
      <w:r w:rsidRPr="006854BB">
        <w:rPr>
          <w:rStyle w:val="Strong"/>
          <w:b w:val="0"/>
          <w:color w:val="000000"/>
          <w:sz w:val="22"/>
          <w:szCs w:val="22"/>
        </w:rPr>
        <w:t>рилагательное»</w:t>
      </w:r>
    </w:p>
    <w:tbl>
      <w:tblPr>
        <w:tblW w:w="15260" w:type="dxa"/>
        <w:tblBorders>
          <w:top w:val="single" w:sz="12" w:space="0" w:color="D0D0D0"/>
          <w:left w:val="single" w:sz="12" w:space="0" w:color="D0D0D0"/>
          <w:bottom w:val="single" w:sz="12" w:space="0" w:color="D0D0D0"/>
          <w:right w:val="single" w:sz="12" w:space="0" w:color="D0D0D0"/>
        </w:tblBorders>
        <w:tblCellMar>
          <w:left w:w="0" w:type="dxa"/>
          <w:right w:w="0" w:type="dxa"/>
        </w:tblCellMar>
        <w:tblLook w:val="0000"/>
      </w:tblPr>
      <w:tblGrid>
        <w:gridCol w:w="2135"/>
        <w:gridCol w:w="13125"/>
      </w:tblGrid>
      <w:tr w:rsidR="00E751B5" w:rsidRPr="006854BB" w:rsidTr="00932FDD"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E751B5" w:rsidRPr="006854BB" w:rsidRDefault="00E751B5" w:rsidP="001E3FA8">
            <w:pPr>
              <w:pStyle w:val="NormalWeb"/>
              <w:spacing w:before="0" w:beforeAutospacing="0" w:after="0" w:afterAutospacing="0" w:line="360" w:lineRule="atLeast"/>
              <w:rPr>
                <w:sz w:val="22"/>
                <w:szCs w:val="22"/>
              </w:rPr>
            </w:pPr>
            <w:r w:rsidRPr="006854BB">
              <w:rPr>
                <w:sz w:val="22"/>
                <w:szCs w:val="22"/>
              </w:rPr>
              <w:t>Тип урока:</w:t>
            </w:r>
          </w:p>
        </w:tc>
        <w:tc>
          <w:tcPr>
            <w:tcW w:w="13125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E751B5" w:rsidRPr="006854BB" w:rsidRDefault="00E751B5" w:rsidP="001E3FA8">
            <w:pPr>
              <w:spacing w:line="360" w:lineRule="atLeast"/>
            </w:pPr>
            <w:r w:rsidRPr="006854BB">
              <w:t> Комбинированный.</w:t>
            </w:r>
          </w:p>
        </w:tc>
      </w:tr>
      <w:tr w:rsidR="00E751B5" w:rsidRPr="006854BB" w:rsidTr="00932FDD"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E751B5" w:rsidRPr="006854BB" w:rsidRDefault="00E751B5" w:rsidP="001E3FA8">
            <w:pPr>
              <w:pStyle w:val="NormalWeb"/>
              <w:spacing w:before="0" w:beforeAutospacing="0" w:after="0" w:afterAutospacing="0" w:line="360" w:lineRule="atLeast"/>
              <w:rPr>
                <w:sz w:val="22"/>
                <w:szCs w:val="22"/>
              </w:rPr>
            </w:pPr>
            <w:r w:rsidRPr="006854BB">
              <w:rPr>
                <w:sz w:val="22"/>
                <w:szCs w:val="22"/>
              </w:rPr>
              <w:t>Авторы УМК:</w:t>
            </w:r>
          </w:p>
        </w:tc>
        <w:tc>
          <w:tcPr>
            <w:tcW w:w="13125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E751B5" w:rsidRPr="006854BB" w:rsidRDefault="00E751B5" w:rsidP="00932FDD">
            <w:pPr>
              <w:spacing w:line="360" w:lineRule="atLeast"/>
            </w:pPr>
            <w:r w:rsidRPr="006854BB">
              <w:t xml:space="preserve"> Л. Ф. Климанова «Русский язык» </w:t>
            </w:r>
          </w:p>
        </w:tc>
      </w:tr>
      <w:tr w:rsidR="00E751B5" w:rsidRPr="006854BB" w:rsidTr="00932FDD"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E751B5" w:rsidRPr="006854BB" w:rsidRDefault="00E751B5" w:rsidP="001E3FA8">
            <w:pPr>
              <w:pStyle w:val="NormalWeb"/>
              <w:spacing w:before="0" w:beforeAutospacing="0" w:after="0" w:afterAutospacing="0" w:line="360" w:lineRule="atLeast"/>
              <w:rPr>
                <w:sz w:val="22"/>
                <w:szCs w:val="22"/>
              </w:rPr>
            </w:pPr>
            <w:r w:rsidRPr="006854BB">
              <w:rPr>
                <w:sz w:val="22"/>
                <w:szCs w:val="22"/>
              </w:rPr>
              <w:t>Цели урока:</w:t>
            </w:r>
          </w:p>
        </w:tc>
        <w:tc>
          <w:tcPr>
            <w:tcW w:w="13125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E751B5" w:rsidRPr="006854BB" w:rsidRDefault="00E751B5" w:rsidP="001E3FA8">
            <w:pPr>
              <w:spacing w:line="360" w:lineRule="atLeast"/>
            </w:pPr>
            <w:r w:rsidRPr="006854BB">
              <w:t> Сформировать умение изменять имена прилагательные по числам.</w:t>
            </w:r>
          </w:p>
        </w:tc>
      </w:tr>
      <w:tr w:rsidR="00E751B5" w:rsidRPr="006854BB" w:rsidTr="00932FDD"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E751B5" w:rsidRPr="006854BB" w:rsidRDefault="00E751B5" w:rsidP="001E3FA8">
            <w:pPr>
              <w:pStyle w:val="NormalWeb"/>
              <w:spacing w:before="0" w:beforeAutospacing="0" w:after="0" w:afterAutospacing="0" w:line="360" w:lineRule="atLeast"/>
              <w:rPr>
                <w:sz w:val="22"/>
                <w:szCs w:val="22"/>
              </w:rPr>
            </w:pPr>
            <w:r w:rsidRPr="006854BB">
              <w:rPr>
                <w:sz w:val="22"/>
                <w:szCs w:val="22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13125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E751B5" w:rsidRPr="006854BB" w:rsidRDefault="00E751B5" w:rsidP="00932FDD">
            <w:pPr>
              <w:pStyle w:val="BodyText"/>
              <w:spacing w:line="360" w:lineRule="auto"/>
              <w:ind w:left="0"/>
              <w:rPr>
                <w:sz w:val="22"/>
                <w:szCs w:val="22"/>
              </w:rPr>
            </w:pPr>
            <w:r w:rsidRPr="006854BB">
              <w:rPr>
                <w:sz w:val="22"/>
                <w:szCs w:val="22"/>
              </w:rPr>
              <w:t> </w:t>
            </w:r>
            <w:r w:rsidRPr="006854BB">
              <w:rPr>
                <w:sz w:val="22"/>
                <w:szCs w:val="22"/>
                <w:u w:val="single"/>
              </w:rPr>
              <w:t>Метапредметные умения:</w:t>
            </w:r>
          </w:p>
          <w:p w:rsidR="00E751B5" w:rsidRPr="006854BB" w:rsidRDefault="00E751B5" w:rsidP="00932FDD">
            <w:pPr>
              <w:pStyle w:val="BodyText"/>
              <w:spacing w:line="360" w:lineRule="auto"/>
              <w:ind w:left="0"/>
              <w:rPr>
                <w:b/>
                <w:sz w:val="22"/>
                <w:szCs w:val="22"/>
              </w:rPr>
            </w:pPr>
            <w:r w:rsidRPr="006854BB">
              <w:rPr>
                <w:b/>
                <w:sz w:val="22"/>
                <w:szCs w:val="22"/>
              </w:rPr>
              <w:t xml:space="preserve"> познавательные:</w:t>
            </w:r>
          </w:p>
          <w:p w:rsidR="00E751B5" w:rsidRPr="006854BB" w:rsidRDefault="00E751B5" w:rsidP="00932FDD">
            <w:pPr>
              <w:tabs>
                <w:tab w:val="left" w:pos="720"/>
              </w:tabs>
              <w:spacing w:line="360" w:lineRule="auto"/>
            </w:pPr>
            <w:r w:rsidRPr="006854BB">
              <w:t>определять отличительные особенности имен</w:t>
            </w:r>
            <w:r w:rsidRPr="006854BB">
              <w:rPr>
                <w:spacing w:val="-5"/>
              </w:rPr>
              <w:t xml:space="preserve"> </w:t>
            </w:r>
            <w:r w:rsidRPr="006854BB">
              <w:t>прилагательных;</w:t>
            </w:r>
          </w:p>
          <w:p w:rsidR="00E751B5" w:rsidRPr="006854BB" w:rsidRDefault="00E751B5" w:rsidP="00932FDD">
            <w:pPr>
              <w:tabs>
                <w:tab w:val="left" w:pos="720"/>
              </w:tabs>
              <w:spacing w:line="360" w:lineRule="auto"/>
              <w:ind w:right="9433"/>
            </w:pPr>
            <w:r w:rsidRPr="006854BB">
              <w:t xml:space="preserve">строить предложения с именами прилагательными; </w:t>
            </w:r>
          </w:p>
          <w:p w:rsidR="00E751B5" w:rsidRPr="006854BB" w:rsidRDefault="00E751B5" w:rsidP="00932FDD">
            <w:pPr>
              <w:tabs>
                <w:tab w:val="left" w:pos="720"/>
              </w:tabs>
              <w:spacing w:line="360" w:lineRule="auto"/>
              <w:ind w:right="9433"/>
              <w:rPr>
                <w:b/>
              </w:rPr>
            </w:pPr>
            <w:r w:rsidRPr="006854BB">
              <w:rPr>
                <w:b/>
              </w:rPr>
              <w:t>регулятивные:</w:t>
            </w:r>
          </w:p>
          <w:p w:rsidR="00E751B5" w:rsidRPr="006854BB" w:rsidRDefault="00E751B5" w:rsidP="00932FDD">
            <w:pPr>
              <w:tabs>
                <w:tab w:val="left" w:pos="720"/>
              </w:tabs>
              <w:spacing w:line="360" w:lineRule="auto"/>
            </w:pPr>
            <w:r w:rsidRPr="006854BB">
              <w:t>выполнять учебное задание в соответствии с целью и</w:t>
            </w:r>
            <w:r w:rsidRPr="006854BB">
              <w:rPr>
                <w:spacing w:val="-1"/>
              </w:rPr>
              <w:t xml:space="preserve"> </w:t>
            </w:r>
            <w:r w:rsidRPr="006854BB">
              <w:t>планом;</w:t>
            </w:r>
          </w:p>
          <w:p w:rsidR="00E751B5" w:rsidRPr="006854BB" w:rsidRDefault="00E751B5" w:rsidP="00932FDD">
            <w:pPr>
              <w:tabs>
                <w:tab w:val="left" w:pos="720"/>
              </w:tabs>
              <w:spacing w:line="360" w:lineRule="auto"/>
            </w:pPr>
            <w:r w:rsidRPr="006854BB">
              <w:t>соотносить учебные действия с известным</w:t>
            </w:r>
            <w:r w:rsidRPr="006854BB">
              <w:rPr>
                <w:spacing w:val="-4"/>
              </w:rPr>
              <w:t xml:space="preserve"> </w:t>
            </w:r>
            <w:r w:rsidRPr="006854BB">
              <w:t>алгоритмом;</w:t>
            </w:r>
          </w:p>
          <w:p w:rsidR="00E751B5" w:rsidRPr="006854BB" w:rsidRDefault="00E751B5" w:rsidP="00932FDD">
            <w:pPr>
              <w:tabs>
                <w:tab w:val="left" w:pos="720"/>
              </w:tabs>
              <w:spacing w:before="1" w:line="360" w:lineRule="auto"/>
              <w:ind w:right="10035"/>
            </w:pPr>
            <w:r w:rsidRPr="006854BB">
              <w:t>выполнять учебное задание с</w:t>
            </w:r>
            <w:r w:rsidRPr="006854BB">
              <w:rPr>
                <w:spacing w:val="-16"/>
              </w:rPr>
              <w:t xml:space="preserve"> </w:t>
            </w:r>
            <w:r w:rsidRPr="006854BB">
              <w:t xml:space="preserve">самопроверкой; </w:t>
            </w:r>
          </w:p>
          <w:p w:rsidR="00E751B5" w:rsidRPr="006854BB" w:rsidRDefault="00E751B5" w:rsidP="00932FDD">
            <w:pPr>
              <w:tabs>
                <w:tab w:val="left" w:pos="720"/>
              </w:tabs>
              <w:spacing w:before="1" w:line="360" w:lineRule="auto"/>
              <w:ind w:right="10035"/>
              <w:rPr>
                <w:b/>
              </w:rPr>
            </w:pPr>
            <w:r w:rsidRPr="006854BB">
              <w:rPr>
                <w:b/>
              </w:rPr>
              <w:t>коммуникативные</w:t>
            </w:r>
          </w:p>
          <w:p w:rsidR="00E751B5" w:rsidRPr="006854BB" w:rsidRDefault="00E751B5" w:rsidP="00932FDD">
            <w:pPr>
              <w:pStyle w:val="BodyText"/>
              <w:spacing w:line="360" w:lineRule="auto"/>
              <w:ind w:left="0"/>
              <w:rPr>
                <w:sz w:val="22"/>
                <w:szCs w:val="22"/>
              </w:rPr>
            </w:pPr>
            <w:r w:rsidRPr="006854BB">
              <w:rPr>
                <w:sz w:val="22"/>
                <w:szCs w:val="22"/>
              </w:rPr>
              <w:t>-формулировать понятное для партнера высказывание, используя термины.</w:t>
            </w:r>
          </w:p>
          <w:p w:rsidR="00E751B5" w:rsidRPr="006854BB" w:rsidRDefault="00E751B5" w:rsidP="00932FDD">
            <w:pPr>
              <w:pStyle w:val="BodyText"/>
              <w:spacing w:line="360" w:lineRule="auto"/>
              <w:ind w:left="0"/>
              <w:rPr>
                <w:b/>
                <w:sz w:val="22"/>
                <w:szCs w:val="22"/>
              </w:rPr>
            </w:pPr>
            <w:r w:rsidRPr="006854BB">
              <w:rPr>
                <w:b/>
                <w:sz w:val="22"/>
                <w:szCs w:val="22"/>
                <w:u w:val="single"/>
              </w:rPr>
              <w:t>Предметные умения:</w:t>
            </w:r>
          </w:p>
          <w:p w:rsidR="00E751B5" w:rsidRPr="006854BB" w:rsidRDefault="00E751B5" w:rsidP="00932FDD">
            <w:pPr>
              <w:tabs>
                <w:tab w:val="left" w:pos="720"/>
              </w:tabs>
              <w:spacing w:line="360" w:lineRule="auto"/>
            </w:pPr>
            <w:r w:rsidRPr="006854BB">
              <w:t>рассказывать о морфологических признаках имен</w:t>
            </w:r>
            <w:r w:rsidRPr="006854BB">
              <w:rPr>
                <w:spacing w:val="-3"/>
              </w:rPr>
              <w:t xml:space="preserve"> </w:t>
            </w:r>
            <w:r w:rsidRPr="006854BB">
              <w:t>прилагательных;</w:t>
            </w:r>
          </w:p>
          <w:p w:rsidR="00E751B5" w:rsidRPr="006854BB" w:rsidRDefault="00E751B5" w:rsidP="00932FDD">
            <w:pPr>
              <w:pStyle w:val="BodyText"/>
              <w:spacing w:line="360" w:lineRule="auto"/>
              <w:ind w:left="0"/>
              <w:rPr>
                <w:sz w:val="22"/>
                <w:szCs w:val="22"/>
              </w:rPr>
            </w:pPr>
            <w:r w:rsidRPr="006854BB">
              <w:rPr>
                <w:sz w:val="22"/>
                <w:szCs w:val="22"/>
              </w:rPr>
              <w:t>изменять имена прилагательные по числам;</w:t>
            </w:r>
          </w:p>
          <w:p w:rsidR="00E751B5" w:rsidRPr="006854BB" w:rsidRDefault="00E751B5" w:rsidP="00932FDD">
            <w:pPr>
              <w:tabs>
                <w:tab w:val="left" w:pos="720"/>
              </w:tabs>
              <w:spacing w:line="360" w:lineRule="auto"/>
            </w:pPr>
            <w:r w:rsidRPr="006854BB">
              <w:t>подбирать вопросы к именам</w:t>
            </w:r>
            <w:r w:rsidRPr="006854BB">
              <w:rPr>
                <w:spacing w:val="-4"/>
              </w:rPr>
              <w:t xml:space="preserve"> </w:t>
            </w:r>
            <w:r w:rsidRPr="006854BB">
              <w:t>прилагательным;</w:t>
            </w:r>
          </w:p>
          <w:p w:rsidR="00E751B5" w:rsidRPr="006854BB" w:rsidRDefault="00E751B5" w:rsidP="00932FDD">
            <w:pPr>
              <w:tabs>
                <w:tab w:val="left" w:pos="720"/>
              </w:tabs>
              <w:spacing w:line="360" w:lineRule="auto"/>
            </w:pPr>
            <w:r w:rsidRPr="006854BB">
              <w:t>писать предложения с именами</w:t>
            </w:r>
            <w:r w:rsidRPr="006854BB">
              <w:rPr>
                <w:spacing w:val="-5"/>
              </w:rPr>
              <w:t xml:space="preserve"> </w:t>
            </w:r>
            <w:r w:rsidRPr="006854BB">
              <w:t>прилагательными;</w:t>
            </w:r>
          </w:p>
          <w:p w:rsidR="00E751B5" w:rsidRPr="006854BB" w:rsidRDefault="00E751B5" w:rsidP="00932FDD">
            <w:pPr>
              <w:tabs>
                <w:tab w:val="left" w:pos="720"/>
              </w:tabs>
              <w:spacing w:line="360" w:lineRule="auto"/>
            </w:pPr>
            <w:r w:rsidRPr="006854BB">
              <w:t>писать орфограммы в новых словарных</w:t>
            </w:r>
            <w:r w:rsidRPr="006854BB">
              <w:rPr>
                <w:spacing w:val="3"/>
              </w:rPr>
              <w:t xml:space="preserve"> </w:t>
            </w:r>
            <w:r w:rsidRPr="006854BB">
              <w:t>словах.</w:t>
            </w:r>
          </w:p>
          <w:p w:rsidR="00E751B5" w:rsidRPr="006854BB" w:rsidRDefault="00E751B5" w:rsidP="00932FDD">
            <w:pPr>
              <w:pStyle w:val="BodyText"/>
              <w:spacing w:line="360" w:lineRule="auto"/>
              <w:ind w:left="0"/>
              <w:rPr>
                <w:sz w:val="22"/>
                <w:szCs w:val="22"/>
              </w:rPr>
            </w:pPr>
            <w:r w:rsidRPr="006854BB">
              <w:rPr>
                <w:b/>
                <w:sz w:val="22"/>
                <w:szCs w:val="22"/>
                <w:u w:val="single"/>
              </w:rPr>
              <w:t>Личностные умения:</w:t>
            </w:r>
            <w:r w:rsidRPr="006854BB">
              <w:rPr>
                <w:sz w:val="22"/>
                <w:szCs w:val="22"/>
              </w:rPr>
              <w:t xml:space="preserve"> осознавать собственные достижения при освоении учебной темы.</w:t>
            </w:r>
          </w:p>
          <w:p w:rsidR="00E751B5" w:rsidRPr="006854BB" w:rsidRDefault="00E751B5" w:rsidP="001E3FA8">
            <w:pPr>
              <w:spacing w:line="360" w:lineRule="atLeast"/>
            </w:pPr>
          </w:p>
        </w:tc>
      </w:tr>
      <w:tr w:rsidR="00E751B5" w:rsidRPr="006854BB" w:rsidTr="00932FDD"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E751B5" w:rsidRPr="006854BB" w:rsidRDefault="00E751B5" w:rsidP="001E3FA8">
            <w:pPr>
              <w:pStyle w:val="NormalWeb"/>
              <w:spacing w:before="0" w:beforeAutospacing="0" w:after="0" w:afterAutospacing="0" w:line="360" w:lineRule="atLeast"/>
              <w:rPr>
                <w:sz w:val="22"/>
                <w:szCs w:val="22"/>
              </w:rPr>
            </w:pPr>
            <w:r w:rsidRPr="006854BB">
              <w:rPr>
                <w:sz w:val="22"/>
                <w:szCs w:val="22"/>
              </w:rPr>
              <w:t>Оборудование:</w:t>
            </w:r>
          </w:p>
        </w:tc>
        <w:tc>
          <w:tcPr>
            <w:tcW w:w="13125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E751B5" w:rsidRPr="006854BB" w:rsidRDefault="00E751B5" w:rsidP="00932FDD">
            <w:pPr>
              <w:pStyle w:val="BodyText"/>
              <w:spacing w:before="90" w:line="360" w:lineRule="auto"/>
              <w:ind w:left="708" w:hanging="425"/>
              <w:rPr>
                <w:sz w:val="22"/>
                <w:szCs w:val="22"/>
              </w:rPr>
            </w:pPr>
            <w:r w:rsidRPr="006854BB">
              <w:rPr>
                <w:sz w:val="22"/>
                <w:szCs w:val="22"/>
              </w:rPr>
              <w:t xml:space="preserve">Л. Ф. Климанова «Русский язык», Л. Ф. Климанова «Русский язык. Рабочая тетрадь», карточки с транскрипцией слов </w:t>
            </w:r>
            <w:r w:rsidRPr="006854BB">
              <w:rPr>
                <w:i/>
                <w:sz w:val="22"/>
                <w:szCs w:val="22"/>
              </w:rPr>
              <w:t xml:space="preserve">красивый, желтый, шелковый, </w:t>
            </w:r>
            <w:r w:rsidRPr="006854BB">
              <w:rPr>
                <w:sz w:val="22"/>
                <w:szCs w:val="22"/>
              </w:rPr>
              <w:t xml:space="preserve">карточка со словарным словом </w:t>
            </w:r>
            <w:r w:rsidRPr="006854BB">
              <w:rPr>
                <w:i/>
                <w:sz w:val="22"/>
                <w:szCs w:val="22"/>
              </w:rPr>
              <w:t xml:space="preserve">платок, </w:t>
            </w:r>
            <w:r w:rsidRPr="006854BB">
              <w:rPr>
                <w:sz w:val="22"/>
                <w:szCs w:val="22"/>
              </w:rPr>
              <w:t>мяч, изображения цветов для описания (тюльпаны,подснежники, ландыши), изображения цветов (тюльпаны, подснежники, ландыши) для раскрашивания, изображения разных видов платков ( головной, носовой), компьютер, проектор.</w:t>
            </w:r>
          </w:p>
          <w:p w:rsidR="00E751B5" w:rsidRPr="006854BB" w:rsidRDefault="00E751B5" w:rsidP="00932FDD">
            <w:pPr>
              <w:pStyle w:val="BodyText"/>
              <w:spacing w:line="360" w:lineRule="auto"/>
              <w:ind w:left="708" w:right="483" w:hanging="425"/>
              <w:rPr>
                <w:sz w:val="22"/>
                <w:szCs w:val="22"/>
              </w:rPr>
            </w:pPr>
            <w:r w:rsidRPr="006854BB">
              <w:rPr>
                <w:sz w:val="22"/>
                <w:szCs w:val="22"/>
              </w:rPr>
              <w:t xml:space="preserve"> </w:t>
            </w:r>
            <w:r w:rsidRPr="006854BB">
              <w:rPr>
                <w:b/>
                <w:sz w:val="22"/>
                <w:szCs w:val="22"/>
              </w:rPr>
              <w:t>Оборудование для учащихся:</w:t>
            </w:r>
            <w:r w:rsidRPr="006854BB">
              <w:rPr>
                <w:sz w:val="22"/>
                <w:szCs w:val="22"/>
              </w:rPr>
              <w:t xml:space="preserve"> Л. Ф. Климанова «Русский язык», Л. Ф. Климанова «Русский язык. Рабочая тетрадь», рабочая тетрадь, сигнальные карточки (красный, желтый, зеленый).</w:t>
            </w:r>
          </w:p>
          <w:p w:rsidR="00E751B5" w:rsidRPr="006854BB" w:rsidRDefault="00E751B5" w:rsidP="001E3FA8">
            <w:pPr>
              <w:spacing w:line="360" w:lineRule="atLeast"/>
            </w:pPr>
          </w:p>
        </w:tc>
      </w:tr>
      <w:tr w:rsidR="00E751B5" w:rsidRPr="006854BB" w:rsidTr="00932FDD"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E751B5" w:rsidRPr="006854BB" w:rsidRDefault="00E751B5" w:rsidP="001E3FA8">
            <w:pPr>
              <w:pStyle w:val="NormalWeb"/>
              <w:spacing w:before="0" w:beforeAutospacing="0" w:after="0" w:afterAutospacing="0" w:line="360" w:lineRule="atLeast"/>
              <w:rPr>
                <w:sz w:val="22"/>
                <w:szCs w:val="22"/>
              </w:rPr>
            </w:pPr>
            <w:r w:rsidRPr="006854BB">
              <w:rPr>
                <w:sz w:val="22"/>
                <w:szCs w:val="22"/>
              </w:rPr>
              <w:t>Образовательные ресурсы:</w:t>
            </w:r>
          </w:p>
        </w:tc>
        <w:tc>
          <w:tcPr>
            <w:tcW w:w="13125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E751B5" w:rsidRPr="006854BB" w:rsidRDefault="00E751B5" w:rsidP="001E3FA8">
            <w:pPr>
              <w:spacing w:line="360" w:lineRule="atLeast"/>
            </w:pPr>
            <w:r w:rsidRPr="006854BB">
              <w:t> </w:t>
            </w:r>
          </w:p>
        </w:tc>
      </w:tr>
    </w:tbl>
    <w:p w:rsidR="00E751B5" w:rsidRPr="006854BB" w:rsidRDefault="00E751B5" w:rsidP="00932FDD">
      <w:pPr>
        <w:pStyle w:val="NormalWeb"/>
        <w:shd w:val="clear" w:color="auto" w:fill="FFFFFF"/>
        <w:spacing w:before="0" w:beforeAutospacing="0" w:line="360" w:lineRule="atLeast"/>
        <w:rPr>
          <w:sz w:val="22"/>
          <w:szCs w:val="22"/>
        </w:rPr>
      </w:pPr>
      <w:r w:rsidRPr="006854BB">
        <w:rPr>
          <w:sz w:val="22"/>
          <w:szCs w:val="22"/>
        </w:rPr>
        <w:t> </w:t>
      </w:r>
    </w:p>
    <w:p w:rsidR="00E751B5" w:rsidRPr="006854BB" w:rsidRDefault="00E751B5" w:rsidP="00CD3F8A">
      <w:pPr>
        <w:pStyle w:val="BodyText"/>
        <w:spacing w:before="65" w:line="360" w:lineRule="auto"/>
        <w:ind w:right="9911"/>
        <w:rPr>
          <w:b/>
          <w:sz w:val="22"/>
          <w:szCs w:val="22"/>
        </w:rPr>
      </w:pPr>
    </w:p>
    <w:p w:rsidR="00E751B5" w:rsidRPr="006854BB" w:rsidRDefault="00E751B5">
      <w:pPr>
        <w:sectPr w:rsidR="00E751B5" w:rsidRPr="006854BB">
          <w:type w:val="continuous"/>
          <w:pgSz w:w="16840" w:h="11910" w:orient="landscape"/>
          <w:pgMar w:top="640" w:right="900" w:bottom="280" w:left="5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48"/>
        <w:gridCol w:w="3006"/>
        <w:gridCol w:w="4203"/>
        <w:gridCol w:w="3666"/>
        <w:gridCol w:w="2281"/>
      </w:tblGrid>
      <w:tr w:rsidR="00E751B5" w:rsidRPr="006854BB" w:rsidTr="008606BF">
        <w:trPr>
          <w:trHeight w:val="275"/>
        </w:trPr>
        <w:tc>
          <w:tcPr>
            <w:tcW w:w="2048" w:type="dxa"/>
          </w:tcPr>
          <w:p w:rsidR="00E751B5" w:rsidRPr="008606BF" w:rsidRDefault="00E751B5" w:rsidP="008606BF">
            <w:pPr>
              <w:pStyle w:val="TableParagraph"/>
              <w:spacing w:line="256" w:lineRule="exact"/>
              <w:ind w:left="450"/>
              <w:rPr>
                <w:b/>
              </w:rPr>
            </w:pPr>
            <w:r w:rsidRPr="008606BF">
              <w:rPr>
                <w:b/>
              </w:rPr>
              <w:t>Этап урока</w:t>
            </w:r>
          </w:p>
        </w:tc>
        <w:tc>
          <w:tcPr>
            <w:tcW w:w="3006" w:type="dxa"/>
          </w:tcPr>
          <w:p w:rsidR="00E751B5" w:rsidRPr="008606BF" w:rsidRDefault="00E751B5" w:rsidP="008606BF">
            <w:pPr>
              <w:pStyle w:val="TableParagraph"/>
              <w:spacing w:line="256" w:lineRule="exact"/>
              <w:ind w:left="601"/>
              <w:rPr>
                <w:b/>
              </w:rPr>
            </w:pPr>
            <w:r w:rsidRPr="008606BF">
              <w:rPr>
                <w:b/>
              </w:rPr>
              <w:t>Решаемые задачи</w:t>
            </w:r>
          </w:p>
        </w:tc>
        <w:tc>
          <w:tcPr>
            <w:tcW w:w="4203" w:type="dxa"/>
          </w:tcPr>
          <w:p w:rsidR="00E751B5" w:rsidRPr="008606BF" w:rsidRDefault="00E751B5" w:rsidP="008606BF">
            <w:pPr>
              <w:pStyle w:val="TableParagraph"/>
              <w:spacing w:line="256" w:lineRule="exact"/>
              <w:ind w:left="968"/>
              <w:rPr>
                <w:b/>
              </w:rPr>
            </w:pPr>
            <w:r w:rsidRPr="008606BF">
              <w:rPr>
                <w:b/>
              </w:rPr>
              <w:t>Деятельность учителя</w:t>
            </w:r>
          </w:p>
        </w:tc>
        <w:tc>
          <w:tcPr>
            <w:tcW w:w="3666" w:type="dxa"/>
          </w:tcPr>
          <w:p w:rsidR="00E751B5" w:rsidRPr="008606BF" w:rsidRDefault="00E751B5" w:rsidP="008606BF">
            <w:pPr>
              <w:pStyle w:val="TableParagraph"/>
              <w:spacing w:line="256" w:lineRule="exact"/>
              <w:ind w:left="605"/>
              <w:rPr>
                <w:b/>
              </w:rPr>
            </w:pPr>
            <w:r w:rsidRPr="008606BF">
              <w:rPr>
                <w:b/>
              </w:rPr>
              <w:t>Деятельность учащихся</w:t>
            </w:r>
          </w:p>
        </w:tc>
        <w:tc>
          <w:tcPr>
            <w:tcW w:w="2281" w:type="dxa"/>
          </w:tcPr>
          <w:p w:rsidR="00E751B5" w:rsidRPr="008606BF" w:rsidRDefault="00E751B5" w:rsidP="008606BF">
            <w:pPr>
              <w:pStyle w:val="TableParagraph"/>
              <w:spacing w:line="256" w:lineRule="exact"/>
              <w:ind w:left="146"/>
              <w:rPr>
                <w:b/>
              </w:rPr>
            </w:pPr>
            <w:r w:rsidRPr="008606BF">
              <w:rPr>
                <w:b/>
              </w:rPr>
              <w:t>Планируемые результаты УУД</w:t>
            </w:r>
          </w:p>
        </w:tc>
      </w:tr>
      <w:tr w:rsidR="00E751B5" w:rsidRPr="006854BB" w:rsidTr="008606BF">
        <w:trPr>
          <w:trHeight w:val="4334"/>
        </w:trPr>
        <w:tc>
          <w:tcPr>
            <w:tcW w:w="2048" w:type="dxa"/>
          </w:tcPr>
          <w:p w:rsidR="00E751B5" w:rsidRPr="006854BB" w:rsidRDefault="00E751B5" w:rsidP="008606BF">
            <w:pPr>
              <w:pStyle w:val="TableParagraph"/>
              <w:ind w:left="107" w:right="79"/>
            </w:pPr>
            <w:r w:rsidRPr="006854BB">
              <w:t>Самоопределение к учебной</w:t>
            </w:r>
          </w:p>
          <w:p w:rsidR="00E751B5" w:rsidRPr="006854BB" w:rsidRDefault="00E751B5" w:rsidP="008606BF">
            <w:pPr>
              <w:pStyle w:val="TableParagraph"/>
              <w:ind w:left="107"/>
            </w:pPr>
            <w:r w:rsidRPr="006854BB">
              <w:t>деятельности</w:t>
            </w:r>
          </w:p>
        </w:tc>
        <w:tc>
          <w:tcPr>
            <w:tcW w:w="3006" w:type="dxa"/>
          </w:tcPr>
          <w:p w:rsidR="00E751B5" w:rsidRPr="006854BB" w:rsidRDefault="00E751B5" w:rsidP="008606BF">
            <w:pPr>
              <w:pStyle w:val="TableParagraph"/>
              <w:ind w:left="107" w:right="501"/>
            </w:pPr>
            <w:r w:rsidRPr="006854BB">
              <w:t>Сформировать положительную мотивацию к учебной деятельности.</w:t>
            </w:r>
          </w:p>
          <w:p w:rsidR="00E751B5" w:rsidRPr="006854BB" w:rsidRDefault="00E751B5" w:rsidP="008606BF">
            <w:pPr>
              <w:pStyle w:val="TableParagraph"/>
              <w:ind w:left="107" w:right="501"/>
            </w:pPr>
            <w:r w:rsidRPr="006854BB">
              <w:t>Определить содержательные рамки урока.</w:t>
            </w:r>
          </w:p>
        </w:tc>
        <w:tc>
          <w:tcPr>
            <w:tcW w:w="4203" w:type="dxa"/>
          </w:tcPr>
          <w:p w:rsidR="00E751B5" w:rsidRPr="006854BB" w:rsidRDefault="00E751B5" w:rsidP="008606BF">
            <w:pPr>
              <w:pStyle w:val="TableParagraph"/>
              <w:spacing w:before="186"/>
              <w:ind w:left="106"/>
            </w:pPr>
            <w:r w:rsidRPr="006854BB">
              <w:t>Учитель создает благоприятную психологическую атмосферу в классе.</w:t>
            </w:r>
          </w:p>
          <w:p w:rsidR="00E751B5" w:rsidRPr="006854BB" w:rsidRDefault="00E751B5" w:rsidP="008606BF">
            <w:pPr>
              <w:pStyle w:val="TableParagraph"/>
              <w:ind w:left="106" w:right="135"/>
            </w:pPr>
            <w:r w:rsidRPr="006854BB">
              <w:t>- Повернитесь к соседу по парте, улыбнитесь и пожелайте успеха в учебе.</w:t>
            </w:r>
          </w:p>
          <w:p w:rsidR="00E751B5" w:rsidRPr="006854BB" w:rsidRDefault="00E751B5" w:rsidP="008606BF">
            <w:pPr>
              <w:pStyle w:val="TableParagraph"/>
              <w:ind w:left="106" w:right="662"/>
            </w:pPr>
            <w:r w:rsidRPr="006854BB">
              <w:t>Предлагает отгадать слова, записанные в виде транскрипции</w:t>
            </w:r>
          </w:p>
          <w:p w:rsidR="00E751B5" w:rsidRPr="006854BB" w:rsidRDefault="00E751B5" w:rsidP="008606BF">
            <w:pPr>
              <w:pStyle w:val="TableParagraph"/>
              <w:ind w:left="106" w:right="135"/>
            </w:pPr>
            <w:r w:rsidRPr="006854BB">
              <w:t>[крас‘ивый ‘], [жолтый‘],[шолкавый‘]. Предлагает найти, то что объединяет эти слова, и сформулировать</w:t>
            </w:r>
          </w:p>
          <w:p w:rsidR="00E751B5" w:rsidRPr="006854BB" w:rsidRDefault="00E751B5" w:rsidP="008606BF">
            <w:pPr>
              <w:pStyle w:val="TableParagraph"/>
              <w:spacing w:before="1"/>
              <w:ind w:left="106" w:right="234"/>
            </w:pPr>
            <w:r w:rsidRPr="006854BB">
              <w:t>определение имени прилагательного. Определяет содержательные рамки урока.</w:t>
            </w:r>
          </w:p>
          <w:p w:rsidR="00E751B5" w:rsidRPr="006854BB" w:rsidRDefault="00E751B5" w:rsidP="008606BF">
            <w:pPr>
              <w:pStyle w:val="TableParagraph"/>
              <w:spacing w:line="270" w:lineRule="atLeast"/>
              <w:ind w:left="106" w:right="875"/>
            </w:pPr>
            <w:r w:rsidRPr="006854BB">
              <w:t>- Какую часть речи мы сегодня продолжим изучать?</w:t>
            </w:r>
          </w:p>
        </w:tc>
        <w:tc>
          <w:tcPr>
            <w:tcW w:w="3666" w:type="dxa"/>
          </w:tcPr>
          <w:p w:rsidR="00E751B5" w:rsidRPr="006854BB" w:rsidRDefault="00E751B5" w:rsidP="008606BF">
            <w:pPr>
              <w:pStyle w:val="TableParagraph"/>
              <w:spacing w:before="3"/>
            </w:pPr>
          </w:p>
          <w:p w:rsidR="00E751B5" w:rsidRPr="006854BB" w:rsidRDefault="00E751B5" w:rsidP="008606BF">
            <w:pPr>
              <w:pStyle w:val="TableParagraph"/>
              <w:ind w:left="106" w:right="903"/>
            </w:pPr>
            <w:r w:rsidRPr="006854BB">
              <w:t>Вступают в диалог друг с другом.</w:t>
            </w: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 w:rsidP="008606BF">
            <w:pPr>
              <w:pStyle w:val="TableParagraph"/>
              <w:spacing w:before="230"/>
              <w:ind w:left="106" w:right="465"/>
            </w:pPr>
            <w:r w:rsidRPr="006854BB">
              <w:t>Отгадывают слова: красивый, желтый, шелковый.</w:t>
            </w:r>
          </w:p>
          <w:p w:rsidR="00E751B5" w:rsidRPr="006854BB" w:rsidRDefault="00E751B5" w:rsidP="008606BF">
            <w:pPr>
              <w:pStyle w:val="TableParagraph"/>
              <w:spacing w:before="1"/>
            </w:pPr>
          </w:p>
          <w:p w:rsidR="00E751B5" w:rsidRPr="006854BB" w:rsidRDefault="00E751B5" w:rsidP="008606BF">
            <w:pPr>
              <w:pStyle w:val="TableParagraph"/>
              <w:ind w:left="106" w:right="702"/>
            </w:pPr>
            <w:r w:rsidRPr="006854BB">
              <w:t>Формулируют определение имени прилагательного.</w:t>
            </w: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 w:rsidP="008606BF">
            <w:pPr>
              <w:pStyle w:val="TableParagraph"/>
              <w:spacing w:before="230"/>
              <w:ind w:left="106"/>
            </w:pPr>
            <w:r w:rsidRPr="006854BB">
              <w:t>Формулируют тему урока.</w:t>
            </w:r>
          </w:p>
        </w:tc>
        <w:tc>
          <w:tcPr>
            <w:tcW w:w="2281" w:type="dxa"/>
          </w:tcPr>
          <w:p w:rsidR="00E751B5" w:rsidRPr="006854BB" w:rsidRDefault="00E751B5" w:rsidP="008606BF">
            <w:pPr>
              <w:pStyle w:val="TableParagraph"/>
              <w:jc w:val="center"/>
            </w:pPr>
            <w:r w:rsidRPr="006854BB">
              <w:t>Личностные</w:t>
            </w:r>
          </w:p>
          <w:p w:rsidR="00E751B5" w:rsidRPr="006854BB" w:rsidRDefault="00E751B5" w:rsidP="008606BF">
            <w:pPr>
              <w:pStyle w:val="TableParagraph"/>
              <w:jc w:val="center"/>
            </w:pPr>
            <w:r w:rsidRPr="006854BB">
              <w:t>Коммуникативные</w:t>
            </w:r>
          </w:p>
        </w:tc>
      </w:tr>
      <w:tr w:rsidR="00E751B5" w:rsidRPr="006854BB" w:rsidTr="008606BF">
        <w:trPr>
          <w:trHeight w:val="4968"/>
        </w:trPr>
        <w:tc>
          <w:tcPr>
            <w:tcW w:w="2048" w:type="dxa"/>
          </w:tcPr>
          <w:p w:rsidR="00E751B5" w:rsidRPr="006854BB" w:rsidRDefault="00E751B5" w:rsidP="008606BF">
            <w:pPr>
              <w:pStyle w:val="TableParagraph"/>
              <w:ind w:left="107" w:right="928"/>
            </w:pPr>
            <w:r w:rsidRPr="006854BB">
              <w:t>Языковая разминка</w:t>
            </w:r>
          </w:p>
        </w:tc>
        <w:tc>
          <w:tcPr>
            <w:tcW w:w="3006" w:type="dxa"/>
          </w:tcPr>
          <w:p w:rsidR="00E751B5" w:rsidRPr="006854BB" w:rsidRDefault="00E751B5" w:rsidP="008606BF">
            <w:pPr>
              <w:pStyle w:val="TableParagraph"/>
              <w:ind w:left="107" w:right="416"/>
            </w:pPr>
            <w:r w:rsidRPr="006854BB">
              <w:t>Формирование навыков каллиграфии.</w:t>
            </w:r>
          </w:p>
          <w:p w:rsidR="00E751B5" w:rsidRPr="006854BB" w:rsidRDefault="00E751B5" w:rsidP="008606BF">
            <w:pPr>
              <w:pStyle w:val="TableParagraph"/>
              <w:ind w:left="107" w:right="402"/>
            </w:pPr>
            <w:r w:rsidRPr="006854BB">
              <w:t>Формирование умения писать орфограмму в новом словарном слове.</w:t>
            </w:r>
          </w:p>
        </w:tc>
        <w:tc>
          <w:tcPr>
            <w:tcW w:w="4203" w:type="dxa"/>
          </w:tcPr>
          <w:p w:rsidR="00E751B5" w:rsidRPr="006854BB" w:rsidRDefault="00E751B5" w:rsidP="008606BF">
            <w:pPr>
              <w:pStyle w:val="TableParagraph"/>
              <w:ind w:left="106"/>
            </w:pPr>
            <w:r w:rsidRPr="006854BB">
              <w:t xml:space="preserve">Предлагает в именах прилагательных </w:t>
            </w:r>
            <w:r w:rsidRPr="008606BF">
              <w:rPr>
                <w:i/>
              </w:rPr>
              <w:t xml:space="preserve">красивый, желтый, шелковый </w:t>
            </w:r>
            <w:r w:rsidRPr="006854BB">
              <w:t xml:space="preserve">найти одинаковую часть слова и написать в рабочей тетради буквосочетание </w:t>
            </w:r>
            <w:r w:rsidRPr="008606BF">
              <w:rPr>
                <w:i/>
              </w:rPr>
              <w:t xml:space="preserve">ый </w:t>
            </w:r>
            <w:r w:rsidRPr="006854BB">
              <w:t>одну строку.</w:t>
            </w:r>
          </w:p>
          <w:p w:rsidR="00E751B5" w:rsidRPr="006854BB" w:rsidRDefault="00E751B5" w:rsidP="008606BF">
            <w:pPr>
              <w:pStyle w:val="TableParagraph"/>
              <w:spacing w:before="3"/>
            </w:pPr>
          </w:p>
          <w:p w:rsidR="00E751B5" w:rsidRPr="006854BB" w:rsidRDefault="00E751B5" w:rsidP="008606BF">
            <w:pPr>
              <w:pStyle w:val="TableParagraph"/>
              <w:ind w:left="106" w:right="161"/>
            </w:pPr>
            <w:r w:rsidRPr="006854BB">
              <w:t>Предлагает отгадать загадку о платке, показывает изображение разных</w:t>
            </w:r>
          </w:p>
          <w:p w:rsidR="00E751B5" w:rsidRPr="006854BB" w:rsidRDefault="00E751B5" w:rsidP="008606BF">
            <w:pPr>
              <w:pStyle w:val="TableParagraph"/>
              <w:spacing w:before="1"/>
              <w:ind w:left="106" w:right="142"/>
            </w:pPr>
            <w:r w:rsidRPr="006854BB">
              <w:t xml:space="preserve">видов платков (головной, носовой). Предлагает найти в слове орфограмму, определить тип орфограммы, самостоятельно найти в учебнике правописание слова </w:t>
            </w:r>
            <w:r w:rsidRPr="008606BF">
              <w:rPr>
                <w:i/>
              </w:rPr>
              <w:t xml:space="preserve">платок, </w:t>
            </w:r>
            <w:r w:rsidRPr="006854BB">
              <w:t>записать новое словарное слово в тетрадь, подобрать родственные слова, выделить корень в словах, обозначить орфограмму.</w:t>
            </w:r>
          </w:p>
        </w:tc>
        <w:tc>
          <w:tcPr>
            <w:tcW w:w="3666" w:type="dxa"/>
          </w:tcPr>
          <w:p w:rsidR="00E751B5" w:rsidRPr="006854BB" w:rsidRDefault="00E751B5" w:rsidP="008606BF">
            <w:pPr>
              <w:pStyle w:val="TableParagraph"/>
              <w:ind w:left="106" w:right="406"/>
            </w:pPr>
            <w:r w:rsidRPr="006854BB">
              <w:t>В рабочей тетради выполняют задание по чистописанию.</w:t>
            </w: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 w:rsidP="008606BF">
            <w:pPr>
              <w:pStyle w:val="TableParagraph"/>
              <w:spacing w:before="199"/>
              <w:ind w:left="106"/>
            </w:pPr>
            <w:r w:rsidRPr="006854BB">
              <w:t>Отгадывают загадку.</w:t>
            </w:r>
          </w:p>
          <w:p w:rsidR="00E751B5" w:rsidRPr="006854BB" w:rsidRDefault="00E751B5" w:rsidP="008606BF">
            <w:pPr>
              <w:pStyle w:val="TableParagraph"/>
              <w:ind w:left="106"/>
            </w:pPr>
            <w:r w:rsidRPr="006854BB">
              <w:t>Выполняют задания учителя.</w:t>
            </w:r>
          </w:p>
        </w:tc>
        <w:tc>
          <w:tcPr>
            <w:tcW w:w="2281" w:type="dxa"/>
          </w:tcPr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 w:rsidP="008606BF">
            <w:pPr>
              <w:pStyle w:val="TableParagraph"/>
              <w:spacing w:before="153"/>
              <w:ind w:left="105" w:right="574"/>
              <w:jc w:val="center"/>
            </w:pPr>
            <w:r w:rsidRPr="006854BB">
              <w:t>Предметные</w:t>
            </w:r>
          </w:p>
          <w:p w:rsidR="00E751B5" w:rsidRPr="006854BB" w:rsidRDefault="00E751B5" w:rsidP="008606BF">
            <w:pPr>
              <w:pStyle w:val="TableParagraph"/>
              <w:spacing w:before="153"/>
              <w:ind w:left="105" w:right="574"/>
              <w:jc w:val="center"/>
            </w:pPr>
            <w:r w:rsidRPr="006854BB">
              <w:t>Регулятивные</w:t>
            </w:r>
          </w:p>
          <w:p w:rsidR="00E751B5" w:rsidRPr="006854BB" w:rsidRDefault="00E751B5" w:rsidP="008606BF">
            <w:pPr>
              <w:pStyle w:val="TableParagraph"/>
              <w:tabs>
                <w:tab w:val="left" w:pos="1991"/>
              </w:tabs>
              <w:spacing w:before="153"/>
              <w:ind w:right="432"/>
              <w:jc w:val="center"/>
            </w:pPr>
            <w:r w:rsidRPr="006854BB">
              <w:t>Комуникативные</w:t>
            </w:r>
          </w:p>
        </w:tc>
      </w:tr>
    </w:tbl>
    <w:p w:rsidR="00E751B5" w:rsidRPr="006854BB" w:rsidRDefault="00E751B5">
      <w:pPr>
        <w:sectPr w:rsidR="00E751B5" w:rsidRPr="006854BB">
          <w:pgSz w:w="16840" w:h="11910" w:orient="landscape"/>
          <w:pgMar w:top="980" w:right="900" w:bottom="280" w:left="5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48"/>
        <w:gridCol w:w="3006"/>
        <w:gridCol w:w="4203"/>
        <w:gridCol w:w="3666"/>
        <w:gridCol w:w="2281"/>
      </w:tblGrid>
      <w:tr w:rsidR="00E751B5" w:rsidRPr="006854BB" w:rsidTr="008606BF">
        <w:trPr>
          <w:trHeight w:val="1656"/>
        </w:trPr>
        <w:tc>
          <w:tcPr>
            <w:tcW w:w="2048" w:type="dxa"/>
          </w:tcPr>
          <w:p w:rsidR="00E751B5" w:rsidRPr="006854BB" w:rsidRDefault="00E751B5" w:rsidP="008606BF">
            <w:pPr>
              <w:pStyle w:val="TableParagraph"/>
              <w:ind w:left="107" w:right="472"/>
            </w:pPr>
            <w:r w:rsidRPr="006854BB">
              <w:t>Актуализация изученного</w:t>
            </w:r>
          </w:p>
        </w:tc>
        <w:tc>
          <w:tcPr>
            <w:tcW w:w="3006" w:type="dxa"/>
          </w:tcPr>
          <w:p w:rsidR="00E751B5" w:rsidRPr="006854BB" w:rsidRDefault="00E751B5" w:rsidP="008606BF">
            <w:pPr>
              <w:pStyle w:val="TableParagraph"/>
              <w:ind w:left="107" w:right="228"/>
            </w:pPr>
            <w:r w:rsidRPr="006854BB">
              <w:t>Организовать повторение понятия имени прилагательного.</w:t>
            </w:r>
          </w:p>
        </w:tc>
        <w:tc>
          <w:tcPr>
            <w:tcW w:w="4203" w:type="dxa"/>
          </w:tcPr>
          <w:p w:rsidR="00E751B5" w:rsidRPr="006854BB" w:rsidRDefault="00E751B5" w:rsidP="008606BF">
            <w:pPr>
              <w:pStyle w:val="TableParagraph"/>
              <w:spacing w:line="261" w:lineRule="exact"/>
              <w:ind w:left="106"/>
            </w:pPr>
            <w:r w:rsidRPr="006854BB">
              <w:t>Предлагает ответить на вопросы:</w:t>
            </w:r>
          </w:p>
          <w:p w:rsidR="00E751B5" w:rsidRPr="006854BB" w:rsidRDefault="00E751B5" w:rsidP="008606BF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ind w:right="522" w:firstLine="0"/>
            </w:pPr>
            <w:r w:rsidRPr="006854BB">
              <w:t>С какой частью речи связано имя прилагательное?</w:t>
            </w:r>
          </w:p>
          <w:p w:rsidR="00E751B5" w:rsidRPr="006854BB" w:rsidRDefault="00E751B5" w:rsidP="008606BF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line="270" w:lineRule="atLeast"/>
              <w:ind w:right="644" w:firstLine="0"/>
            </w:pPr>
            <w:r w:rsidRPr="006854BB">
              <w:t>Как доказать, что имя прилагательное связано с</w:t>
            </w:r>
            <w:r w:rsidRPr="008606BF">
              <w:rPr>
                <w:spacing w:val="-16"/>
              </w:rPr>
              <w:t xml:space="preserve"> </w:t>
            </w:r>
            <w:r w:rsidRPr="006854BB">
              <w:t>именем существительным?</w:t>
            </w:r>
          </w:p>
        </w:tc>
        <w:tc>
          <w:tcPr>
            <w:tcW w:w="3666" w:type="dxa"/>
          </w:tcPr>
          <w:p w:rsidR="00E751B5" w:rsidRPr="006854BB" w:rsidRDefault="00E751B5" w:rsidP="008606BF">
            <w:pPr>
              <w:pStyle w:val="TableParagraph"/>
              <w:spacing w:line="261" w:lineRule="exact"/>
              <w:ind w:left="106"/>
            </w:pPr>
            <w:r w:rsidRPr="006854BB">
              <w:t>Отвечают на вопросы.</w:t>
            </w:r>
          </w:p>
        </w:tc>
        <w:tc>
          <w:tcPr>
            <w:tcW w:w="2281" w:type="dxa"/>
          </w:tcPr>
          <w:p w:rsidR="00E751B5" w:rsidRPr="006854BB" w:rsidRDefault="00E751B5" w:rsidP="008606BF">
            <w:pPr>
              <w:pStyle w:val="TableParagraph"/>
              <w:spacing w:before="153"/>
              <w:ind w:left="105" w:right="574"/>
              <w:jc w:val="center"/>
            </w:pPr>
            <w:r w:rsidRPr="006854BB">
              <w:t>Регулятивные</w:t>
            </w:r>
          </w:p>
          <w:p w:rsidR="00E751B5" w:rsidRPr="006854BB" w:rsidRDefault="00E751B5">
            <w:pPr>
              <w:pStyle w:val="TableParagraph"/>
            </w:pPr>
          </w:p>
        </w:tc>
      </w:tr>
      <w:tr w:rsidR="00E751B5" w:rsidRPr="006854BB" w:rsidTr="008606BF">
        <w:trPr>
          <w:trHeight w:val="4416"/>
        </w:trPr>
        <w:tc>
          <w:tcPr>
            <w:tcW w:w="2048" w:type="dxa"/>
          </w:tcPr>
          <w:p w:rsidR="00E751B5" w:rsidRPr="006854BB" w:rsidRDefault="00E751B5" w:rsidP="008606BF">
            <w:pPr>
              <w:pStyle w:val="TableParagraph"/>
              <w:ind w:left="107" w:right="714"/>
            </w:pPr>
            <w:r w:rsidRPr="006854BB">
              <w:t>Постановка учебной проблемы</w:t>
            </w:r>
          </w:p>
        </w:tc>
        <w:tc>
          <w:tcPr>
            <w:tcW w:w="3006" w:type="dxa"/>
          </w:tcPr>
          <w:p w:rsidR="00E751B5" w:rsidRPr="006854BB" w:rsidRDefault="00E751B5" w:rsidP="008606BF">
            <w:pPr>
              <w:pStyle w:val="TableParagraph"/>
              <w:ind w:left="107" w:right="221"/>
            </w:pPr>
            <w:r w:rsidRPr="006854BB">
              <w:t>Выявить и зафиксировать затруднение. Поставить цель деятельности на уроке.</w:t>
            </w:r>
          </w:p>
        </w:tc>
        <w:tc>
          <w:tcPr>
            <w:tcW w:w="4203" w:type="dxa"/>
          </w:tcPr>
          <w:p w:rsidR="00E751B5" w:rsidRPr="006854BB" w:rsidRDefault="00E751B5" w:rsidP="008606BF">
            <w:pPr>
              <w:pStyle w:val="TableParagraph"/>
              <w:ind w:left="106" w:right="267"/>
            </w:pPr>
            <w:r w:rsidRPr="006854BB">
              <w:t xml:space="preserve">Предлагает к словам </w:t>
            </w:r>
            <w:r w:rsidRPr="008606BF">
              <w:rPr>
                <w:i/>
              </w:rPr>
              <w:t xml:space="preserve">платок, платки </w:t>
            </w:r>
            <w:r w:rsidRPr="006854BB">
              <w:t>подобрать подходящие по смыслу имена прилагательные (из тех, которые учащиеся отгадывали в начале урока) и доказать , что имя существительное и имя прилагательное связаны.</w:t>
            </w:r>
          </w:p>
          <w:p w:rsidR="00E751B5" w:rsidRPr="006854BB" w:rsidRDefault="00E751B5" w:rsidP="008606BF">
            <w:pPr>
              <w:pStyle w:val="TableParagraph"/>
              <w:ind w:left="106" w:right="698"/>
            </w:pPr>
            <w:r w:rsidRPr="006854BB">
              <w:t>Записывает на доске полученное словосочетание:</w:t>
            </w:r>
          </w:p>
          <w:p w:rsidR="00E751B5" w:rsidRPr="008606BF" w:rsidRDefault="00E751B5" w:rsidP="008606BF">
            <w:pPr>
              <w:pStyle w:val="TableParagraph"/>
              <w:ind w:left="106" w:right="1366"/>
              <w:rPr>
                <w:i/>
              </w:rPr>
            </w:pPr>
            <w:r w:rsidRPr="008606BF">
              <w:rPr>
                <w:i/>
              </w:rPr>
              <w:t>платок (какой?) красивый платки…</w:t>
            </w:r>
          </w:p>
          <w:p w:rsidR="00E751B5" w:rsidRPr="006854BB" w:rsidRDefault="00E751B5" w:rsidP="008606BF">
            <w:pPr>
              <w:pStyle w:val="TableParagraph"/>
              <w:ind w:left="106"/>
            </w:pPr>
            <w:r w:rsidRPr="006854BB">
              <w:t>Фиксирует затруднение:</w:t>
            </w:r>
          </w:p>
          <w:p w:rsidR="00E751B5" w:rsidRPr="006854BB" w:rsidRDefault="00E751B5" w:rsidP="008606BF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ind w:left="246"/>
            </w:pPr>
            <w:r w:rsidRPr="006854BB">
              <w:t>Какое возникло</w:t>
            </w:r>
            <w:r w:rsidRPr="008606BF">
              <w:rPr>
                <w:spacing w:val="-6"/>
              </w:rPr>
              <w:t xml:space="preserve"> </w:t>
            </w:r>
            <w:r w:rsidRPr="006854BB">
              <w:t>затруднение?</w:t>
            </w:r>
          </w:p>
          <w:p w:rsidR="00E751B5" w:rsidRPr="006854BB" w:rsidRDefault="00E751B5" w:rsidP="008606BF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ind w:right="442" w:firstLine="0"/>
            </w:pPr>
            <w:r w:rsidRPr="006854BB">
              <w:t>Что мы должны узнать сегодня на уроке?</w:t>
            </w:r>
          </w:p>
        </w:tc>
        <w:tc>
          <w:tcPr>
            <w:tcW w:w="3666" w:type="dxa"/>
          </w:tcPr>
          <w:p w:rsidR="00E751B5" w:rsidRPr="006854BB" w:rsidRDefault="00E751B5" w:rsidP="008606BF">
            <w:pPr>
              <w:pStyle w:val="TableParagraph"/>
              <w:ind w:left="106" w:right="345"/>
            </w:pPr>
            <w:r w:rsidRPr="006854BB">
              <w:t>Вступают в диалог с учителем, выполняя задание, выявляют, осознают и проговаривают затруднение.</w:t>
            </w: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 w:rsidP="008606BF">
            <w:pPr>
              <w:pStyle w:val="TableParagraph"/>
              <w:spacing w:before="9"/>
            </w:pPr>
          </w:p>
          <w:p w:rsidR="00E751B5" w:rsidRPr="006854BB" w:rsidRDefault="00E751B5" w:rsidP="008606BF">
            <w:pPr>
              <w:pStyle w:val="TableParagraph"/>
              <w:ind w:left="106" w:right="903"/>
            </w:pPr>
            <w:r w:rsidRPr="006854BB">
              <w:t>Формулируют учебную проблему.</w:t>
            </w:r>
          </w:p>
        </w:tc>
        <w:tc>
          <w:tcPr>
            <w:tcW w:w="2281" w:type="dxa"/>
          </w:tcPr>
          <w:p w:rsidR="00E751B5" w:rsidRPr="006854BB" w:rsidRDefault="00E751B5" w:rsidP="008606BF">
            <w:pPr>
              <w:pStyle w:val="TableParagraph"/>
              <w:spacing w:before="153" w:line="360" w:lineRule="auto"/>
              <w:ind w:right="574"/>
            </w:pPr>
            <w:r w:rsidRPr="006854BB">
              <w:t>Предметные</w:t>
            </w:r>
          </w:p>
          <w:p w:rsidR="00E751B5" w:rsidRPr="006854BB" w:rsidRDefault="00E751B5" w:rsidP="008606BF">
            <w:pPr>
              <w:pStyle w:val="TableParagraph"/>
              <w:spacing w:before="153" w:line="360" w:lineRule="auto"/>
              <w:ind w:right="574"/>
            </w:pPr>
            <w:r w:rsidRPr="006854BB">
              <w:t>Регулятивные</w:t>
            </w:r>
          </w:p>
          <w:p w:rsidR="00E751B5" w:rsidRPr="006854BB" w:rsidRDefault="00E751B5" w:rsidP="008606BF">
            <w:pPr>
              <w:pStyle w:val="TableParagraph"/>
              <w:spacing w:line="360" w:lineRule="auto"/>
            </w:pPr>
            <w:r w:rsidRPr="006854BB">
              <w:t>Комуникативные</w:t>
            </w:r>
          </w:p>
        </w:tc>
      </w:tr>
      <w:tr w:rsidR="00E751B5" w:rsidRPr="006854BB" w:rsidTr="008606BF">
        <w:trPr>
          <w:trHeight w:val="3864"/>
        </w:trPr>
        <w:tc>
          <w:tcPr>
            <w:tcW w:w="2048" w:type="dxa"/>
          </w:tcPr>
          <w:p w:rsidR="00E751B5" w:rsidRPr="006854BB" w:rsidRDefault="00E751B5" w:rsidP="008606BF">
            <w:pPr>
              <w:pStyle w:val="TableParagraph"/>
              <w:ind w:left="107" w:right="172"/>
            </w:pPr>
            <w:r w:rsidRPr="006854BB">
              <w:t>Поиск решения, формулирование правила</w:t>
            </w:r>
          </w:p>
        </w:tc>
        <w:tc>
          <w:tcPr>
            <w:tcW w:w="3006" w:type="dxa"/>
          </w:tcPr>
          <w:p w:rsidR="00E751B5" w:rsidRPr="006854BB" w:rsidRDefault="00E751B5" w:rsidP="008606BF">
            <w:pPr>
              <w:pStyle w:val="TableParagraph"/>
              <w:ind w:left="107" w:right="356"/>
            </w:pPr>
            <w:r w:rsidRPr="006854BB">
              <w:t>Организовать коммуникативное взаимодействие с целью разрешения проблемной ситуации. Озвучить и зафиксировать новое знание. Установить, что</w:t>
            </w:r>
          </w:p>
          <w:p w:rsidR="00E751B5" w:rsidRPr="006854BB" w:rsidRDefault="00E751B5" w:rsidP="008606BF">
            <w:pPr>
              <w:pStyle w:val="TableParagraph"/>
              <w:ind w:left="107"/>
            </w:pPr>
            <w:r w:rsidRPr="006854BB">
              <w:t>учебная задача разрешена.</w:t>
            </w:r>
          </w:p>
        </w:tc>
        <w:tc>
          <w:tcPr>
            <w:tcW w:w="4203" w:type="dxa"/>
          </w:tcPr>
          <w:p w:rsidR="00E751B5" w:rsidRPr="006854BB" w:rsidRDefault="00E751B5" w:rsidP="008606BF">
            <w:pPr>
              <w:pStyle w:val="TableParagraph"/>
              <w:ind w:left="106" w:right="702"/>
            </w:pPr>
            <w:r w:rsidRPr="006854BB">
              <w:t>Предлагает ученикам выдвинуть гипотезы:</w:t>
            </w:r>
          </w:p>
          <w:p w:rsidR="00E751B5" w:rsidRPr="006854BB" w:rsidRDefault="00E751B5" w:rsidP="008606BF">
            <w:pPr>
              <w:pStyle w:val="TableParagraph"/>
              <w:ind w:left="106"/>
            </w:pPr>
            <w:r w:rsidRPr="006854BB">
              <w:t>- Как вы думаете, почему к слову</w:t>
            </w:r>
          </w:p>
          <w:p w:rsidR="00E751B5" w:rsidRPr="006854BB" w:rsidRDefault="00E751B5" w:rsidP="008606BF">
            <w:pPr>
              <w:pStyle w:val="TableParagraph"/>
              <w:ind w:left="106"/>
            </w:pPr>
            <w:r w:rsidRPr="008606BF">
              <w:rPr>
                <w:i/>
              </w:rPr>
              <w:t xml:space="preserve">платки </w:t>
            </w:r>
            <w:r w:rsidRPr="006854BB">
              <w:t>не подходит ни одно из</w:t>
            </w:r>
          </w:p>
          <w:p w:rsidR="00E751B5" w:rsidRPr="006854BB" w:rsidRDefault="00E751B5" w:rsidP="008606BF">
            <w:pPr>
              <w:pStyle w:val="TableParagraph"/>
              <w:ind w:left="106"/>
            </w:pPr>
            <w:r w:rsidRPr="006854BB">
              <w:t>предложенных имен прилагательных?</w:t>
            </w:r>
          </w:p>
          <w:p w:rsidR="00E751B5" w:rsidRPr="006854BB" w:rsidRDefault="00E751B5" w:rsidP="008606BF">
            <w:pPr>
              <w:pStyle w:val="TableParagraph"/>
              <w:spacing w:before="8"/>
            </w:pPr>
          </w:p>
          <w:p w:rsidR="00E751B5" w:rsidRPr="008606BF" w:rsidRDefault="00E751B5" w:rsidP="008606BF">
            <w:pPr>
              <w:pStyle w:val="TableParagraph"/>
              <w:ind w:left="106" w:right="225"/>
              <w:rPr>
                <w:i/>
              </w:rPr>
            </w:pPr>
            <w:r w:rsidRPr="006854BB">
              <w:t xml:space="preserve">Организует наблюдение за изменением имен прилагательных. Предлагает изменить прилагательное </w:t>
            </w:r>
            <w:r w:rsidRPr="008606BF">
              <w:rPr>
                <w:i/>
              </w:rPr>
              <w:t xml:space="preserve">красивый </w:t>
            </w:r>
            <w:r w:rsidRPr="006854BB">
              <w:t xml:space="preserve">так, чтобы оно обозначало признак нескольких предметов и составить словосочетание со словом </w:t>
            </w:r>
            <w:r w:rsidRPr="008606BF">
              <w:rPr>
                <w:i/>
              </w:rPr>
              <w:t>платки.</w:t>
            </w:r>
          </w:p>
          <w:p w:rsidR="00E751B5" w:rsidRPr="008606BF" w:rsidRDefault="00E751B5" w:rsidP="008606BF">
            <w:pPr>
              <w:pStyle w:val="TableParagraph"/>
              <w:spacing w:before="1" w:line="270" w:lineRule="exact"/>
              <w:ind w:left="106"/>
              <w:rPr>
                <w:i/>
              </w:rPr>
            </w:pPr>
            <w:r w:rsidRPr="008606BF">
              <w:rPr>
                <w:i/>
              </w:rPr>
              <w:t>платки (какие?) красивые</w:t>
            </w:r>
          </w:p>
        </w:tc>
        <w:tc>
          <w:tcPr>
            <w:tcW w:w="3666" w:type="dxa"/>
          </w:tcPr>
          <w:p w:rsidR="00E751B5" w:rsidRPr="006854BB" w:rsidRDefault="00E751B5">
            <w:pPr>
              <w:pStyle w:val="TableParagraph"/>
            </w:pPr>
          </w:p>
          <w:p w:rsidR="00E751B5" w:rsidRPr="006854BB" w:rsidRDefault="00E751B5" w:rsidP="008606BF">
            <w:pPr>
              <w:pStyle w:val="TableParagraph"/>
              <w:spacing w:before="8"/>
            </w:pPr>
          </w:p>
          <w:p w:rsidR="00E751B5" w:rsidRPr="006854BB" w:rsidRDefault="00E751B5" w:rsidP="008606BF">
            <w:pPr>
              <w:pStyle w:val="TableParagraph"/>
              <w:ind w:left="106"/>
            </w:pPr>
            <w:r w:rsidRPr="006854BB">
              <w:t>Предлагают свои версии.</w:t>
            </w: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 w:rsidP="008606BF">
            <w:pPr>
              <w:pStyle w:val="TableParagraph"/>
              <w:spacing w:before="230"/>
              <w:ind w:left="106" w:right="187"/>
            </w:pPr>
            <w:r w:rsidRPr="006854BB">
              <w:t>Наблюдают за изменением имен прилагательных. Выполняют задание учителя.</w:t>
            </w:r>
          </w:p>
        </w:tc>
        <w:tc>
          <w:tcPr>
            <w:tcW w:w="2281" w:type="dxa"/>
          </w:tcPr>
          <w:p w:rsidR="00E751B5" w:rsidRPr="006854BB" w:rsidRDefault="00E751B5" w:rsidP="008606BF">
            <w:pPr>
              <w:pStyle w:val="TableParagraph"/>
              <w:spacing w:before="153" w:line="360" w:lineRule="auto"/>
              <w:ind w:left="105" w:right="574"/>
            </w:pPr>
            <w:r w:rsidRPr="006854BB">
              <w:t>Предметные</w:t>
            </w:r>
          </w:p>
          <w:p w:rsidR="00E751B5" w:rsidRPr="006854BB" w:rsidRDefault="00E751B5" w:rsidP="008606BF">
            <w:pPr>
              <w:pStyle w:val="TableParagraph"/>
              <w:spacing w:before="153" w:line="360" w:lineRule="auto"/>
              <w:ind w:right="574"/>
            </w:pPr>
            <w:r w:rsidRPr="006854BB">
              <w:t>Регулятивные</w:t>
            </w:r>
          </w:p>
          <w:p w:rsidR="00E751B5" w:rsidRPr="006854BB" w:rsidRDefault="00E751B5" w:rsidP="008606BF">
            <w:pPr>
              <w:pStyle w:val="TableParagraph"/>
              <w:spacing w:line="360" w:lineRule="auto"/>
            </w:pPr>
            <w:r w:rsidRPr="006854BB">
              <w:t>Комуникативные</w:t>
            </w:r>
          </w:p>
          <w:p w:rsidR="00E751B5" w:rsidRPr="006854BB" w:rsidRDefault="00E751B5" w:rsidP="008606BF">
            <w:pPr>
              <w:pStyle w:val="TableParagraph"/>
              <w:spacing w:line="360" w:lineRule="auto"/>
            </w:pPr>
            <w:r w:rsidRPr="006854BB">
              <w:t>Личностные</w:t>
            </w:r>
          </w:p>
        </w:tc>
      </w:tr>
    </w:tbl>
    <w:p w:rsidR="00E751B5" w:rsidRPr="006854BB" w:rsidRDefault="00E751B5">
      <w:pPr>
        <w:sectPr w:rsidR="00E751B5" w:rsidRPr="006854BB">
          <w:pgSz w:w="16840" w:h="11910" w:orient="landscape"/>
          <w:pgMar w:top="720" w:right="900" w:bottom="280" w:left="5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48"/>
        <w:gridCol w:w="3006"/>
        <w:gridCol w:w="4203"/>
        <w:gridCol w:w="3666"/>
        <w:gridCol w:w="2281"/>
      </w:tblGrid>
      <w:tr w:rsidR="00E751B5" w:rsidRPr="006854BB" w:rsidTr="008606BF">
        <w:trPr>
          <w:trHeight w:val="9937"/>
        </w:trPr>
        <w:tc>
          <w:tcPr>
            <w:tcW w:w="2048" w:type="dxa"/>
          </w:tcPr>
          <w:p w:rsidR="00E751B5" w:rsidRPr="006854BB" w:rsidRDefault="00E751B5">
            <w:pPr>
              <w:pStyle w:val="TableParagraph"/>
            </w:pPr>
          </w:p>
        </w:tc>
        <w:tc>
          <w:tcPr>
            <w:tcW w:w="3006" w:type="dxa"/>
          </w:tcPr>
          <w:p w:rsidR="00E751B5" w:rsidRPr="006854BB" w:rsidRDefault="00E751B5">
            <w:pPr>
              <w:pStyle w:val="TableParagraph"/>
            </w:pPr>
          </w:p>
        </w:tc>
        <w:tc>
          <w:tcPr>
            <w:tcW w:w="4203" w:type="dxa"/>
          </w:tcPr>
          <w:p w:rsidR="00E751B5" w:rsidRPr="006854BB" w:rsidRDefault="00E751B5" w:rsidP="008606BF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right="104" w:firstLine="0"/>
            </w:pPr>
            <w:r w:rsidRPr="006854BB">
              <w:t>В первом словосочетании имя существительное стоит в каком</w:t>
            </w:r>
            <w:r w:rsidRPr="008606BF">
              <w:rPr>
                <w:spacing w:val="-14"/>
              </w:rPr>
              <w:t xml:space="preserve"> </w:t>
            </w:r>
            <w:r w:rsidRPr="006854BB">
              <w:t>числе?</w:t>
            </w:r>
          </w:p>
          <w:p w:rsidR="00E751B5" w:rsidRPr="006854BB" w:rsidRDefault="00E751B5" w:rsidP="008606BF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right="864" w:firstLine="0"/>
            </w:pPr>
            <w:r w:rsidRPr="006854BB">
              <w:t xml:space="preserve">Прилагательное </w:t>
            </w:r>
            <w:r w:rsidRPr="008606BF">
              <w:rPr>
                <w:i/>
              </w:rPr>
              <w:t xml:space="preserve">красивый </w:t>
            </w:r>
            <w:r w:rsidRPr="006854BB">
              <w:t>обозначает признак одного или нескольких</w:t>
            </w:r>
            <w:r w:rsidRPr="008606BF">
              <w:rPr>
                <w:spacing w:val="-2"/>
              </w:rPr>
              <w:t xml:space="preserve"> </w:t>
            </w:r>
            <w:r w:rsidRPr="006854BB">
              <w:t>предметов?</w:t>
            </w:r>
          </w:p>
          <w:p w:rsidR="00E751B5" w:rsidRPr="006854BB" w:rsidRDefault="00E751B5" w:rsidP="008606BF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right="295" w:firstLine="0"/>
            </w:pPr>
            <w:r w:rsidRPr="006854BB">
              <w:t>Имя прилагательное, которое обозначает признак одного предмета стоит в единственном числе. Учитель делает соответствующие обозначения на</w:t>
            </w:r>
            <w:r w:rsidRPr="008606BF">
              <w:rPr>
                <w:spacing w:val="-2"/>
              </w:rPr>
              <w:t xml:space="preserve"> </w:t>
            </w:r>
            <w:r w:rsidRPr="006854BB">
              <w:t>доске:</w:t>
            </w:r>
          </w:p>
          <w:p w:rsidR="00E751B5" w:rsidRPr="008606BF" w:rsidRDefault="00E751B5" w:rsidP="008606BF">
            <w:pPr>
              <w:pStyle w:val="TableParagraph"/>
              <w:tabs>
                <w:tab w:val="left" w:pos="2113"/>
              </w:tabs>
              <w:ind w:left="166"/>
              <w:rPr>
                <w:i/>
              </w:rPr>
            </w:pPr>
            <w:r w:rsidRPr="008606BF">
              <w:rPr>
                <w:i/>
                <w:smallCaps/>
                <w:w w:val="88"/>
              </w:rPr>
              <w:t>в</w:t>
            </w:r>
            <w:r w:rsidRPr="008606BF">
              <w:rPr>
                <w:i/>
                <w:spacing w:val="-1"/>
              </w:rPr>
              <w:t xml:space="preserve"> е</w:t>
            </w:r>
            <w:r w:rsidRPr="008606BF">
              <w:rPr>
                <w:i/>
              </w:rPr>
              <w:t>д.ч.</w:t>
            </w:r>
            <w:r w:rsidRPr="008606BF">
              <w:rPr>
                <w:i/>
              </w:rPr>
              <w:tab/>
              <w:t xml:space="preserve">в </w:t>
            </w:r>
            <w:r w:rsidRPr="008606BF">
              <w:rPr>
                <w:i/>
                <w:spacing w:val="-1"/>
              </w:rPr>
              <w:t xml:space="preserve"> </w:t>
            </w:r>
            <w:r w:rsidRPr="008606BF">
              <w:rPr>
                <w:i/>
                <w:spacing w:val="1"/>
              </w:rPr>
              <w:t>е</w:t>
            </w:r>
            <w:r w:rsidRPr="008606BF">
              <w:rPr>
                <w:i/>
              </w:rPr>
              <w:t>д.ч.</w:t>
            </w:r>
          </w:p>
          <w:p w:rsidR="00E751B5" w:rsidRPr="008606BF" w:rsidRDefault="00E751B5" w:rsidP="008606BF">
            <w:pPr>
              <w:pStyle w:val="TableParagraph"/>
              <w:ind w:left="106"/>
              <w:rPr>
                <w:i/>
              </w:rPr>
            </w:pPr>
            <w:r w:rsidRPr="008606BF">
              <w:rPr>
                <w:i/>
              </w:rPr>
              <w:t>платок (какой?)</w:t>
            </w:r>
            <w:r w:rsidRPr="008606BF">
              <w:rPr>
                <w:i/>
                <w:spacing w:val="-6"/>
              </w:rPr>
              <w:t xml:space="preserve"> </w:t>
            </w:r>
            <w:r w:rsidRPr="008606BF">
              <w:rPr>
                <w:i/>
              </w:rPr>
              <w:t>красивый</w:t>
            </w:r>
          </w:p>
          <w:p w:rsidR="00E751B5" w:rsidRPr="006854BB" w:rsidRDefault="00E751B5" w:rsidP="008606BF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right="104" w:firstLine="0"/>
            </w:pPr>
            <w:r w:rsidRPr="006854BB">
              <w:t>Во втором словосочетании имя существительное стоит в каком</w:t>
            </w:r>
            <w:r w:rsidRPr="008606BF">
              <w:rPr>
                <w:spacing w:val="-14"/>
              </w:rPr>
              <w:t xml:space="preserve"> </w:t>
            </w:r>
            <w:r w:rsidRPr="006854BB">
              <w:t xml:space="preserve">числе? Прилагательное </w:t>
            </w:r>
            <w:r w:rsidRPr="008606BF">
              <w:rPr>
                <w:i/>
              </w:rPr>
              <w:t xml:space="preserve">красивые </w:t>
            </w:r>
            <w:r w:rsidRPr="006854BB">
              <w:t>обозначает признак одного или</w:t>
            </w:r>
            <w:r w:rsidRPr="008606BF">
              <w:rPr>
                <w:spacing w:val="-3"/>
              </w:rPr>
              <w:t xml:space="preserve"> </w:t>
            </w:r>
            <w:r w:rsidRPr="006854BB">
              <w:t>нескольких</w:t>
            </w:r>
          </w:p>
          <w:p w:rsidR="00E751B5" w:rsidRPr="006854BB" w:rsidRDefault="00E751B5" w:rsidP="008606BF">
            <w:pPr>
              <w:pStyle w:val="TableParagraph"/>
              <w:ind w:left="106"/>
            </w:pPr>
            <w:r w:rsidRPr="006854BB">
              <w:t>предметов?</w:t>
            </w:r>
          </w:p>
          <w:p w:rsidR="00E751B5" w:rsidRPr="006854BB" w:rsidRDefault="00E751B5" w:rsidP="008606BF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right="401" w:firstLine="0"/>
            </w:pPr>
            <w:r w:rsidRPr="006854BB">
              <w:t>Имя прилагательное, которое обозначает признак нескольких предметов стоит во</w:t>
            </w:r>
            <w:r w:rsidRPr="008606BF">
              <w:rPr>
                <w:spacing w:val="-14"/>
              </w:rPr>
              <w:t xml:space="preserve"> </w:t>
            </w:r>
            <w:r w:rsidRPr="006854BB">
              <w:t>множественном числе.</w:t>
            </w:r>
          </w:p>
          <w:p w:rsidR="00E751B5" w:rsidRPr="006854BB" w:rsidRDefault="00E751B5" w:rsidP="008606BF">
            <w:pPr>
              <w:pStyle w:val="TableParagraph"/>
              <w:ind w:left="106"/>
            </w:pPr>
            <w:r w:rsidRPr="006854BB">
              <w:t>Учитель делает соответствующие обозначения на доске:</w:t>
            </w:r>
          </w:p>
          <w:p w:rsidR="00E751B5" w:rsidRPr="008606BF" w:rsidRDefault="00E751B5" w:rsidP="008606BF">
            <w:pPr>
              <w:pStyle w:val="TableParagraph"/>
              <w:tabs>
                <w:tab w:val="left" w:pos="2038"/>
              </w:tabs>
              <w:ind w:left="106" w:right="1301" w:firstLine="60"/>
              <w:rPr>
                <w:i/>
              </w:rPr>
            </w:pPr>
            <w:r w:rsidRPr="008606BF">
              <w:rPr>
                <w:i/>
              </w:rPr>
              <w:t>во</w:t>
            </w:r>
            <w:r w:rsidRPr="008606BF">
              <w:rPr>
                <w:i/>
                <w:spacing w:val="-1"/>
              </w:rPr>
              <w:t xml:space="preserve"> </w:t>
            </w:r>
            <w:r w:rsidRPr="008606BF">
              <w:rPr>
                <w:i/>
              </w:rPr>
              <w:t>мн.ч.</w:t>
            </w:r>
            <w:r w:rsidRPr="008606BF">
              <w:rPr>
                <w:i/>
              </w:rPr>
              <w:tab/>
              <w:t xml:space="preserve">во </w:t>
            </w:r>
            <w:r w:rsidRPr="008606BF">
              <w:rPr>
                <w:i/>
                <w:spacing w:val="-4"/>
              </w:rPr>
              <w:t xml:space="preserve">мн.ч. </w:t>
            </w:r>
            <w:r w:rsidRPr="008606BF">
              <w:rPr>
                <w:i/>
              </w:rPr>
              <w:t>платки (какие?)</w:t>
            </w:r>
            <w:r w:rsidRPr="008606BF">
              <w:rPr>
                <w:i/>
                <w:spacing w:val="-7"/>
              </w:rPr>
              <w:t xml:space="preserve"> </w:t>
            </w:r>
            <w:r w:rsidRPr="008606BF">
              <w:rPr>
                <w:i/>
              </w:rPr>
              <w:t>красивые</w:t>
            </w:r>
          </w:p>
          <w:p w:rsidR="00E751B5" w:rsidRPr="006854BB" w:rsidRDefault="00E751B5" w:rsidP="008606BF">
            <w:pPr>
              <w:pStyle w:val="TableParagraph"/>
              <w:spacing w:before="7"/>
            </w:pPr>
          </w:p>
          <w:p w:rsidR="00E751B5" w:rsidRPr="006854BB" w:rsidRDefault="00E751B5" w:rsidP="008606BF">
            <w:pPr>
              <w:pStyle w:val="TableParagraph"/>
              <w:spacing w:before="1"/>
              <w:ind w:left="106" w:right="277"/>
            </w:pPr>
            <w:r w:rsidRPr="006854BB">
              <w:t>Предлагает ученикам сделать вывод, сформулировать правило об изменении имен прилагательных по числам, используя опорные слова:</w:t>
            </w:r>
          </w:p>
          <w:p w:rsidR="00E751B5" w:rsidRPr="006854BB" w:rsidRDefault="00E751B5" w:rsidP="008606BF">
            <w:pPr>
              <w:pStyle w:val="TableParagraph"/>
              <w:numPr>
                <w:ilvl w:val="1"/>
                <w:numId w:val="3"/>
              </w:numPr>
              <w:tabs>
                <w:tab w:val="left" w:pos="827"/>
              </w:tabs>
              <w:ind w:right="993"/>
            </w:pPr>
            <w:r w:rsidRPr="006854BB">
              <w:t>Имена прилагательные изменяются по …</w:t>
            </w:r>
            <w:r w:rsidRPr="008606BF">
              <w:rPr>
                <w:spacing w:val="-1"/>
              </w:rPr>
              <w:t xml:space="preserve"> </w:t>
            </w:r>
            <w:r w:rsidRPr="006854BB">
              <w:t>.</w:t>
            </w:r>
          </w:p>
          <w:p w:rsidR="00E751B5" w:rsidRPr="006854BB" w:rsidRDefault="00E751B5" w:rsidP="008606BF">
            <w:pPr>
              <w:pStyle w:val="TableParagraph"/>
              <w:numPr>
                <w:ilvl w:val="1"/>
                <w:numId w:val="3"/>
              </w:numPr>
              <w:tabs>
                <w:tab w:val="left" w:pos="827"/>
              </w:tabs>
              <w:ind w:right="466"/>
            </w:pPr>
            <w:r w:rsidRPr="006854BB">
              <w:t>Имя прилагательное стоит в том же числе, что и имя …</w:t>
            </w:r>
            <w:r w:rsidRPr="008606BF">
              <w:rPr>
                <w:spacing w:val="-8"/>
              </w:rPr>
              <w:t xml:space="preserve"> </w:t>
            </w:r>
            <w:r w:rsidRPr="006854BB">
              <w:t>.</w:t>
            </w:r>
          </w:p>
          <w:p w:rsidR="00E751B5" w:rsidRPr="006854BB" w:rsidRDefault="00E751B5" w:rsidP="008606BF">
            <w:pPr>
              <w:pStyle w:val="TableParagraph"/>
              <w:numPr>
                <w:ilvl w:val="1"/>
                <w:numId w:val="3"/>
              </w:numPr>
              <w:tabs>
                <w:tab w:val="left" w:pos="827"/>
              </w:tabs>
              <w:spacing w:line="270" w:lineRule="atLeast"/>
              <w:ind w:right="701"/>
            </w:pPr>
            <w:r w:rsidRPr="006854BB">
              <w:t>Имена прилагательные</w:t>
            </w:r>
            <w:r w:rsidRPr="008606BF">
              <w:rPr>
                <w:spacing w:val="-12"/>
              </w:rPr>
              <w:t xml:space="preserve"> </w:t>
            </w:r>
            <w:r w:rsidRPr="006854BB">
              <w:t>во множественном</w:t>
            </w:r>
            <w:r w:rsidRPr="008606BF">
              <w:rPr>
                <w:spacing w:val="-3"/>
              </w:rPr>
              <w:t xml:space="preserve"> </w:t>
            </w:r>
            <w:r w:rsidRPr="006854BB">
              <w:t>числе</w:t>
            </w:r>
          </w:p>
        </w:tc>
        <w:tc>
          <w:tcPr>
            <w:tcW w:w="3666" w:type="dxa"/>
          </w:tcPr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 w:rsidP="008606BF">
            <w:pPr>
              <w:pStyle w:val="TableParagraph"/>
              <w:spacing w:before="7"/>
            </w:pPr>
          </w:p>
          <w:p w:rsidR="00E751B5" w:rsidRPr="006854BB" w:rsidRDefault="00E751B5" w:rsidP="008606BF">
            <w:pPr>
              <w:pStyle w:val="TableParagraph"/>
              <w:spacing w:before="1"/>
              <w:ind w:left="106"/>
            </w:pPr>
            <w:r w:rsidRPr="006854BB">
              <w:t>Делают выводы.</w:t>
            </w:r>
          </w:p>
        </w:tc>
        <w:tc>
          <w:tcPr>
            <w:tcW w:w="2281" w:type="dxa"/>
          </w:tcPr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 w:rsidP="008606BF">
            <w:pPr>
              <w:pStyle w:val="TableParagraph"/>
              <w:spacing w:before="1"/>
              <w:ind w:left="105" w:right="905"/>
            </w:pPr>
          </w:p>
        </w:tc>
      </w:tr>
    </w:tbl>
    <w:p w:rsidR="00E751B5" w:rsidRPr="006854BB" w:rsidRDefault="00E751B5">
      <w:pPr>
        <w:sectPr w:rsidR="00E751B5" w:rsidRPr="006854BB">
          <w:pgSz w:w="16840" w:h="11910" w:orient="landscape"/>
          <w:pgMar w:top="720" w:right="900" w:bottom="280" w:left="5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48"/>
        <w:gridCol w:w="3006"/>
        <w:gridCol w:w="4203"/>
        <w:gridCol w:w="3666"/>
        <w:gridCol w:w="2281"/>
      </w:tblGrid>
      <w:tr w:rsidR="00E751B5" w:rsidRPr="006854BB" w:rsidTr="008606BF">
        <w:trPr>
          <w:trHeight w:val="1932"/>
        </w:trPr>
        <w:tc>
          <w:tcPr>
            <w:tcW w:w="2048" w:type="dxa"/>
          </w:tcPr>
          <w:p w:rsidR="00E751B5" w:rsidRPr="006854BB" w:rsidRDefault="00E751B5">
            <w:pPr>
              <w:pStyle w:val="TableParagraph"/>
            </w:pPr>
          </w:p>
        </w:tc>
        <w:tc>
          <w:tcPr>
            <w:tcW w:w="3006" w:type="dxa"/>
          </w:tcPr>
          <w:p w:rsidR="00E751B5" w:rsidRPr="006854BB" w:rsidRDefault="00E751B5">
            <w:pPr>
              <w:pStyle w:val="TableParagraph"/>
            </w:pPr>
          </w:p>
        </w:tc>
        <w:tc>
          <w:tcPr>
            <w:tcW w:w="4203" w:type="dxa"/>
          </w:tcPr>
          <w:p w:rsidR="00E751B5" w:rsidRPr="006854BB" w:rsidRDefault="00E751B5" w:rsidP="008606BF">
            <w:pPr>
              <w:pStyle w:val="TableParagraph"/>
              <w:spacing w:line="261" w:lineRule="exact"/>
              <w:ind w:left="826"/>
            </w:pPr>
            <w:r w:rsidRPr="006854BB">
              <w:t>отвечают на вопрос … .</w:t>
            </w:r>
          </w:p>
          <w:p w:rsidR="00E751B5" w:rsidRPr="006854BB" w:rsidRDefault="00E751B5" w:rsidP="008606BF">
            <w:pPr>
              <w:pStyle w:val="TableParagraph"/>
              <w:ind w:left="826" w:hanging="360"/>
            </w:pPr>
            <w:r w:rsidRPr="006854BB">
              <w:t>4) Имена прилагательные во множественном числе обозначают признак … предметов.</w:t>
            </w:r>
          </w:p>
          <w:p w:rsidR="00E751B5" w:rsidRPr="008606BF" w:rsidRDefault="00E751B5" w:rsidP="008606BF">
            <w:pPr>
              <w:pStyle w:val="TableParagraph"/>
              <w:spacing w:before="5"/>
              <w:ind w:left="106"/>
              <w:rPr>
                <w:b/>
              </w:rPr>
            </w:pPr>
            <w:r w:rsidRPr="008606BF">
              <w:rPr>
                <w:b/>
              </w:rPr>
              <w:t>Динамическая пауза.</w:t>
            </w:r>
          </w:p>
        </w:tc>
        <w:tc>
          <w:tcPr>
            <w:tcW w:w="3666" w:type="dxa"/>
          </w:tcPr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 w:rsidP="008606BF">
            <w:pPr>
              <w:pStyle w:val="TableParagraph"/>
              <w:spacing w:before="170" w:line="270" w:lineRule="atLeast"/>
              <w:ind w:left="106" w:right="1064"/>
            </w:pPr>
            <w:r w:rsidRPr="006854BB">
              <w:t>Выполняют физические упражнения.</w:t>
            </w:r>
          </w:p>
        </w:tc>
        <w:tc>
          <w:tcPr>
            <w:tcW w:w="2281" w:type="dxa"/>
          </w:tcPr>
          <w:p w:rsidR="00E751B5" w:rsidRPr="006854BB" w:rsidRDefault="00E751B5">
            <w:pPr>
              <w:pStyle w:val="TableParagraph"/>
            </w:pPr>
          </w:p>
        </w:tc>
      </w:tr>
      <w:tr w:rsidR="00E751B5" w:rsidRPr="006854BB" w:rsidTr="008606BF">
        <w:trPr>
          <w:trHeight w:val="8005"/>
        </w:trPr>
        <w:tc>
          <w:tcPr>
            <w:tcW w:w="2048" w:type="dxa"/>
          </w:tcPr>
          <w:p w:rsidR="00E751B5" w:rsidRPr="006854BB" w:rsidRDefault="00E751B5" w:rsidP="008606BF">
            <w:pPr>
              <w:pStyle w:val="TableParagraph"/>
              <w:spacing w:line="261" w:lineRule="exact"/>
              <w:ind w:left="107"/>
            </w:pPr>
            <w:r w:rsidRPr="006854BB">
              <w:t>Развитие умений</w:t>
            </w:r>
          </w:p>
          <w:p w:rsidR="00E751B5" w:rsidRPr="006854BB" w:rsidRDefault="00E751B5" w:rsidP="008606BF">
            <w:pPr>
              <w:pStyle w:val="TableParagraph"/>
              <w:ind w:left="107" w:right="492"/>
            </w:pPr>
            <w:r w:rsidRPr="006854BB">
              <w:t>– применение новых знаний</w:t>
            </w:r>
          </w:p>
        </w:tc>
        <w:tc>
          <w:tcPr>
            <w:tcW w:w="3006" w:type="dxa"/>
          </w:tcPr>
          <w:p w:rsidR="00E751B5" w:rsidRPr="006854BB" w:rsidRDefault="00E751B5" w:rsidP="008606BF">
            <w:pPr>
              <w:pStyle w:val="TableParagraph"/>
              <w:ind w:left="107" w:right="501"/>
            </w:pPr>
            <w:r w:rsidRPr="006854BB">
              <w:t xml:space="preserve">Выполнение </w:t>
            </w:r>
            <w:r w:rsidRPr="008606BF">
              <w:rPr>
                <w:spacing w:val="-3"/>
              </w:rPr>
              <w:t xml:space="preserve">типовых </w:t>
            </w:r>
            <w:r w:rsidRPr="006854BB">
              <w:t>заданий с проговариванием</w:t>
            </w:r>
          </w:p>
          <w:p w:rsidR="00E751B5" w:rsidRPr="006854BB" w:rsidRDefault="00E751B5" w:rsidP="008606BF">
            <w:pPr>
              <w:pStyle w:val="TableParagraph"/>
              <w:ind w:left="107"/>
            </w:pPr>
            <w:r w:rsidRPr="006854BB">
              <w:t xml:space="preserve">установленного </w:t>
            </w:r>
            <w:r w:rsidRPr="008606BF">
              <w:rPr>
                <w:spacing w:val="-3"/>
              </w:rPr>
              <w:t xml:space="preserve">алгоритма </w:t>
            </w:r>
            <w:r w:rsidRPr="006854BB">
              <w:t>во внешней</w:t>
            </w:r>
            <w:r w:rsidRPr="008606BF">
              <w:rPr>
                <w:spacing w:val="-2"/>
              </w:rPr>
              <w:t xml:space="preserve"> </w:t>
            </w:r>
            <w:r w:rsidRPr="006854BB">
              <w:t>речи.</w:t>
            </w:r>
          </w:p>
          <w:p w:rsidR="00E751B5" w:rsidRPr="006854BB" w:rsidRDefault="00E751B5" w:rsidP="008606BF">
            <w:pPr>
              <w:pStyle w:val="TableParagraph"/>
              <w:ind w:left="107" w:right="112"/>
            </w:pPr>
            <w:r w:rsidRPr="006854BB">
              <w:t>Развитие самоконтроля. Применение новых знаний в самостоятельной работе.</w:t>
            </w:r>
          </w:p>
        </w:tc>
        <w:tc>
          <w:tcPr>
            <w:tcW w:w="4203" w:type="dxa"/>
          </w:tcPr>
          <w:p w:rsidR="00E751B5" w:rsidRPr="006854BB" w:rsidRDefault="00E751B5" w:rsidP="008606B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61" w:lineRule="exact"/>
              <w:ind w:hanging="361"/>
            </w:pPr>
            <w:r w:rsidRPr="006854BB">
              <w:t>Учебник, упр. 141, стр. 101.</w:t>
            </w:r>
          </w:p>
          <w:p w:rsidR="00E751B5" w:rsidRPr="006854BB" w:rsidRDefault="00E751B5" w:rsidP="008606BF">
            <w:pPr>
              <w:pStyle w:val="TableParagraph"/>
              <w:ind w:left="814"/>
            </w:pPr>
            <w:r w:rsidRPr="006854BB">
              <w:t>Проводится фронтальная</w:t>
            </w:r>
          </w:p>
          <w:p w:rsidR="00E751B5" w:rsidRPr="006854BB" w:rsidRDefault="00E751B5" w:rsidP="008606BF">
            <w:pPr>
              <w:pStyle w:val="TableParagraph"/>
              <w:ind w:left="814" w:right="159"/>
            </w:pPr>
            <w:r w:rsidRPr="006854BB">
              <w:t>работа с записью упражнения на доске и в рабочей тетради. Учитель предлагает придумать продолжение текста: составить и записать предложение о</w:t>
            </w:r>
          </w:p>
          <w:p w:rsidR="00E751B5" w:rsidRPr="006854BB" w:rsidRDefault="00E751B5" w:rsidP="008606BF">
            <w:pPr>
              <w:pStyle w:val="TableParagraph"/>
              <w:ind w:left="814" w:right="277"/>
            </w:pPr>
            <w:r w:rsidRPr="006854BB">
              <w:t>девочке Оле, содержащее имя прилагательное.</w:t>
            </w:r>
          </w:p>
          <w:p w:rsidR="00E751B5" w:rsidRPr="006854BB" w:rsidRDefault="00E751B5" w:rsidP="008606BF">
            <w:pPr>
              <w:pStyle w:val="TableParagraph"/>
              <w:spacing w:before="1"/>
              <w:ind w:left="814"/>
            </w:pPr>
            <w:r w:rsidRPr="006854BB">
              <w:t>Проводит фронтальную проверку предложений.</w:t>
            </w:r>
          </w:p>
          <w:p w:rsidR="00E751B5" w:rsidRPr="006854BB" w:rsidRDefault="00E751B5" w:rsidP="008606B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ind w:right="154"/>
            </w:pPr>
            <w:r w:rsidRPr="006854BB">
              <w:t>Упражнение – игра с мячом проводится устно. Учитель называет имя прилагательное в единственном числе, кидает мяч ученику. Ученик должен назвать это же имя прилагательное во множественном</w:t>
            </w:r>
            <w:r w:rsidRPr="008606BF">
              <w:rPr>
                <w:spacing w:val="-2"/>
              </w:rPr>
              <w:t xml:space="preserve"> </w:t>
            </w:r>
            <w:r w:rsidRPr="006854BB">
              <w:t>числе.</w:t>
            </w:r>
          </w:p>
          <w:p w:rsidR="00E751B5" w:rsidRPr="006854BB" w:rsidRDefault="00E751B5" w:rsidP="008606B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3448"/>
              </w:tabs>
              <w:ind w:hanging="361"/>
            </w:pPr>
            <w:r w:rsidRPr="006854BB">
              <w:t>Рабочая</w:t>
            </w:r>
            <w:r w:rsidRPr="008606BF">
              <w:rPr>
                <w:spacing w:val="-3"/>
              </w:rPr>
              <w:t xml:space="preserve"> </w:t>
            </w:r>
            <w:r w:rsidRPr="006854BB">
              <w:t>тетрадь, упр.</w:t>
            </w:r>
            <w:r w:rsidRPr="006854BB">
              <w:tab/>
              <w:t>, стр.</w:t>
            </w:r>
          </w:p>
          <w:p w:rsidR="00E751B5" w:rsidRPr="006854BB" w:rsidRDefault="00E751B5" w:rsidP="008606BF">
            <w:pPr>
              <w:pStyle w:val="TableParagraph"/>
              <w:ind w:left="814" w:right="384"/>
            </w:pPr>
            <w:r w:rsidRPr="006854BB">
              <w:t>Предлагает выполнить упражнение самостоятельно. Организует самопроверку упражнения.</w:t>
            </w:r>
          </w:p>
          <w:p w:rsidR="00E751B5" w:rsidRPr="006854BB" w:rsidRDefault="00E751B5" w:rsidP="008606B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1" w:line="270" w:lineRule="atLeast"/>
              <w:ind w:right="109"/>
            </w:pPr>
            <w:r w:rsidRPr="006854BB">
              <w:t>Упражнение – игра</w:t>
            </w:r>
            <w:r w:rsidRPr="008606BF">
              <w:rPr>
                <w:spacing w:val="-14"/>
              </w:rPr>
              <w:t xml:space="preserve"> </w:t>
            </w:r>
            <w:r w:rsidRPr="006854BB">
              <w:t>«Аукцион». Предлагает, работая в парах, к иллюстрациям цветов подобрать как можно больше имен прилагательных,</w:t>
            </w:r>
            <w:r w:rsidRPr="008606BF">
              <w:rPr>
                <w:spacing w:val="-11"/>
              </w:rPr>
              <w:t xml:space="preserve"> </w:t>
            </w:r>
            <w:r w:rsidRPr="006854BB">
              <w:t>записать</w:t>
            </w:r>
          </w:p>
        </w:tc>
        <w:tc>
          <w:tcPr>
            <w:tcW w:w="3666" w:type="dxa"/>
          </w:tcPr>
          <w:p w:rsidR="00E751B5" w:rsidRPr="006854BB" w:rsidRDefault="00E751B5" w:rsidP="008606BF">
            <w:pPr>
              <w:pStyle w:val="TableParagraph"/>
              <w:ind w:left="106"/>
            </w:pPr>
            <w:r w:rsidRPr="006854BB">
              <w:t>Выполняют упражнение с проговариванием.</w:t>
            </w: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 w:rsidP="008606BF">
            <w:pPr>
              <w:pStyle w:val="TableParagraph"/>
              <w:spacing w:before="9"/>
            </w:pPr>
          </w:p>
          <w:p w:rsidR="00E751B5" w:rsidRPr="006854BB" w:rsidRDefault="00E751B5" w:rsidP="008606BF">
            <w:pPr>
              <w:pStyle w:val="TableParagraph"/>
              <w:ind w:left="106" w:right="807"/>
            </w:pPr>
            <w:r w:rsidRPr="006854BB">
              <w:t>Устно выполняют игровое упражнение.</w:t>
            </w: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 w:rsidP="008606BF">
            <w:pPr>
              <w:pStyle w:val="TableParagraph"/>
              <w:spacing w:before="161"/>
              <w:ind w:left="106"/>
            </w:pPr>
            <w:r w:rsidRPr="006854BB">
              <w:t>Читают задание про себя.</w:t>
            </w:r>
          </w:p>
          <w:p w:rsidR="00E751B5" w:rsidRPr="006854BB" w:rsidRDefault="00E751B5" w:rsidP="008606BF">
            <w:pPr>
              <w:pStyle w:val="TableParagraph"/>
              <w:ind w:left="106" w:right="233"/>
            </w:pPr>
            <w:r w:rsidRPr="006854BB">
              <w:t>Индивидуально самостоятельно выполняют задание. По окончании работы объясняют, как действовали.</w:t>
            </w:r>
          </w:p>
          <w:p w:rsidR="00E751B5" w:rsidRPr="006854BB" w:rsidRDefault="00E751B5" w:rsidP="008606BF">
            <w:pPr>
              <w:pStyle w:val="TableParagraph"/>
              <w:spacing w:before="1"/>
              <w:ind w:left="106"/>
            </w:pPr>
            <w:r w:rsidRPr="006854BB">
              <w:t>Выполняют задание в парах.</w:t>
            </w:r>
          </w:p>
        </w:tc>
        <w:tc>
          <w:tcPr>
            <w:tcW w:w="2281" w:type="dxa"/>
          </w:tcPr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 w:rsidP="008606BF">
            <w:pPr>
              <w:pStyle w:val="TableParagraph"/>
              <w:spacing w:before="153"/>
              <w:ind w:right="574"/>
            </w:pPr>
            <w:r w:rsidRPr="006854BB">
              <w:t>Предметные</w:t>
            </w:r>
          </w:p>
          <w:p w:rsidR="00E751B5" w:rsidRPr="006854BB" w:rsidRDefault="00E751B5" w:rsidP="008606BF">
            <w:pPr>
              <w:pStyle w:val="TableParagraph"/>
              <w:spacing w:before="153"/>
              <w:ind w:right="574"/>
            </w:pPr>
            <w:r w:rsidRPr="006854BB">
              <w:t>Регулятивные</w:t>
            </w:r>
          </w:p>
          <w:p w:rsidR="00E751B5" w:rsidRPr="006854BB" w:rsidRDefault="00E751B5" w:rsidP="00DF4198">
            <w:pPr>
              <w:pStyle w:val="TableParagraph"/>
            </w:pPr>
            <w:r w:rsidRPr="006854BB">
              <w:t>Комуникативные</w:t>
            </w:r>
          </w:p>
          <w:p w:rsidR="00E751B5" w:rsidRPr="006854BB" w:rsidRDefault="00E751B5" w:rsidP="00DF4198">
            <w:pPr>
              <w:pStyle w:val="TableParagraph"/>
            </w:pPr>
            <w:r w:rsidRPr="006854BB">
              <w:t>Личностные</w:t>
            </w: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 w:rsidP="008606BF">
            <w:pPr>
              <w:pStyle w:val="TableParagraph"/>
              <w:spacing w:before="9"/>
            </w:pPr>
          </w:p>
          <w:p w:rsidR="00E751B5" w:rsidRPr="006854BB" w:rsidRDefault="00E751B5" w:rsidP="008606BF">
            <w:pPr>
              <w:pStyle w:val="TableParagraph"/>
              <w:spacing w:before="231"/>
              <w:ind w:left="105" w:right="905"/>
            </w:pPr>
          </w:p>
        </w:tc>
      </w:tr>
    </w:tbl>
    <w:p w:rsidR="00E751B5" w:rsidRPr="006854BB" w:rsidRDefault="00E751B5">
      <w:pPr>
        <w:sectPr w:rsidR="00E751B5" w:rsidRPr="006854BB">
          <w:pgSz w:w="16840" w:h="11910" w:orient="landscape"/>
          <w:pgMar w:top="720" w:right="900" w:bottom="280" w:left="5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48"/>
        <w:gridCol w:w="3006"/>
        <w:gridCol w:w="4203"/>
        <w:gridCol w:w="3666"/>
        <w:gridCol w:w="2281"/>
      </w:tblGrid>
      <w:tr w:rsidR="00E751B5" w:rsidRPr="006854BB" w:rsidTr="008606BF">
        <w:trPr>
          <w:trHeight w:val="3036"/>
        </w:trPr>
        <w:tc>
          <w:tcPr>
            <w:tcW w:w="2048" w:type="dxa"/>
          </w:tcPr>
          <w:p w:rsidR="00E751B5" w:rsidRPr="006854BB" w:rsidRDefault="00E751B5">
            <w:pPr>
              <w:pStyle w:val="TableParagraph"/>
            </w:pPr>
          </w:p>
        </w:tc>
        <w:tc>
          <w:tcPr>
            <w:tcW w:w="3006" w:type="dxa"/>
          </w:tcPr>
          <w:p w:rsidR="00E751B5" w:rsidRPr="006854BB" w:rsidRDefault="00E751B5">
            <w:pPr>
              <w:pStyle w:val="TableParagraph"/>
            </w:pPr>
          </w:p>
        </w:tc>
        <w:tc>
          <w:tcPr>
            <w:tcW w:w="4203" w:type="dxa"/>
          </w:tcPr>
          <w:p w:rsidR="00E751B5" w:rsidRPr="006854BB" w:rsidRDefault="00E751B5" w:rsidP="008606BF">
            <w:pPr>
              <w:pStyle w:val="TableParagraph"/>
              <w:ind w:left="826" w:right="403"/>
            </w:pPr>
            <w:r w:rsidRPr="006854BB">
              <w:t>их в рабочую тетрадь: 1 ряд- тюльпаны, 2 ряд –</w:t>
            </w:r>
          </w:p>
          <w:p w:rsidR="00E751B5" w:rsidRPr="006854BB" w:rsidRDefault="00E751B5" w:rsidP="008606BF">
            <w:pPr>
              <w:pStyle w:val="TableParagraph"/>
              <w:ind w:left="826" w:right="1134"/>
            </w:pPr>
            <w:r w:rsidRPr="006854BB">
              <w:t>подснежники, 3 ряд – ландыши.</w:t>
            </w:r>
          </w:p>
          <w:p w:rsidR="00E751B5" w:rsidRPr="006854BB" w:rsidRDefault="00E751B5" w:rsidP="008606BF">
            <w:pPr>
              <w:pStyle w:val="TableParagraph"/>
              <w:ind w:left="826" w:right="234"/>
            </w:pPr>
            <w:r w:rsidRPr="006854BB">
              <w:t>Организует фронтальную проверку. Вручает изображения цветов для раскрашивания ученикам,</w:t>
            </w:r>
          </w:p>
          <w:p w:rsidR="00E751B5" w:rsidRPr="006854BB" w:rsidRDefault="00E751B5" w:rsidP="008606BF">
            <w:pPr>
              <w:pStyle w:val="TableParagraph"/>
              <w:ind w:left="826" w:right="225"/>
            </w:pPr>
            <w:r w:rsidRPr="006854BB">
              <w:t>которые записали наибольшее количество прилагательных.</w:t>
            </w:r>
          </w:p>
        </w:tc>
        <w:tc>
          <w:tcPr>
            <w:tcW w:w="3666" w:type="dxa"/>
          </w:tcPr>
          <w:p w:rsidR="00E751B5" w:rsidRPr="006854BB" w:rsidRDefault="00E751B5">
            <w:pPr>
              <w:pStyle w:val="TableParagraph"/>
            </w:pPr>
          </w:p>
        </w:tc>
        <w:tc>
          <w:tcPr>
            <w:tcW w:w="2281" w:type="dxa"/>
          </w:tcPr>
          <w:p w:rsidR="00E751B5" w:rsidRPr="006854BB" w:rsidRDefault="00E751B5">
            <w:pPr>
              <w:pStyle w:val="TableParagraph"/>
            </w:pPr>
          </w:p>
        </w:tc>
      </w:tr>
      <w:tr w:rsidR="00E751B5" w:rsidRPr="006854BB" w:rsidTr="008606BF">
        <w:trPr>
          <w:trHeight w:val="5244"/>
        </w:trPr>
        <w:tc>
          <w:tcPr>
            <w:tcW w:w="2048" w:type="dxa"/>
          </w:tcPr>
          <w:p w:rsidR="00E751B5" w:rsidRPr="006854BB" w:rsidRDefault="00E751B5" w:rsidP="008606BF">
            <w:pPr>
              <w:pStyle w:val="TableParagraph"/>
              <w:spacing w:line="262" w:lineRule="exact"/>
              <w:ind w:left="107"/>
            </w:pPr>
            <w:r w:rsidRPr="006854BB">
              <w:t>Итог урока</w:t>
            </w:r>
          </w:p>
        </w:tc>
        <w:tc>
          <w:tcPr>
            <w:tcW w:w="3006" w:type="dxa"/>
          </w:tcPr>
          <w:p w:rsidR="00E751B5" w:rsidRPr="006854BB" w:rsidRDefault="00E751B5" w:rsidP="008606BF">
            <w:pPr>
              <w:pStyle w:val="TableParagraph"/>
              <w:ind w:left="107" w:right="199"/>
            </w:pPr>
            <w:r w:rsidRPr="006854BB">
              <w:t>Организовать самооценку учениками деятельности на уроке. Зафиксировать степень соответствия поставленной цели и результата деятельности. Наметить цели последующей</w:t>
            </w:r>
          </w:p>
          <w:p w:rsidR="00E751B5" w:rsidRPr="006854BB" w:rsidRDefault="00E751B5" w:rsidP="008606BF">
            <w:pPr>
              <w:pStyle w:val="TableParagraph"/>
              <w:ind w:left="107"/>
            </w:pPr>
            <w:r w:rsidRPr="006854BB">
              <w:t>деятельности.</w:t>
            </w:r>
          </w:p>
        </w:tc>
        <w:tc>
          <w:tcPr>
            <w:tcW w:w="4203" w:type="dxa"/>
          </w:tcPr>
          <w:p w:rsidR="00E751B5" w:rsidRPr="006854BB" w:rsidRDefault="00E751B5" w:rsidP="008606BF">
            <w:pPr>
              <w:pStyle w:val="TableParagraph"/>
              <w:spacing w:line="262" w:lineRule="exact"/>
              <w:ind w:left="106"/>
            </w:pPr>
            <w:r w:rsidRPr="006854BB">
              <w:t>Организует подведение итогов урока.</w:t>
            </w:r>
          </w:p>
          <w:p w:rsidR="00E751B5" w:rsidRPr="006854BB" w:rsidRDefault="00E751B5" w:rsidP="008606BF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right="572" w:firstLine="0"/>
            </w:pPr>
            <w:r w:rsidRPr="006854BB">
              <w:t>Какую часть речи мы изучали</w:t>
            </w:r>
            <w:r w:rsidRPr="008606BF">
              <w:rPr>
                <w:spacing w:val="-10"/>
              </w:rPr>
              <w:t xml:space="preserve"> </w:t>
            </w:r>
            <w:r w:rsidRPr="006854BB">
              <w:t>на уроке?</w:t>
            </w:r>
          </w:p>
          <w:p w:rsidR="00E751B5" w:rsidRPr="006854BB" w:rsidRDefault="00E751B5" w:rsidP="008606BF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right="117" w:firstLine="0"/>
            </w:pPr>
            <w:r w:rsidRPr="006854BB">
              <w:t>С каким затруднением столкнулись</w:t>
            </w:r>
            <w:r w:rsidRPr="008606BF">
              <w:rPr>
                <w:spacing w:val="-17"/>
              </w:rPr>
              <w:t xml:space="preserve"> </w:t>
            </w:r>
            <w:r w:rsidRPr="006854BB">
              <w:t>в начале</w:t>
            </w:r>
            <w:r w:rsidRPr="008606BF">
              <w:rPr>
                <w:spacing w:val="2"/>
              </w:rPr>
              <w:t xml:space="preserve"> </w:t>
            </w:r>
            <w:r w:rsidRPr="006854BB">
              <w:t>урока?</w:t>
            </w:r>
          </w:p>
          <w:p w:rsidR="00E751B5" w:rsidRPr="006854BB" w:rsidRDefault="00E751B5" w:rsidP="008606BF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right="247" w:firstLine="0"/>
            </w:pPr>
            <w:r w:rsidRPr="006854BB">
              <w:t>Что нового вы узнали об изменении имен</w:t>
            </w:r>
            <w:r w:rsidRPr="008606BF">
              <w:rPr>
                <w:spacing w:val="-1"/>
              </w:rPr>
              <w:t xml:space="preserve"> </w:t>
            </w:r>
            <w:r w:rsidRPr="006854BB">
              <w:t>прилагательных?</w:t>
            </w: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 w:rsidP="008606BF">
            <w:pPr>
              <w:pStyle w:val="TableParagraph"/>
              <w:ind w:left="106" w:right="926"/>
            </w:pPr>
            <w:r w:rsidRPr="006854BB">
              <w:t>Предлагает учащимся оценить уровень усвоения темы урока.</w:t>
            </w:r>
          </w:p>
          <w:p w:rsidR="00E751B5" w:rsidRPr="006854BB" w:rsidRDefault="00E751B5" w:rsidP="008606BF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right="342" w:firstLine="0"/>
            </w:pPr>
            <w:r w:rsidRPr="006854BB">
              <w:t>Покажите, как вы оцениваете</w:t>
            </w:r>
            <w:r w:rsidRPr="008606BF">
              <w:rPr>
                <w:spacing w:val="-19"/>
              </w:rPr>
              <w:t xml:space="preserve"> </w:t>
            </w:r>
            <w:r w:rsidRPr="006854BB">
              <w:t>свою работу на уроке: зеленый – я</w:t>
            </w:r>
            <w:r w:rsidRPr="008606BF">
              <w:rPr>
                <w:spacing w:val="-5"/>
              </w:rPr>
              <w:t xml:space="preserve"> </w:t>
            </w:r>
            <w:r w:rsidRPr="006854BB">
              <w:t>все</w:t>
            </w:r>
          </w:p>
          <w:p w:rsidR="00E751B5" w:rsidRPr="006854BB" w:rsidRDefault="00E751B5" w:rsidP="008606BF">
            <w:pPr>
              <w:pStyle w:val="TableParagraph"/>
              <w:ind w:left="106" w:right="151"/>
            </w:pPr>
            <w:r w:rsidRPr="006854BB">
              <w:t>понял, желтый – тему урока понял, но есть вопросы, красный – ничего не понял.</w:t>
            </w:r>
          </w:p>
          <w:p w:rsidR="00E751B5" w:rsidRPr="006854BB" w:rsidRDefault="00E751B5" w:rsidP="008606BF">
            <w:pPr>
              <w:pStyle w:val="TableParagraph"/>
              <w:spacing w:line="270" w:lineRule="atLeast"/>
              <w:ind w:left="106"/>
            </w:pPr>
            <w:r w:rsidRPr="006854BB">
              <w:t>Учитель делает вывод об уровне усвоения темы урока. Совместно с учащимися формулирует задачи последующей деятельности.</w:t>
            </w:r>
          </w:p>
        </w:tc>
        <w:tc>
          <w:tcPr>
            <w:tcW w:w="3666" w:type="dxa"/>
          </w:tcPr>
          <w:p w:rsidR="00E751B5" w:rsidRPr="006854BB" w:rsidRDefault="00E751B5" w:rsidP="008606BF">
            <w:pPr>
              <w:pStyle w:val="TableParagraph"/>
              <w:spacing w:line="262" w:lineRule="exact"/>
              <w:ind w:left="106"/>
            </w:pPr>
            <w:r w:rsidRPr="006854BB">
              <w:t>Обобщают, делают выводы.</w:t>
            </w: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 w:rsidP="008606BF">
            <w:pPr>
              <w:pStyle w:val="TableParagraph"/>
              <w:ind w:left="106" w:right="733"/>
            </w:pPr>
            <w:r w:rsidRPr="006854BB">
              <w:t>Оценивают свою работу на уроке.</w:t>
            </w: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>
            <w:pPr>
              <w:pStyle w:val="TableParagraph"/>
            </w:pPr>
          </w:p>
          <w:p w:rsidR="00E751B5" w:rsidRPr="006854BB" w:rsidRDefault="00E751B5" w:rsidP="008606BF">
            <w:pPr>
              <w:pStyle w:val="TableParagraph"/>
              <w:spacing w:before="184"/>
              <w:ind w:left="106" w:right="1233"/>
            </w:pPr>
            <w:r w:rsidRPr="006854BB">
              <w:t>Совместно с учителем формулируют задачи</w:t>
            </w:r>
          </w:p>
          <w:p w:rsidR="00E751B5" w:rsidRPr="006854BB" w:rsidRDefault="00E751B5" w:rsidP="008606BF">
            <w:pPr>
              <w:pStyle w:val="TableParagraph"/>
              <w:ind w:left="106"/>
            </w:pPr>
            <w:r w:rsidRPr="006854BB">
              <w:t>последующей деятельности.</w:t>
            </w:r>
          </w:p>
        </w:tc>
        <w:tc>
          <w:tcPr>
            <w:tcW w:w="2281" w:type="dxa"/>
          </w:tcPr>
          <w:p w:rsidR="00E751B5" w:rsidRPr="006854BB" w:rsidRDefault="00E751B5">
            <w:pPr>
              <w:pStyle w:val="TableParagraph"/>
            </w:pPr>
            <w:r w:rsidRPr="006854BB">
              <w:t xml:space="preserve"> Коммуникативные</w:t>
            </w:r>
          </w:p>
          <w:p w:rsidR="00E751B5" w:rsidRPr="006854BB" w:rsidRDefault="00E751B5">
            <w:pPr>
              <w:pStyle w:val="TableParagraph"/>
            </w:pPr>
            <w:r w:rsidRPr="006854BB">
              <w:t>Регулятивные</w:t>
            </w:r>
          </w:p>
        </w:tc>
      </w:tr>
      <w:tr w:rsidR="00E751B5" w:rsidRPr="006854BB" w:rsidTr="008606BF">
        <w:trPr>
          <w:trHeight w:val="1656"/>
        </w:trPr>
        <w:tc>
          <w:tcPr>
            <w:tcW w:w="2048" w:type="dxa"/>
          </w:tcPr>
          <w:p w:rsidR="00E751B5" w:rsidRPr="006854BB" w:rsidRDefault="00E751B5" w:rsidP="008606BF">
            <w:pPr>
              <w:pStyle w:val="TableParagraph"/>
              <w:ind w:left="107" w:right="472"/>
            </w:pPr>
            <w:r w:rsidRPr="006854BB">
              <w:t>Домашнее задание</w:t>
            </w:r>
          </w:p>
        </w:tc>
        <w:tc>
          <w:tcPr>
            <w:tcW w:w="3006" w:type="dxa"/>
          </w:tcPr>
          <w:p w:rsidR="00E751B5" w:rsidRPr="006854BB" w:rsidRDefault="00E751B5">
            <w:pPr>
              <w:pStyle w:val="TableParagraph"/>
            </w:pPr>
          </w:p>
        </w:tc>
        <w:tc>
          <w:tcPr>
            <w:tcW w:w="4203" w:type="dxa"/>
          </w:tcPr>
          <w:p w:rsidR="00E751B5" w:rsidRPr="006854BB" w:rsidRDefault="00E751B5" w:rsidP="008606BF">
            <w:pPr>
              <w:pStyle w:val="TableParagraph"/>
              <w:spacing w:line="262" w:lineRule="exact"/>
              <w:ind w:left="106"/>
            </w:pPr>
            <w:r w:rsidRPr="006854BB">
              <w:t>Объясняет домашнее задание.</w:t>
            </w:r>
          </w:p>
          <w:p w:rsidR="00E751B5" w:rsidRPr="006854BB" w:rsidRDefault="00E751B5" w:rsidP="008606BF">
            <w:pPr>
              <w:pStyle w:val="TableParagraph"/>
              <w:spacing w:line="270" w:lineRule="atLeast"/>
              <w:ind w:left="106" w:right="96"/>
            </w:pPr>
            <w:r w:rsidRPr="006854BB">
              <w:t>1 уровень. Учебник, упр. 146, стр. 103. 2 уровень. Составить и записать текст из 6 предложений, содержащих имена прилагательные во множественном числе.</w:t>
            </w:r>
          </w:p>
        </w:tc>
        <w:tc>
          <w:tcPr>
            <w:tcW w:w="3666" w:type="dxa"/>
          </w:tcPr>
          <w:p w:rsidR="00E751B5" w:rsidRPr="006854BB" w:rsidRDefault="00E751B5" w:rsidP="008606BF">
            <w:pPr>
              <w:pStyle w:val="TableParagraph"/>
              <w:ind w:left="106" w:right="161"/>
            </w:pPr>
            <w:r w:rsidRPr="006854BB">
              <w:t>Записывают домашнее задание в дневник.</w:t>
            </w:r>
          </w:p>
        </w:tc>
        <w:tc>
          <w:tcPr>
            <w:tcW w:w="2281" w:type="dxa"/>
          </w:tcPr>
          <w:p w:rsidR="00E751B5" w:rsidRPr="006854BB" w:rsidRDefault="00E751B5">
            <w:pPr>
              <w:pStyle w:val="TableParagraph"/>
            </w:pPr>
          </w:p>
        </w:tc>
      </w:tr>
    </w:tbl>
    <w:p w:rsidR="00E751B5" w:rsidRDefault="00E751B5">
      <w:pPr>
        <w:pStyle w:val="BodyText"/>
        <w:spacing w:before="4"/>
        <w:ind w:left="0"/>
        <w:rPr>
          <w:sz w:val="17"/>
        </w:rPr>
      </w:pPr>
    </w:p>
    <w:sectPr w:rsidR="00E751B5" w:rsidSect="00C61197">
      <w:pgSz w:w="16840" w:h="11910" w:orient="landscape"/>
      <w:pgMar w:top="1100" w:right="90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54049"/>
    <w:multiLevelType w:val="hybridMultilevel"/>
    <w:tmpl w:val="E996B2D4"/>
    <w:lvl w:ilvl="0" w:tplc="154432EE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hint="default"/>
        <w:w w:val="99"/>
        <w:sz w:val="24"/>
      </w:rPr>
    </w:lvl>
    <w:lvl w:ilvl="1" w:tplc="55BC9426">
      <w:numFmt w:val="bullet"/>
      <w:lvlText w:val="•"/>
      <w:lvlJc w:val="left"/>
      <w:pPr>
        <w:ind w:left="509" w:hanging="140"/>
      </w:pPr>
      <w:rPr>
        <w:rFonts w:hint="default"/>
      </w:rPr>
    </w:lvl>
    <w:lvl w:ilvl="2" w:tplc="FA1A546E">
      <w:numFmt w:val="bullet"/>
      <w:lvlText w:val="•"/>
      <w:lvlJc w:val="left"/>
      <w:pPr>
        <w:ind w:left="918" w:hanging="140"/>
      </w:pPr>
      <w:rPr>
        <w:rFonts w:hint="default"/>
      </w:rPr>
    </w:lvl>
    <w:lvl w:ilvl="3" w:tplc="9AA895D0">
      <w:numFmt w:val="bullet"/>
      <w:lvlText w:val="•"/>
      <w:lvlJc w:val="left"/>
      <w:pPr>
        <w:ind w:left="1327" w:hanging="140"/>
      </w:pPr>
      <w:rPr>
        <w:rFonts w:hint="default"/>
      </w:rPr>
    </w:lvl>
    <w:lvl w:ilvl="4" w:tplc="E1F2B028">
      <w:numFmt w:val="bullet"/>
      <w:lvlText w:val="•"/>
      <w:lvlJc w:val="left"/>
      <w:pPr>
        <w:ind w:left="1737" w:hanging="140"/>
      </w:pPr>
      <w:rPr>
        <w:rFonts w:hint="default"/>
      </w:rPr>
    </w:lvl>
    <w:lvl w:ilvl="5" w:tplc="8FF0834A">
      <w:numFmt w:val="bullet"/>
      <w:lvlText w:val="•"/>
      <w:lvlJc w:val="left"/>
      <w:pPr>
        <w:ind w:left="2146" w:hanging="140"/>
      </w:pPr>
      <w:rPr>
        <w:rFonts w:hint="default"/>
      </w:rPr>
    </w:lvl>
    <w:lvl w:ilvl="6" w:tplc="4ACA8C78">
      <w:numFmt w:val="bullet"/>
      <w:lvlText w:val="•"/>
      <w:lvlJc w:val="left"/>
      <w:pPr>
        <w:ind w:left="2555" w:hanging="140"/>
      </w:pPr>
      <w:rPr>
        <w:rFonts w:hint="default"/>
      </w:rPr>
    </w:lvl>
    <w:lvl w:ilvl="7" w:tplc="7BAAA23A">
      <w:numFmt w:val="bullet"/>
      <w:lvlText w:val="•"/>
      <w:lvlJc w:val="left"/>
      <w:pPr>
        <w:ind w:left="2965" w:hanging="140"/>
      </w:pPr>
      <w:rPr>
        <w:rFonts w:hint="default"/>
      </w:rPr>
    </w:lvl>
    <w:lvl w:ilvl="8" w:tplc="0CEAB84E">
      <w:numFmt w:val="bullet"/>
      <w:lvlText w:val="•"/>
      <w:lvlJc w:val="left"/>
      <w:pPr>
        <w:ind w:left="3374" w:hanging="140"/>
      </w:pPr>
      <w:rPr>
        <w:rFonts w:hint="default"/>
      </w:rPr>
    </w:lvl>
  </w:abstractNum>
  <w:abstractNum w:abstractNumId="1">
    <w:nsid w:val="13707199"/>
    <w:multiLevelType w:val="hybridMultilevel"/>
    <w:tmpl w:val="8BDAC8E8"/>
    <w:lvl w:ilvl="0" w:tplc="F16099B4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hint="default"/>
        <w:w w:val="99"/>
        <w:sz w:val="24"/>
      </w:rPr>
    </w:lvl>
    <w:lvl w:ilvl="1" w:tplc="0562DBE2">
      <w:numFmt w:val="bullet"/>
      <w:lvlText w:val="•"/>
      <w:lvlJc w:val="left"/>
      <w:pPr>
        <w:ind w:left="509" w:hanging="140"/>
      </w:pPr>
      <w:rPr>
        <w:rFonts w:hint="default"/>
      </w:rPr>
    </w:lvl>
    <w:lvl w:ilvl="2" w:tplc="2280DA68">
      <w:numFmt w:val="bullet"/>
      <w:lvlText w:val="•"/>
      <w:lvlJc w:val="left"/>
      <w:pPr>
        <w:ind w:left="918" w:hanging="140"/>
      </w:pPr>
      <w:rPr>
        <w:rFonts w:hint="default"/>
      </w:rPr>
    </w:lvl>
    <w:lvl w:ilvl="3" w:tplc="6DD88F86">
      <w:numFmt w:val="bullet"/>
      <w:lvlText w:val="•"/>
      <w:lvlJc w:val="left"/>
      <w:pPr>
        <w:ind w:left="1327" w:hanging="140"/>
      </w:pPr>
      <w:rPr>
        <w:rFonts w:hint="default"/>
      </w:rPr>
    </w:lvl>
    <w:lvl w:ilvl="4" w:tplc="7AD84364">
      <w:numFmt w:val="bullet"/>
      <w:lvlText w:val="•"/>
      <w:lvlJc w:val="left"/>
      <w:pPr>
        <w:ind w:left="1737" w:hanging="140"/>
      </w:pPr>
      <w:rPr>
        <w:rFonts w:hint="default"/>
      </w:rPr>
    </w:lvl>
    <w:lvl w:ilvl="5" w:tplc="9E2C74FA">
      <w:numFmt w:val="bullet"/>
      <w:lvlText w:val="•"/>
      <w:lvlJc w:val="left"/>
      <w:pPr>
        <w:ind w:left="2146" w:hanging="140"/>
      </w:pPr>
      <w:rPr>
        <w:rFonts w:hint="default"/>
      </w:rPr>
    </w:lvl>
    <w:lvl w:ilvl="6" w:tplc="F814C93E">
      <w:numFmt w:val="bullet"/>
      <w:lvlText w:val="•"/>
      <w:lvlJc w:val="left"/>
      <w:pPr>
        <w:ind w:left="2555" w:hanging="140"/>
      </w:pPr>
      <w:rPr>
        <w:rFonts w:hint="default"/>
      </w:rPr>
    </w:lvl>
    <w:lvl w:ilvl="7" w:tplc="0CD838A6">
      <w:numFmt w:val="bullet"/>
      <w:lvlText w:val="•"/>
      <w:lvlJc w:val="left"/>
      <w:pPr>
        <w:ind w:left="2965" w:hanging="140"/>
      </w:pPr>
      <w:rPr>
        <w:rFonts w:hint="default"/>
      </w:rPr>
    </w:lvl>
    <w:lvl w:ilvl="8" w:tplc="A5369C7A">
      <w:numFmt w:val="bullet"/>
      <w:lvlText w:val="•"/>
      <w:lvlJc w:val="left"/>
      <w:pPr>
        <w:ind w:left="3374" w:hanging="140"/>
      </w:pPr>
      <w:rPr>
        <w:rFonts w:hint="default"/>
      </w:rPr>
    </w:lvl>
  </w:abstractNum>
  <w:abstractNum w:abstractNumId="2">
    <w:nsid w:val="2E03557C"/>
    <w:multiLevelType w:val="hybridMultilevel"/>
    <w:tmpl w:val="812E65A8"/>
    <w:lvl w:ilvl="0" w:tplc="6024A422">
      <w:numFmt w:val="bullet"/>
      <w:lvlText w:val="-"/>
      <w:lvlJc w:val="left"/>
      <w:pPr>
        <w:ind w:left="580" w:hanging="140"/>
      </w:pPr>
      <w:rPr>
        <w:rFonts w:ascii="Times New Roman" w:eastAsia="Times New Roman" w:hAnsi="Times New Roman" w:hint="default"/>
        <w:w w:val="99"/>
        <w:sz w:val="24"/>
      </w:rPr>
    </w:lvl>
    <w:lvl w:ilvl="1" w:tplc="1AB27F5A">
      <w:numFmt w:val="bullet"/>
      <w:lvlText w:val="•"/>
      <w:lvlJc w:val="left"/>
      <w:pPr>
        <w:ind w:left="2065" w:hanging="140"/>
      </w:pPr>
      <w:rPr>
        <w:rFonts w:hint="default"/>
      </w:rPr>
    </w:lvl>
    <w:lvl w:ilvl="2" w:tplc="32F8C312">
      <w:numFmt w:val="bullet"/>
      <w:lvlText w:val="•"/>
      <w:lvlJc w:val="left"/>
      <w:pPr>
        <w:ind w:left="3551" w:hanging="140"/>
      </w:pPr>
      <w:rPr>
        <w:rFonts w:hint="default"/>
      </w:rPr>
    </w:lvl>
    <w:lvl w:ilvl="3" w:tplc="01DEEB16">
      <w:numFmt w:val="bullet"/>
      <w:lvlText w:val="•"/>
      <w:lvlJc w:val="left"/>
      <w:pPr>
        <w:ind w:left="5037" w:hanging="140"/>
      </w:pPr>
      <w:rPr>
        <w:rFonts w:hint="default"/>
      </w:rPr>
    </w:lvl>
    <w:lvl w:ilvl="4" w:tplc="4DB0B210">
      <w:numFmt w:val="bullet"/>
      <w:lvlText w:val="•"/>
      <w:lvlJc w:val="left"/>
      <w:pPr>
        <w:ind w:left="6523" w:hanging="140"/>
      </w:pPr>
      <w:rPr>
        <w:rFonts w:hint="default"/>
      </w:rPr>
    </w:lvl>
    <w:lvl w:ilvl="5" w:tplc="822A1150">
      <w:numFmt w:val="bullet"/>
      <w:lvlText w:val="•"/>
      <w:lvlJc w:val="left"/>
      <w:pPr>
        <w:ind w:left="8009" w:hanging="140"/>
      </w:pPr>
      <w:rPr>
        <w:rFonts w:hint="default"/>
      </w:rPr>
    </w:lvl>
    <w:lvl w:ilvl="6" w:tplc="A762D2B2">
      <w:numFmt w:val="bullet"/>
      <w:lvlText w:val="•"/>
      <w:lvlJc w:val="left"/>
      <w:pPr>
        <w:ind w:left="9495" w:hanging="140"/>
      </w:pPr>
      <w:rPr>
        <w:rFonts w:hint="default"/>
      </w:rPr>
    </w:lvl>
    <w:lvl w:ilvl="7" w:tplc="6C707056">
      <w:numFmt w:val="bullet"/>
      <w:lvlText w:val="•"/>
      <w:lvlJc w:val="left"/>
      <w:pPr>
        <w:ind w:left="10980" w:hanging="140"/>
      </w:pPr>
      <w:rPr>
        <w:rFonts w:hint="default"/>
      </w:rPr>
    </w:lvl>
    <w:lvl w:ilvl="8" w:tplc="2336210E">
      <w:numFmt w:val="bullet"/>
      <w:lvlText w:val="•"/>
      <w:lvlJc w:val="left"/>
      <w:pPr>
        <w:ind w:left="12466" w:hanging="140"/>
      </w:pPr>
      <w:rPr>
        <w:rFonts w:hint="default"/>
      </w:rPr>
    </w:lvl>
  </w:abstractNum>
  <w:abstractNum w:abstractNumId="3">
    <w:nsid w:val="572A20F8"/>
    <w:multiLevelType w:val="hybridMultilevel"/>
    <w:tmpl w:val="E0AA7C98"/>
    <w:lvl w:ilvl="0" w:tplc="59323C2A">
      <w:start w:val="1"/>
      <w:numFmt w:val="decimal"/>
      <w:lvlText w:val="%1)"/>
      <w:lvlJc w:val="left"/>
      <w:pPr>
        <w:ind w:left="82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7E96C4EA">
      <w:numFmt w:val="bullet"/>
      <w:lvlText w:val="•"/>
      <w:lvlJc w:val="left"/>
      <w:pPr>
        <w:ind w:left="1157" w:hanging="360"/>
      </w:pPr>
      <w:rPr>
        <w:rFonts w:hint="default"/>
      </w:rPr>
    </w:lvl>
    <w:lvl w:ilvl="2" w:tplc="BCA80824">
      <w:numFmt w:val="bullet"/>
      <w:lvlText w:val="•"/>
      <w:lvlJc w:val="left"/>
      <w:pPr>
        <w:ind w:left="1494" w:hanging="360"/>
      </w:pPr>
      <w:rPr>
        <w:rFonts w:hint="default"/>
      </w:rPr>
    </w:lvl>
    <w:lvl w:ilvl="3" w:tplc="BD7820A8">
      <w:numFmt w:val="bullet"/>
      <w:lvlText w:val="•"/>
      <w:lvlJc w:val="left"/>
      <w:pPr>
        <w:ind w:left="1831" w:hanging="360"/>
      </w:pPr>
      <w:rPr>
        <w:rFonts w:hint="default"/>
      </w:rPr>
    </w:lvl>
    <w:lvl w:ilvl="4" w:tplc="20E66326">
      <w:numFmt w:val="bullet"/>
      <w:lvlText w:val="•"/>
      <w:lvlJc w:val="left"/>
      <w:pPr>
        <w:ind w:left="2169" w:hanging="360"/>
      </w:pPr>
      <w:rPr>
        <w:rFonts w:hint="default"/>
      </w:rPr>
    </w:lvl>
    <w:lvl w:ilvl="5" w:tplc="1F22AAC2">
      <w:numFmt w:val="bullet"/>
      <w:lvlText w:val="•"/>
      <w:lvlJc w:val="left"/>
      <w:pPr>
        <w:ind w:left="2506" w:hanging="360"/>
      </w:pPr>
      <w:rPr>
        <w:rFonts w:hint="default"/>
      </w:rPr>
    </w:lvl>
    <w:lvl w:ilvl="6" w:tplc="61BAB4C0">
      <w:numFmt w:val="bullet"/>
      <w:lvlText w:val="•"/>
      <w:lvlJc w:val="left"/>
      <w:pPr>
        <w:ind w:left="2843" w:hanging="360"/>
      </w:pPr>
      <w:rPr>
        <w:rFonts w:hint="default"/>
      </w:rPr>
    </w:lvl>
    <w:lvl w:ilvl="7" w:tplc="BA46A9EA">
      <w:numFmt w:val="bullet"/>
      <w:lvlText w:val="•"/>
      <w:lvlJc w:val="left"/>
      <w:pPr>
        <w:ind w:left="3181" w:hanging="360"/>
      </w:pPr>
      <w:rPr>
        <w:rFonts w:hint="default"/>
      </w:rPr>
    </w:lvl>
    <w:lvl w:ilvl="8" w:tplc="E0A4AF56">
      <w:numFmt w:val="bullet"/>
      <w:lvlText w:val="•"/>
      <w:lvlJc w:val="left"/>
      <w:pPr>
        <w:ind w:left="3518" w:hanging="360"/>
      </w:pPr>
      <w:rPr>
        <w:rFonts w:hint="default"/>
      </w:rPr>
    </w:lvl>
  </w:abstractNum>
  <w:abstractNum w:abstractNumId="4">
    <w:nsid w:val="6A4C2134"/>
    <w:multiLevelType w:val="multilevel"/>
    <w:tmpl w:val="DB1EC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764466"/>
    <w:multiLevelType w:val="hybridMultilevel"/>
    <w:tmpl w:val="92B21D26"/>
    <w:lvl w:ilvl="0" w:tplc="A10A8484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hint="default"/>
        <w:w w:val="99"/>
        <w:sz w:val="24"/>
      </w:rPr>
    </w:lvl>
    <w:lvl w:ilvl="1" w:tplc="25246212">
      <w:start w:val="1"/>
      <w:numFmt w:val="decimal"/>
      <w:lvlText w:val="%2)"/>
      <w:lvlJc w:val="left"/>
      <w:pPr>
        <w:ind w:left="82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C778F734">
      <w:numFmt w:val="bullet"/>
      <w:lvlText w:val="•"/>
      <w:lvlJc w:val="left"/>
      <w:pPr>
        <w:ind w:left="1194" w:hanging="360"/>
      </w:pPr>
      <w:rPr>
        <w:rFonts w:hint="default"/>
      </w:rPr>
    </w:lvl>
    <w:lvl w:ilvl="3" w:tplc="0F7A06B2">
      <w:numFmt w:val="bullet"/>
      <w:lvlText w:val="•"/>
      <w:lvlJc w:val="left"/>
      <w:pPr>
        <w:ind w:left="1569" w:hanging="360"/>
      </w:pPr>
      <w:rPr>
        <w:rFonts w:hint="default"/>
      </w:rPr>
    </w:lvl>
    <w:lvl w:ilvl="4" w:tplc="1C2AF7DA">
      <w:numFmt w:val="bullet"/>
      <w:lvlText w:val="•"/>
      <w:lvlJc w:val="left"/>
      <w:pPr>
        <w:ind w:left="1944" w:hanging="360"/>
      </w:pPr>
      <w:rPr>
        <w:rFonts w:hint="default"/>
      </w:rPr>
    </w:lvl>
    <w:lvl w:ilvl="5" w:tplc="29109A4C">
      <w:numFmt w:val="bullet"/>
      <w:lvlText w:val="•"/>
      <w:lvlJc w:val="left"/>
      <w:pPr>
        <w:ind w:left="2319" w:hanging="360"/>
      </w:pPr>
      <w:rPr>
        <w:rFonts w:hint="default"/>
      </w:rPr>
    </w:lvl>
    <w:lvl w:ilvl="6" w:tplc="D34CA01E">
      <w:numFmt w:val="bullet"/>
      <w:lvlText w:val="•"/>
      <w:lvlJc w:val="left"/>
      <w:pPr>
        <w:ind w:left="2693" w:hanging="360"/>
      </w:pPr>
      <w:rPr>
        <w:rFonts w:hint="default"/>
      </w:rPr>
    </w:lvl>
    <w:lvl w:ilvl="7" w:tplc="121CFC80">
      <w:numFmt w:val="bullet"/>
      <w:lvlText w:val="•"/>
      <w:lvlJc w:val="left"/>
      <w:pPr>
        <w:ind w:left="3068" w:hanging="360"/>
      </w:pPr>
      <w:rPr>
        <w:rFonts w:hint="default"/>
      </w:rPr>
    </w:lvl>
    <w:lvl w:ilvl="8" w:tplc="3F089A4E">
      <w:numFmt w:val="bullet"/>
      <w:lvlText w:val="•"/>
      <w:lvlJc w:val="left"/>
      <w:pPr>
        <w:ind w:left="3443" w:hanging="360"/>
      </w:pPr>
      <w:rPr>
        <w:rFonts w:hint="default"/>
      </w:rPr>
    </w:lvl>
  </w:abstractNum>
  <w:abstractNum w:abstractNumId="6">
    <w:nsid w:val="7D2F4ADF"/>
    <w:multiLevelType w:val="hybridMultilevel"/>
    <w:tmpl w:val="BFBC2F30"/>
    <w:lvl w:ilvl="0" w:tplc="9EE077B8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hint="default"/>
        <w:w w:val="99"/>
        <w:sz w:val="24"/>
      </w:rPr>
    </w:lvl>
    <w:lvl w:ilvl="1" w:tplc="6AA0EF2C">
      <w:numFmt w:val="bullet"/>
      <w:lvlText w:val="•"/>
      <w:lvlJc w:val="left"/>
      <w:pPr>
        <w:ind w:left="509" w:hanging="140"/>
      </w:pPr>
      <w:rPr>
        <w:rFonts w:hint="default"/>
      </w:rPr>
    </w:lvl>
    <w:lvl w:ilvl="2" w:tplc="FFDAED20">
      <w:numFmt w:val="bullet"/>
      <w:lvlText w:val="•"/>
      <w:lvlJc w:val="left"/>
      <w:pPr>
        <w:ind w:left="918" w:hanging="140"/>
      </w:pPr>
      <w:rPr>
        <w:rFonts w:hint="default"/>
      </w:rPr>
    </w:lvl>
    <w:lvl w:ilvl="3" w:tplc="88906AF6">
      <w:numFmt w:val="bullet"/>
      <w:lvlText w:val="•"/>
      <w:lvlJc w:val="left"/>
      <w:pPr>
        <w:ind w:left="1327" w:hanging="140"/>
      </w:pPr>
      <w:rPr>
        <w:rFonts w:hint="default"/>
      </w:rPr>
    </w:lvl>
    <w:lvl w:ilvl="4" w:tplc="E7C61A4E">
      <w:numFmt w:val="bullet"/>
      <w:lvlText w:val="•"/>
      <w:lvlJc w:val="left"/>
      <w:pPr>
        <w:ind w:left="1737" w:hanging="140"/>
      </w:pPr>
      <w:rPr>
        <w:rFonts w:hint="default"/>
      </w:rPr>
    </w:lvl>
    <w:lvl w:ilvl="5" w:tplc="6316DD1E">
      <w:numFmt w:val="bullet"/>
      <w:lvlText w:val="•"/>
      <w:lvlJc w:val="left"/>
      <w:pPr>
        <w:ind w:left="2146" w:hanging="140"/>
      </w:pPr>
      <w:rPr>
        <w:rFonts w:hint="default"/>
      </w:rPr>
    </w:lvl>
    <w:lvl w:ilvl="6" w:tplc="50F0734C">
      <w:numFmt w:val="bullet"/>
      <w:lvlText w:val="•"/>
      <w:lvlJc w:val="left"/>
      <w:pPr>
        <w:ind w:left="2555" w:hanging="140"/>
      </w:pPr>
      <w:rPr>
        <w:rFonts w:hint="default"/>
      </w:rPr>
    </w:lvl>
    <w:lvl w:ilvl="7" w:tplc="BF360B5A">
      <w:numFmt w:val="bullet"/>
      <w:lvlText w:val="•"/>
      <w:lvlJc w:val="left"/>
      <w:pPr>
        <w:ind w:left="2965" w:hanging="140"/>
      </w:pPr>
      <w:rPr>
        <w:rFonts w:hint="default"/>
      </w:rPr>
    </w:lvl>
    <w:lvl w:ilvl="8" w:tplc="B65EDC6C">
      <w:numFmt w:val="bullet"/>
      <w:lvlText w:val="•"/>
      <w:lvlJc w:val="left"/>
      <w:pPr>
        <w:ind w:left="3374" w:hanging="14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1197"/>
    <w:rsid w:val="00025D29"/>
    <w:rsid w:val="0007197C"/>
    <w:rsid w:val="0007670D"/>
    <w:rsid w:val="001E3FA8"/>
    <w:rsid w:val="001F1353"/>
    <w:rsid w:val="00503D65"/>
    <w:rsid w:val="00551C74"/>
    <w:rsid w:val="006854BB"/>
    <w:rsid w:val="006B1AAB"/>
    <w:rsid w:val="006E0224"/>
    <w:rsid w:val="008606BF"/>
    <w:rsid w:val="0089324D"/>
    <w:rsid w:val="008A44FF"/>
    <w:rsid w:val="00932FDD"/>
    <w:rsid w:val="00A6767B"/>
    <w:rsid w:val="00C61197"/>
    <w:rsid w:val="00C74098"/>
    <w:rsid w:val="00CA677F"/>
    <w:rsid w:val="00CD3F8A"/>
    <w:rsid w:val="00DF4198"/>
    <w:rsid w:val="00E75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197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C6119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C61197"/>
    <w:pPr>
      <w:ind w:left="58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rsid w:val="00C61197"/>
    <w:pPr>
      <w:ind w:left="719" w:hanging="140"/>
    </w:pPr>
  </w:style>
  <w:style w:type="paragraph" w:customStyle="1" w:styleId="TableParagraph">
    <w:name w:val="Table Paragraph"/>
    <w:basedOn w:val="Normal"/>
    <w:uiPriority w:val="99"/>
    <w:rsid w:val="00C61197"/>
  </w:style>
  <w:style w:type="paragraph" w:styleId="NormalWeb">
    <w:name w:val="Normal (Web)"/>
    <w:basedOn w:val="Normal"/>
    <w:uiPriority w:val="99"/>
    <w:rsid w:val="00932FDD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932FDD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7</Pages>
  <Words>1301</Words>
  <Characters>7418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Технологическая карта урока</dc:title>
  <dc:subject/>
  <dc:creator>W</dc:creator>
  <cp:keywords/>
  <dc:description/>
  <cp:lastModifiedBy>1</cp:lastModifiedBy>
  <cp:revision>4</cp:revision>
  <dcterms:created xsi:type="dcterms:W3CDTF">2020-04-05T10:26:00Z</dcterms:created>
  <dcterms:modified xsi:type="dcterms:W3CDTF">2020-04-05T09:51:00Z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