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143"/>
        <w:gridCol w:w="2552"/>
        <w:gridCol w:w="2283"/>
      </w:tblGrid>
      <w:tr w:rsidR="00737A94" w:rsidTr="00737A94">
        <w:tc>
          <w:tcPr>
            <w:tcW w:w="9854" w:type="dxa"/>
            <w:gridSpan w:val="4"/>
          </w:tcPr>
          <w:p w:rsidR="00737A94" w:rsidRPr="0056487F" w:rsidRDefault="00737A94" w:rsidP="00737A9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487F">
              <w:rPr>
                <w:rFonts w:ascii="Times New Roman" w:hAnsi="Times New Roman" w:cs="Times New Roman"/>
                <w:b/>
                <w:sz w:val="24"/>
                <w:szCs w:val="28"/>
              </w:rPr>
              <w:t>Акиндина Анна Сергеевна</w:t>
            </w:r>
          </w:p>
        </w:tc>
      </w:tr>
      <w:tr w:rsidR="00737A94" w:rsidTr="00737A94">
        <w:tc>
          <w:tcPr>
            <w:tcW w:w="9854" w:type="dxa"/>
            <w:gridSpan w:val="4"/>
          </w:tcPr>
          <w:p w:rsidR="00737A94" w:rsidRPr="00737A94" w:rsidRDefault="00737A94" w:rsidP="00FE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37A94">
              <w:rPr>
                <w:rFonts w:ascii="Times New Roman" w:hAnsi="Times New Roman" w:cs="Times New Roman"/>
                <w:sz w:val="24"/>
                <w:szCs w:val="28"/>
              </w:rPr>
              <w:t>ГБОУ школа №207 с углубленным изучением английского языка</w:t>
            </w:r>
            <w:r w:rsidR="00FE5F73" w:rsidRPr="00737A94">
              <w:rPr>
                <w:rFonts w:ascii="Times New Roman" w:hAnsi="Times New Roman" w:cs="Times New Roman"/>
                <w:sz w:val="24"/>
                <w:szCs w:val="28"/>
              </w:rPr>
              <w:t xml:space="preserve"> Центральн</w:t>
            </w:r>
            <w:r w:rsidR="00FE5F73">
              <w:rPr>
                <w:rFonts w:ascii="Times New Roman" w:hAnsi="Times New Roman" w:cs="Times New Roman"/>
                <w:sz w:val="24"/>
                <w:szCs w:val="28"/>
              </w:rPr>
              <w:t>ого</w:t>
            </w:r>
            <w:r w:rsidR="00FE5F73" w:rsidRPr="00737A94">
              <w:rPr>
                <w:rFonts w:ascii="Times New Roman" w:hAnsi="Times New Roman" w:cs="Times New Roman"/>
                <w:sz w:val="24"/>
                <w:szCs w:val="28"/>
              </w:rPr>
              <w:t xml:space="preserve"> район</w:t>
            </w:r>
            <w:r w:rsidR="00FE5F73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737A94" w:rsidTr="00737A94">
        <w:tc>
          <w:tcPr>
            <w:tcW w:w="9854" w:type="dxa"/>
            <w:gridSpan w:val="4"/>
          </w:tcPr>
          <w:p w:rsidR="00737A94" w:rsidRPr="00737A94" w:rsidRDefault="00737A94" w:rsidP="00FE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37A94">
              <w:rPr>
                <w:rFonts w:ascii="Times New Roman" w:hAnsi="Times New Roman" w:cs="Times New Roman"/>
                <w:sz w:val="24"/>
                <w:szCs w:val="28"/>
              </w:rPr>
              <w:t>УМК «</w:t>
            </w:r>
            <w:r w:rsidR="00FE5F73">
              <w:rPr>
                <w:rFonts w:ascii="Times New Roman" w:hAnsi="Times New Roman" w:cs="Times New Roman"/>
                <w:sz w:val="24"/>
                <w:szCs w:val="28"/>
              </w:rPr>
              <w:t xml:space="preserve">Начальная школа </w:t>
            </w:r>
            <w:r w:rsidR="00FE5F7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XXI</w:t>
            </w:r>
            <w:r w:rsidR="00FE5F73">
              <w:rPr>
                <w:rFonts w:ascii="Times New Roman" w:hAnsi="Times New Roman" w:cs="Times New Roman"/>
                <w:sz w:val="24"/>
                <w:szCs w:val="28"/>
              </w:rPr>
              <w:t xml:space="preserve"> века</w:t>
            </w:r>
            <w:r w:rsidRPr="00737A94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737A94" w:rsidTr="00737A94">
        <w:tc>
          <w:tcPr>
            <w:tcW w:w="9854" w:type="dxa"/>
            <w:gridSpan w:val="4"/>
          </w:tcPr>
          <w:p w:rsidR="00737A94" w:rsidRPr="00737A94" w:rsidRDefault="00737A94" w:rsidP="00737A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37A94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</w:tr>
      <w:tr w:rsidR="00737A94" w:rsidTr="00737A94">
        <w:tc>
          <w:tcPr>
            <w:tcW w:w="9854" w:type="dxa"/>
            <w:gridSpan w:val="4"/>
          </w:tcPr>
          <w:p w:rsidR="00737A94" w:rsidRPr="00737A94" w:rsidRDefault="00FE5F73" w:rsidP="00737A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37A94" w:rsidRPr="00737A94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</w:p>
        </w:tc>
      </w:tr>
      <w:tr w:rsidR="00737A94" w:rsidTr="00737A94">
        <w:tc>
          <w:tcPr>
            <w:tcW w:w="9854" w:type="dxa"/>
            <w:gridSpan w:val="4"/>
          </w:tcPr>
          <w:p w:rsidR="00737A94" w:rsidRPr="00737A94" w:rsidRDefault="00737A94" w:rsidP="00737A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37A94">
              <w:rPr>
                <w:rFonts w:ascii="Times New Roman" w:hAnsi="Times New Roman" w:cs="Times New Roman"/>
                <w:sz w:val="24"/>
                <w:szCs w:val="28"/>
              </w:rPr>
              <w:t>«Лучший урок русского языка»</w:t>
            </w:r>
          </w:p>
        </w:tc>
      </w:tr>
      <w:tr w:rsidR="00592CE2" w:rsidTr="00737A94">
        <w:tc>
          <w:tcPr>
            <w:tcW w:w="9854" w:type="dxa"/>
            <w:gridSpan w:val="4"/>
          </w:tcPr>
          <w:p w:rsidR="00592CE2" w:rsidRPr="00234A3D" w:rsidRDefault="00592CE2" w:rsidP="00737A94">
            <w:pPr>
              <w:jc w:val="center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</w:tr>
      <w:tr w:rsidR="00382C78" w:rsidRPr="00382C78" w:rsidTr="00382C78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4927" w:type="dxa"/>
            <w:gridSpan w:val="2"/>
          </w:tcPr>
          <w:p w:rsidR="00382C78" w:rsidRPr="00382C78" w:rsidRDefault="00382C78" w:rsidP="005C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F42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F33F42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</w:t>
            </w:r>
            <w:r w:rsidR="00FE5F73">
              <w:rPr>
                <w:rFonts w:ascii="Times New Roman" w:hAnsi="Times New Roman" w:cs="Times New Roman"/>
                <w:sz w:val="24"/>
                <w:szCs w:val="24"/>
              </w:rPr>
              <w:t>НЕ с глаголом</w:t>
            </w:r>
          </w:p>
        </w:tc>
        <w:tc>
          <w:tcPr>
            <w:tcW w:w="4927" w:type="dxa"/>
            <w:gridSpan w:val="2"/>
          </w:tcPr>
          <w:p w:rsidR="00382C78" w:rsidRPr="00382C78" w:rsidRDefault="00382C78" w:rsidP="007A3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AE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382C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A3F4F">
              <w:rPr>
                <w:rFonts w:ascii="Times New Roman" w:hAnsi="Times New Roman" w:cs="Times New Roman"/>
                <w:sz w:val="24"/>
                <w:szCs w:val="24"/>
              </w:rPr>
              <w:t xml:space="preserve"> урок открытия нового знания</w:t>
            </w:r>
          </w:p>
        </w:tc>
      </w:tr>
      <w:tr w:rsidR="00F33F42" w:rsidRPr="00382C78" w:rsidTr="00434604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854" w:type="dxa"/>
            <w:gridSpan w:val="4"/>
          </w:tcPr>
          <w:p w:rsidR="00F33F42" w:rsidRPr="00382C78" w:rsidRDefault="00F33F42" w:rsidP="005C31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42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урока:</w:t>
            </w:r>
            <w:r w:rsidRPr="00382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1D5" w:rsidRPr="00C52309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196A08" w:rsidRPr="00C52309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="00AB31D5" w:rsidRPr="00C5230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AB31D5">
              <w:rPr>
                <w:rFonts w:ascii="Times New Roman" w:hAnsi="Times New Roman" w:cs="Times New Roman"/>
                <w:sz w:val="24"/>
                <w:szCs w:val="24"/>
              </w:rPr>
              <w:t>еятельност</w:t>
            </w:r>
            <w:r w:rsidR="00196A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B3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5F8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AB31D5">
              <w:rPr>
                <w:rFonts w:ascii="Times New Roman" w:hAnsi="Times New Roman" w:cs="Times New Roman"/>
                <w:sz w:val="24"/>
                <w:szCs w:val="24"/>
              </w:rPr>
              <w:t xml:space="preserve">щихся по </w:t>
            </w:r>
            <w:r w:rsidR="00FE5F73">
              <w:rPr>
                <w:rFonts w:ascii="Times New Roman" w:hAnsi="Times New Roman" w:cs="Times New Roman"/>
                <w:sz w:val="24"/>
                <w:szCs w:val="24"/>
              </w:rPr>
              <w:t>овладению</w:t>
            </w:r>
            <w:r w:rsidR="008D3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F7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алгоритмом </w:t>
            </w:r>
            <w:r w:rsidR="009356DF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правописания </w:t>
            </w:r>
            <w:r w:rsidR="00FE5F73">
              <w:rPr>
                <w:rFonts w:ascii="Times New Roman" w:hAnsi="Times New Roman" w:cs="Times New Roman"/>
                <w:sz w:val="24"/>
                <w:szCs w:val="24"/>
              </w:rPr>
              <w:t>НЕ с глаголом</w:t>
            </w:r>
          </w:p>
        </w:tc>
      </w:tr>
      <w:tr w:rsidR="00382C78" w:rsidRPr="00382C78" w:rsidTr="00434604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854" w:type="dxa"/>
            <w:gridSpan w:val="4"/>
          </w:tcPr>
          <w:p w:rsidR="00382C78" w:rsidRPr="00F33F42" w:rsidRDefault="00382C78" w:rsidP="00AE4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4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382C78" w:rsidRPr="00382C78" w:rsidTr="00A87A4C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2660" w:type="dxa"/>
          </w:tcPr>
          <w:p w:rsidR="00382C78" w:rsidRDefault="002D1591" w:rsidP="00AE4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2D1591" w:rsidRPr="002D1591" w:rsidRDefault="002D1591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15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Обучающийся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научится</w:t>
            </w:r>
            <w:r w:rsidRPr="002D159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3732C4" w:rsidRDefault="002D1591" w:rsidP="003732C4">
            <w:pPr>
              <w:pStyle w:val="ParagraphStyle"/>
              <w:numPr>
                <w:ilvl w:val="0"/>
                <w:numId w:val="15"/>
              </w:numPr>
              <w:tabs>
                <w:tab w:val="left" w:pos="360"/>
              </w:tabs>
              <w:spacing w:line="252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6148B" w:rsidRPr="0006148B">
              <w:rPr>
                <w:rFonts w:ascii="Times New Roman" w:hAnsi="Times New Roman" w:cs="Times New Roman"/>
              </w:rPr>
              <w:t>римен</w:t>
            </w:r>
            <w:r>
              <w:rPr>
                <w:rFonts w:ascii="Times New Roman" w:hAnsi="Times New Roman" w:cs="Times New Roman"/>
              </w:rPr>
              <w:t>ять</w:t>
            </w:r>
            <w:r w:rsidR="0006148B" w:rsidRPr="0006148B">
              <w:rPr>
                <w:rFonts w:ascii="Times New Roman" w:hAnsi="Times New Roman" w:cs="Times New Roman"/>
              </w:rPr>
              <w:t xml:space="preserve"> орфографическ</w:t>
            </w:r>
            <w:r w:rsidR="00C73F90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е</w:t>
            </w:r>
            <w:r w:rsidR="0006148B" w:rsidRPr="0006148B">
              <w:rPr>
                <w:rFonts w:ascii="Times New Roman" w:hAnsi="Times New Roman" w:cs="Times New Roman"/>
              </w:rPr>
              <w:t xml:space="preserve"> правил</w:t>
            </w:r>
            <w:r>
              <w:rPr>
                <w:rFonts w:ascii="Times New Roman" w:hAnsi="Times New Roman" w:cs="Times New Roman"/>
              </w:rPr>
              <w:t>о</w:t>
            </w:r>
            <w:r w:rsidR="0006148B" w:rsidRPr="0006148B">
              <w:rPr>
                <w:rFonts w:ascii="Times New Roman" w:hAnsi="Times New Roman" w:cs="Times New Roman"/>
              </w:rPr>
              <w:t xml:space="preserve"> при записи </w:t>
            </w:r>
            <w:r w:rsidR="00C73F90">
              <w:rPr>
                <w:rFonts w:ascii="Times New Roman" w:hAnsi="Times New Roman" w:cs="Times New Roman"/>
              </w:rPr>
              <w:t>слов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732C4" w:rsidRPr="0006148B" w:rsidRDefault="003732C4" w:rsidP="009D6FDB">
            <w:pPr>
              <w:pStyle w:val="ParagraphStyle"/>
              <w:numPr>
                <w:ilvl w:val="0"/>
                <w:numId w:val="15"/>
              </w:numPr>
              <w:tabs>
                <w:tab w:val="left" w:pos="360"/>
              </w:tabs>
              <w:spacing w:line="252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взаимосвязь изученного материала с новым знанием;</w:t>
            </w:r>
          </w:p>
          <w:p w:rsidR="00AB31D5" w:rsidRDefault="002D1591" w:rsidP="009D6FDB">
            <w:pPr>
              <w:pStyle w:val="a3"/>
              <w:numPr>
                <w:ilvl w:val="0"/>
                <w:numId w:val="15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B31D5" w:rsidRPr="009D6FDB">
              <w:rPr>
                <w:rFonts w:ascii="Times New Roman" w:hAnsi="Times New Roman" w:cs="Times New Roman"/>
                <w:sz w:val="24"/>
                <w:szCs w:val="24"/>
              </w:rPr>
              <w:t>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AB31D5" w:rsidRPr="009D6FDB">
              <w:rPr>
                <w:rFonts w:ascii="Times New Roman" w:hAnsi="Times New Roman" w:cs="Times New Roman"/>
                <w:sz w:val="24"/>
                <w:szCs w:val="24"/>
              </w:rPr>
              <w:t xml:space="preserve"> разны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B31D5" w:rsidRPr="009D6FDB">
              <w:rPr>
                <w:rFonts w:ascii="Times New Roman" w:hAnsi="Times New Roman" w:cs="Times New Roman"/>
                <w:sz w:val="24"/>
                <w:szCs w:val="24"/>
              </w:rPr>
              <w:t xml:space="preserve"> 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B31D5" w:rsidRPr="009D6FDB">
              <w:rPr>
                <w:rFonts w:ascii="Times New Roman" w:hAnsi="Times New Roman" w:cs="Times New Roman"/>
                <w:sz w:val="24"/>
                <w:szCs w:val="24"/>
              </w:rPr>
              <w:t xml:space="preserve"> словарей</w:t>
            </w:r>
            <w:r w:rsidR="00C73F90" w:rsidRPr="009D6FDB">
              <w:rPr>
                <w:rFonts w:ascii="Times New Roman" w:hAnsi="Times New Roman" w:cs="Times New Roman"/>
                <w:sz w:val="24"/>
                <w:szCs w:val="24"/>
              </w:rPr>
              <w:t xml:space="preserve"> в зависимости от лингвистической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1591" w:rsidRPr="002D1591" w:rsidRDefault="002D1591" w:rsidP="002D1591">
            <w:pPr>
              <w:pStyle w:val="a3"/>
              <w:tabs>
                <w:tab w:val="left" w:pos="360"/>
              </w:tabs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1591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 получит возможность:</w:t>
            </w:r>
          </w:p>
          <w:p w:rsidR="002D1591" w:rsidRPr="002D1591" w:rsidRDefault="002D1591" w:rsidP="009D6FDB">
            <w:pPr>
              <w:pStyle w:val="a3"/>
              <w:numPr>
                <w:ilvl w:val="0"/>
                <w:numId w:val="15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словарный запас;</w:t>
            </w:r>
          </w:p>
          <w:p w:rsidR="002D1591" w:rsidRPr="009D6FDB" w:rsidRDefault="002D1591" w:rsidP="009D6FDB">
            <w:pPr>
              <w:pStyle w:val="a3"/>
              <w:numPr>
                <w:ilvl w:val="0"/>
                <w:numId w:val="15"/>
              </w:numPr>
              <w:tabs>
                <w:tab w:val="left" w:pos="36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подбирать синонимы, раскрывать значение фразеологизмов</w:t>
            </w:r>
            <w:r w:rsidR="0028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1D5" w:rsidRPr="0006148B" w:rsidRDefault="00AB31D5" w:rsidP="00AE4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382C78" w:rsidRDefault="002D1591" w:rsidP="00AE4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  <w:p w:rsidR="002D1591" w:rsidRDefault="002D1591" w:rsidP="00AE4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="009F4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10B53" w:rsidRPr="00610869" w:rsidRDefault="00D10B53" w:rsidP="00D10B53">
            <w:pPr>
              <w:pStyle w:val="ParagraphStyle"/>
              <w:numPr>
                <w:ilvl w:val="0"/>
                <w:numId w:val="18"/>
              </w:numPr>
              <w:tabs>
                <w:tab w:val="left" w:pos="317"/>
              </w:tabs>
              <w:spacing w:line="252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ставить учебную проблему и искать пути ее решения;</w:t>
            </w:r>
          </w:p>
          <w:p w:rsidR="002D1591" w:rsidRDefault="002D1591" w:rsidP="00610869">
            <w:pPr>
              <w:pStyle w:val="ParagraphStyle"/>
              <w:numPr>
                <w:ilvl w:val="0"/>
                <w:numId w:val="18"/>
              </w:numPr>
              <w:tabs>
                <w:tab w:val="left" w:pos="317"/>
              </w:tabs>
              <w:spacing w:line="252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4238BB">
              <w:rPr>
                <w:rFonts w:ascii="Times New Roman" w:hAnsi="Times New Roman" w:cs="Times New Roman"/>
              </w:rPr>
              <w:t>спользова</w:t>
            </w:r>
            <w:r>
              <w:rPr>
                <w:rFonts w:ascii="Times New Roman" w:hAnsi="Times New Roman" w:cs="Times New Roman"/>
              </w:rPr>
              <w:t>ть</w:t>
            </w:r>
            <w:r w:rsidRPr="004238BB">
              <w:rPr>
                <w:rFonts w:ascii="Times New Roman" w:hAnsi="Times New Roman" w:cs="Times New Roman"/>
              </w:rPr>
              <w:t xml:space="preserve"> знаково-символически</w:t>
            </w:r>
            <w:r w:rsidR="00E6704A">
              <w:rPr>
                <w:rFonts w:ascii="Times New Roman" w:hAnsi="Times New Roman" w:cs="Times New Roman"/>
              </w:rPr>
              <w:t>е</w:t>
            </w:r>
            <w:r w:rsidRPr="004238BB">
              <w:rPr>
                <w:rFonts w:ascii="Times New Roman" w:hAnsi="Times New Roman" w:cs="Times New Roman"/>
              </w:rPr>
              <w:t xml:space="preserve"> средств</w:t>
            </w:r>
            <w:r w:rsidR="00285CE2">
              <w:rPr>
                <w:rFonts w:ascii="Times New Roman" w:hAnsi="Times New Roman" w:cs="Times New Roman"/>
              </w:rPr>
              <w:t>а</w:t>
            </w:r>
            <w:r w:rsidRPr="004238BB">
              <w:rPr>
                <w:rFonts w:ascii="Times New Roman" w:hAnsi="Times New Roman" w:cs="Times New Roman"/>
              </w:rPr>
              <w:t xml:space="preserve"> представления информац</w:t>
            </w:r>
            <w:r w:rsidR="00610869">
              <w:rPr>
                <w:rFonts w:ascii="Times New Roman" w:hAnsi="Times New Roman" w:cs="Times New Roman"/>
              </w:rPr>
              <w:t>ии;</w:t>
            </w:r>
          </w:p>
          <w:p w:rsidR="002D1591" w:rsidRDefault="009F482F" w:rsidP="00610869">
            <w:pPr>
              <w:pStyle w:val="ParagraphStyle"/>
              <w:numPr>
                <w:ilvl w:val="0"/>
                <w:numId w:val="18"/>
              </w:numPr>
              <w:tabs>
                <w:tab w:val="left" w:pos="317"/>
              </w:tabs>
              <w:spacing w:line="252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логические действия</w:t>
            </w:r>
            <w:r w:rsidRPr="004238BB">
              <w:rPr>
                <w:rFonts w:ascii="Times New Roman" w:hAnsi="Times New Roman" w:cs="Times New Roman"/>
              </w:rPr>
              <w:t xml:space="preserve"> анализа, с</w:t>
            </w:r>
            <w:r>
              <w:rPr>
                <w:rFonts w:ascii="Times New Roman" w:hAnsi="Times New Roman" w:cs="Times New Roman"/>
              </w:rPr>
              <w:t>интеза, обобщения, классификации</w:t>
            </w:r>
            <w:r w:rsidR="00D10B53">
              <w:rPr>
                <w:rFonts w:ascii="Times New Roman" w:hAnsi="Times New Roman" w:cs="Times New Roman"/>
              </w:rPr>
              <w:t>.</w:t>
            </w:r>
          </w:p>
          <w:p w:rsidR="002D1591" w:rsidRDefault="002D1591" w:rsidP="00AE4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="009F4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10B53" w:rsidRPr="00610869" w:rsidRDefault="00D10B53" w:rsidP="00D10B53">
            <w:pPr>
              <w:pStyle w:val="a3"/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869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поиска средств ее осуществления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0B53" w:rsidRPr="00610869" w:rsidRDefault="00D10B53" w:rsidP="00D10B53">
            <w:pPr>
              <w:pStyle w:val="ParagraphStyle"/>
              <w:numPr>
                <w:ilvl w:val="0"/>
                <w:numId w:val="17"/>
              </w:numPr>
              <w:tabs>
                <w:tab w:val="left" w:pos="317"/>
                <w:tab w:val="left" w:pos="402"/>
              </w:tabs>
              <w:spacing w:line="252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10869">
              <w:rPr>
                <w:rFonts w:ascii="Times New Roman" w:hAnsi="Times New Roman" w:cs="Times New Roman"/>
              </w:rPr>
              <w:t>планировать, контролировать и оценивать учебные действия в соответствии с поставленной задачей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10B53" w:rsidRPr="00610869" w:rsidRDefault="00D10B53" w:rsidP="00D10B53">
            <w:pPr>
              <w:pStyle w:val="ParagraphStyle"/>
              <w:numPr>
                <w:ilvl w:val="0"/>
                <w:numId w:val="17"/>
              </w:numPr>
              <w:tabs>
                <w:tab w:val="left" w:pos="317"/>
                <w:tab w:val="left" w:pos="402"/>
              </w:tabs>
              <w:spacing w:line="252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10869">
              <w:rPr>
                <w:rFonts w:ascii="Times New Roman" w:hAnsi="Times New Roman" w:cs="Times New Roman"/>
              </w:rPr>
              <w:t>работать по алгоритму (во внешнем и внутреннем плане)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D1591" w:rsidRPr="00610869" w:rsidRDefault="002D1591" w:rsidP="00610869">
            <w:pPr>
              <w:pStyle w:val="a3"/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869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и оценивать процесс и </w:t>
            </w:r>
            <w:r w:rsidR="00DE4220" w:rsidRPr="00610869">
              <w:rPr>
                <w:rFonts w:ascii="Times New Roman" w:hAnsi="Times New Roman" w:cs="Times New Roman"/>
                <w:sz w:val="24"/>
                <w:szCs w:val="24"/>
              </w:rPr>
              <w:t>результат деятельности</w:t>
            </w:r>
            <w:r w:rsidR="00D10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1591" w:rsidRPr="009F482F" w:rsidRDefault="009F482F" w:rsidP="002D1591">
            <w:pPr>
              <w:pStyle w:val="ParagraphStyle"/>
              <w:tabs>
                <w:tab w:val="left" w:pos="402"/>
              </w:tabs>
              <w:spacing w:line="252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Коммуникативные УУД</w:t>
            </w:r>
            <w:r w:rsidR="002D1591" w:rsidRPr="009F482F">
              <w:rPr>
                <w:rFonts w:ascii="Times New Roman" w:hAnsi="Times New Roman" w:cs="Times New Roman"/>
                <w:b/>
              </w:rPr>
              <w:t>:</w:t>
            </w:r>
          </w:p>
          <w:p w:rsidR="009F482F" w:rsidRPr="00E6704A" w:rsidRDefault="009F482F" w:rsidP="00E6704A">
            <w:pPr>
              <w:pStyle w:val="ParagraphStyle"/>
              <w:numPr>
                <w:ilvl w:val="0"/>
                <w:numId w:val="14"/>
              </w:numPr>
              <w:tabs>
                <w:tab w:val="left" w:pos="402"/>
              </w:tabs>
              <w:spacing w:line="252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F482F">
              <w:rPr>
                <w:rFonts w:ascii="Times New Roman" w:hAnsi="Times New Roman"/>
                <w:color w:val="000000"/>
              </w:rPr>
              <w:t>принимать активное участие в работе парами</w:t>
            </w:r>
            <w:r w:rsidR="00285CE2">
              <w:rPr>
                <w:rFonts w:ascii="Times New Roman" w:hAnsi="Times New Roman"/>
                <w:color w:val="000000"/>
              </w:rPr>
              <w:t xml:space="preserve"> и группами</w:t>
            </w:r>
            <w:r w:rsidRPr="009F482F">
              <w:rPr>
                <w:rFonts w:ascii="Times New Roman" w:hAnsi="Times New Roman"/>
                <w:color w:val="000000"/>
              </w:rPr>
              <w:t>, стро</w:t>
            </w:r>
            <w:r w:rsidR="00285CE2">
              <w:rPr>
                <w:rFonts w:ascii="Times New Roman" w:hAnsi="Times New Roman"/>
                <w:color w:val="000000"/>
              </w:rPr>
              <w:t>ить монологические высказывания</w:t>
            </w:r>
            <w:r w:rsidRPr="00E6704A">
              <w:rPr>
                <w:rFonts w:ascii="Times New Roman" w:hAnsi="Times New Roman"/>
                <w:color w:val="000000"/>
              </w:rPr>
              <w:t>;</w:t>
            </w:r>
          </w:p>
          <w:p w:rsidR="009F482F" w:rsidRPr="009F482F" w:rsidRDefault="009F482F" w:rsidP="009F482F">
            <w:pPr>
              <w:pStyle w:val="ParagraphStyle"/>
              <w:numPr>
                <w:ilvl w:val="0"/>
                <w:numId w:val="14"/>
              </w:numPr>
              <w:tabs>
                <w:tab w:val="left" w:pos="402"/>
              </w:tabs>
              <w:spacing w:line="252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F482F">
              <w:rPr>
                <w:rFonts w:ascii="Times New Roman" w:hAnsi="Times New Roman"/>
                <w:iCs/>
                <w:color w:val="000000"/>
              </w:rPr>
              <w:t>аргументировать свою позицию и соотносить ее с позициями партне</w:t>
            </w:r>
            <w:r w:rsidRPr="009F482F">
              <w:rPr>
                <w:rFonts w:ascii="Times New Roman" w:hAnsi="Times New Roman"/>
                <w:iCs/>
                <w:color w:val="000000"/>
              </w:rPr>
              <w:softHyphen/>
              <w:t>ров.</w:t>
            </w:r>
          </w:p>
        </w:tc>
        <w:tc>
          <w:tcPr>
            <w:tcW w:w="2375" w:type="dxa"/>
          </w:tcPr>
          <w:p w:rsidR="00382C78" w:rsidRPr="0006148B" w:rsidRDefault="002D1591" w:rsidP="00AE4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06148B" w:rsidRDefault="00285CE2" w:rsidP="0006148B">
            <w:pPr>
              <w:pStyle w:val="ParagraphStyle"/>
              <w:numPr>
                <w:ilvl w:val="0"/>
                <w:numId w:val="13"/>
              </w:numPr>
              <w:tabs>
                <w:tab w:val="left" w:pos="377"/>
              </w:tabs>
              <w:spacing w:line="252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</w:t>
            </w:r>
            <w:r w:rsidR="0006148B" w:rsidRPr="0006148B">
              <w:rPr>
                <w:rFonts w:ascii="Times New Roman" w:hAnsi="Times New Roman" w:cs="Times New Roman"/>
              </w:rPr>
              <w:t xml:space="preserve"> мотив</w:t>
            </w:r>
            <w:r>
              <w:rPr>
                <w:rFonts w:ascii="Times New Roman" w:hAnsi="Times New Roman" w:cs="Times New Roman"/>
              </w:rPr>
              <w:t>ы</w:t>
            </w:r>
            <w:r w:rsidR="0006148B" w:rsidRPr="0006148B">
              <w:rPr>
                <w:rFonts w:ascii="Times New Roman" w:hAnsi="Times New Roman" w:cs="Times New Roman"/>
              </w:rPr>
              <w:t xml:space="preserve"> учебной деятельности и формиро</w:t>
            </w:r>
            <w:r w:rsidR="0006148B">
              <w:rPr>
                <w:rFonts w:ascii="Times New Roman" w:hAnsi="Times New Roman" w:cs="Times New Roman"/>
              </w:rPr>
              <w:t>ва</w:t>
            </w:r>
            <w:r>
              <w:rPr>
                <w:rFonts w:ascii="Times New Roman" w:hAnsi="Times New Roman" w:cs="Times New Roman"/>
              </w:rPr>
              <w:t>ть</w:t>
            </w:r>
            <w:r w:rsidR="0006148B">
              <w:rPr>
                <w:rFonts w:ascii="Times New Roman" w:hAnsi="Times New Roman" w:cs="Times New Roman"/>
              </w:rPr>
              <w:t xml:space="preserve"> личностн</w:t>
            </w:r>
            <w:r>
              <w:rPr>
                <w:rFonts w:ascii="Times New Roman" w:hAnsi="Times New Roman" w:cs="Times New Roman"/>
              </w:rPr>
              <w:t>ый</w:t>
            </w:r>
            <w:r w:rsidR="0006148B">
              <w:rPr>
                <w:rFonts w:ascii="Times New Roman" w:hAnsi="Times New Roman" w:cs="Times New Roman"/>
              </w:rPr>
              <w:t xml:space="preserve"> смысл учения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6148B" w:rsidRPr="00E6704A" w:rsidRDefault="00285CE2" w:rsidP="00E6704A">
            <w:pPr>
              <w:pStyle w:val="ParagraphStyle"/>
              <w:numPr>
                <w:ilvl w:val="0"/>
                <w:numId w:val="13"/>
              </w:numPr>
              <w:tabs>
                <w:tab w:val="left" w:pos="377"/>
              </w:tabs>
              <w:spacing w:line="252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06148B" w:rsidRPr="0006148B">
              <w:rPr>
                <w:rFonts w:ascii="Times New Roman" w:hAnsi="Times New Roman" w:cs="Times New Roman"/>
              </w:rPr>
              <w:t>азви</w:t>
            </w:r>
            <w:r>
              <w:rPr>
                <w:rFonts w:ascii="Times New Roman" w:hAnsi="Times New Roman" w:cs="Times New Roman"/>
              </w:rPr>
              <w:t>вать</w:t>
            </w:r>
            <w:r w:rsidR="0006148B" w:rsidRPr="0006148B">
              <w:rPr>
                <w:rFonts w:ascii="Times New Roman" w:hAnsi="Times New Roman" w:cs="Times New Roman"/>
              </w:rPr>
              <w:t xml:space="preserve"> навык</w:t>
            </w:r>
            <w:r>
              <w:rPr>
                <w:rFonts w:ascii="Times New Roman" w:hAnsi="Times New Roman" w:cs="Times New Roman"/>
              </w:rPr>
              <w:t>и</w:t>
            </w:r>
            <w:r w:rsidR="0006148B" w:rsidRPr="0006148B">
              <w:rPr>
                <w:rFonts w:ascii="Times New Roman" w:hAnsi="Times New Roman" w:cs="Times New Roman"/>
              </w:rPr>
              <w:t xml:space="preserve"> сотрудничества со сверстниками в </w:t>
            </w:r>
            <w:r w:rsidR="0006148B">
              <w:rPr>
                <w:rFonts w:ascii="Times New Roman" w:hAnsi="Times New Roman" w:cs="Times New Roman"/>
              </w:rPr>
              <w:t>групповой работе</w:t>
            </w:r>
            <w:r w:rsidR="0006148B" w:rsidRPr="0006148B">
              <w:rPr>
                <w:rFonts w:ascii="Times New Roman" w:hAnsi="Times New Roman" w:cs="Times New Roman"/>
              </w:rPr>
              <w:t>, умени</w:t>
            </w:r>
            <w:r>
              <w:rPr>
                <w:rFonts w:ascii="Times New Roman" w:hAnsi="Times New Roman" w:cs="Times New Roman"/>
              </w:rPr>
              <w:t>е</w:t>
            </w:r>
            <w:r w:rsidR="0006148B" w:rsidRPr="0006148B">
              <w:rPr>
                <w:rFonts w:ascii="Times New Roman" w:hAnsi="Times New Roman" w:cs="Times New Roman"/>
              </w:rPr>
              <w:t xml:space="preserve"> не создавать конфликтов</w:t>
            </w:r>
            <w:r w:rsidR="004238BB" w:rsidRPr="00E6704A">
              <w:rPr>
                <w:rFonts w:ascii="Times New Roman" w:hAnsi="Times New Roman" w:cs="Times New Roman"/>
              </w:rPr>
              <w:t>.</w:t>
            </w:r>
          </w:p>
        </w:tc>
      </w:tr>
      <w:tr w:rsidR="00382C78" w:rsidRPr="00382C78" w:rsidTr="00434604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854" w:type="dxa"/>
            <w:gridSpan w:val="4"/>
          </w:tcPr>
          <w:p w:rsidR="00382C78" w:rsidRPr="002F0AE1" w:rsidRDefault="00382C78" w:rsidP="00AE4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E1">
              <w:rPr>
                <w:rFonts w:ascii="Times New Roman" w:hAnsi="Times New Roman" w:cs="Times New Roman"/>
                <w:b/>
                <w:sz w:val="24"/>
                <w:szCs w:val="24"/>
              </w:rPr>
              <w:t>Ресурсы урока:</w:t>
            </w:r>
          </w:p>
          <w:p w:rsidR="00F077D2" w:rsidRPr="00234A3D" w:rsidRDefault="004F1E68" w:rsidP="00234A3D">
            <w:pPr>
              <w:pStyle w:val="1"/>
              <w:numPr>
                <w:ilvl w:val="0"/>
                <w:numId w:val="11"/>
              </w:numPr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F077D2"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рограмма: 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Сборник п</w:t>
            </w:r>
            <w:r w:rsidR="00234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рограмм к комплекту учебников «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Начальная школа 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ХХ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века». – Москва: «Вентана-Граф», 2009 г.</w:t>
            </w:r>
            <w:r w:rsidR="00F077D2"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F077D2" w:rsidRPr="00234A3D" w:rsidRDefault="004F1E68" w:rsidP="00234A3D">
            <w:pPr>
              <w:pStyle w:val="1"/>
              <w:numPr>
                <w:ilvl w:val="0"/>
                <w:numId w:val="11"/>
              </w:numPr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F077D2"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чебник: 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 С.В., Кузнецова М.И., Петленко Л.В</w:t>
            </w:r>
            <w:r w:rsidR="00F077D2"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Русский язык </w:t>
            </w:r>
            <w:r w:rsidR="00E60BCB"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077D2"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класс. – М.: 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Вентана-Граф</w:t>
            </w:r>
            <w:r w:rsidR="00F077D2"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201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077D2"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EE54E9"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 1.</w:t>
            </w:r>
          </w:p>
          <w:p w:rsidR="00DC78C1" w:rsidRPr="00234A3D" w:rsidRDefault="00F077D2" w:rsidP="00234A3D">
            <w:pPr>
              <w:pStyle w:val="1"/>
              <w:numPr>
                <w:ilvl w:val="0"/>
                <w:numId w:val="11"/>
              </w:numPr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</w:t>
            </w:r>
            <w:r w:rsidR="00274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274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созданные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программе 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</w:rPr>
              <w:t>Office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34A3D" w:rsidRPr="00234A3D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r w:rsidR="00274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на сайте </w:t>
            </w:r>
            <w:r w:rsidR="0027488C">
              <w:rPr>
                <w:rFonts w:ascii="Times New Roman" w:hAnsi="Times New Roman" w:cs="Times New Roman"/>
                <w:sz w:val="24"/>
                <w:szCs w:val="24"/>
              </w:rPr>
              <w:t>prezi</w:t>
            </w:r>
            <w:r w:rsidR="0027488C" w:rsidRPr="002748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7488C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="009404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34A3D" w:rsidRPr="00234A3D" w:rsidRDefault="00234A3D" w:rsidP="00234A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A3D">
              <w:rPr>
                <w:rFonts w:ascii="Times New Roman" w:hAnsi="Times New Roman" w:cs="Times New Roman"/>
                <w:sz w:val="24"/>
                <w:szCs w:val="24"/>
              </w:rPr>
              <w:t>Словари (толковый, словообразовательный, устаревших слов, орфографический)</w:t>
            </w:r>
            <w:r w:rsidR="00940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4A3D" w:rsidRPr="00234A3D" w:rsidRDefault="00234A3D" w:rsidP="00234A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A3D">
              <w:rPr>
                <w:rFonts w:ascii="Times New Roman" w:hAnsi="Times New Roman" w:cs="Times New Roman"/>
                <w:sz w:val="24"/>
                <w:szCs w:val="24"/>
              </w:rPr>
              <w:t>Карманы, пришиты на тканевую основу</w:t>
            </w:r>
            <w:r w:rsidR="00940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4A3D" w:rsidRPr="00234A3D" w:rsidRDefault="00234A3D" w:rsidP="00234A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A3D">
              <w:rPr>
                <w:rFonts w:ascii="Times New Roman" w:hAnsi="Times New Roman" w:cs="Times New Roman"/>
                <w:sz w:val="24"/>
                <w:szCs w:val="24"/>
              </w:rPr>
              <w:t>Карточки со словами (морфология, глагол, частица, НЕ, правописание)</w:t>
            </w:r>
            <w:r w:rsidR="00940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4A3D" w:rsidRPr="00234A3D" w:rsidRDefault="00234A3D" w:rsidP="00234A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A3D">
              <w:rPr>
                <w:rFonts w:ascii="Times New Roman" w:hAnsi="Times New Roman" w:cs="Times New Roman"/>
                <w:sz w:val="24"/>
                <w:szCs w:val="24"/>
              </w:rPr>
              <w:t>Карточки с пословицами</w:t>
            </w:r>
            <w:r w:rsidR="00940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4A3D" w:rsidRPr="00234A3D" w:rsidRDefault="00234A3D" w:rsidP="00234A3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A3D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 разного уровня</w:t>
            </w:r>
            <w:r w:rsidR="00940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0433" w:rsidRPr="002F3B20" w:rsidRDefault="00234A3D" w:rsidP="00940433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234A3D">
              <w:rPr>
                <w:rFonts w:ascii="Times New Roman" w:hAnsi="Times New Roman" w:cs="Times New Roman"/>
                <w:sz w:val="24"/>
                <w:szCs w:val="24"/>
              </w:rPr>
              <w:t>Бумажные кармашки и солнышки (внутри кармано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34A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40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3B20" w:rsidRDefault="002F3B20" w:rsidP="002F3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B20" w:rsidRDefault="002F3B20" w:rsidP="002F3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B20" w:rsidRDefault="002F3B20" w:rsidP="002F3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B20" w:rsidRDefault="002F3B20" w:rsidP="002F3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B20" w:rsidRDefault="002F3B20" w:rsidP="002F3B20">
            <w:pPr>
              <w:pStyle w:val="a3"/>
              <w:rPr>
                <w:sz w:val="28"/>
                <w:szCs w:val="28"/>
              </w:rPr>
            </w:pPr>
          </w:p>
          <w:p w:rsidR="001D174C" w:rsidRDefault="001D174C" w:rsidP="002F3B20">
            <w:pPr>
              <w:pStyle w:val="a3"/>
              <w:rPr>
                <w:sz w:val="28"/>
                <w:szCs w:val="28"/>
              </w:rPr>
            </w:pPr>
          </w:p>
          <w:p w:rsidR="001D174C" w:rsidRPr="002F3B20" w:rsidRDefault="001D174C" w:rsidP="002F3B20">
            <w:pPr>
              <w:pStyle w:val="a3"/>
              <w:rPr>
                <w:sz w:val="28"/>
                <w:szCs w:val="28"/>
              </w:rPr>
            </w:pPr>
          </w:p>
        </w:tc>
      </w:tr>
      <w:tr w:rsidR="00382C78" w:rsidRPr="00382C78" w:rsidTr="00434604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854" w:type="dxa"/>
            <w:gridSpan w:val="4"/>
          </w:tcPr>
          <w:p w:rsidR="00382C78" w:rsidRPr="00382C78" w:rsidRDefault="00382C78" w:rsidP="00382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C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Ход урока</w:t>
            </w:r>
          </w:p>
        </w:tc>
      </w:tr>
      <w:tr w:rsidR="00382C78" w:rsidRPr="00382C78" w:rsidTr="00434604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4927" w:type="dxa"/>
            <w:gridSpan w:val="2"/>
          </w:tcPr>
          <w:p w:rsidR="00382C78" w:rsidRPr="00382C78" w:rsidRDefault="00382C78" w:rsidP="00382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C7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4927" w:type="dxa"/>
            <w:gridSpan w:val="2"/>
          </w:tcPr>
          <w:p w:rsidR="00382C78" w:rsidRPr="00382C78" w:rsidRDefault="00382C78" w:rsidP="00382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C7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обучающихся</w:t>
            </w:r>
          </w:p>
        </w:tc>
      </w:tr>
      <w:tr w:rsidR="00382C78" w:rsidRPr="00382C78" w:rsidTr="00434604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854" w:type="dxa"/>
            <w:gridSpan w:val="4"/>
          </w:tcPr>
          <w:p w:rsidR="00382C78" w:rsidRPr="000373F4" w:rsidRDefault="00382C78" w:rsidP="00382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F4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к деятельности</w:t>
            </w:r>
          </w:p>
        </w:tc>
      </w:tr>
      <w:tr w:rsidR="00F33F42" w:rsidRPr="00382C78" w:rsidTr="00434604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4927" w:type="dxa"/>
            <w:gridSpan w:val="2"/>
          </w:tcPr>
          <w:p w:rsidR="009663A3" w:rsidRPr="009663A3" w:rsidRDefault="009663A3" w:rsidP="009663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63A3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="000461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обеспечивает эмоциональный настрой на урок,</w:t>
            </w:r>
            <w:r w:rsidRPr="009663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читает </w:t>
            </w:r>
            <w:r w:rsidR="002F4C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отрывок из </w:t>
            </w:r>
            <w:r w:rsidRPr="009663A3">
              <w:rPr>
                <w:rFonts w:ascii="Times New Roman" w:hAnsi="Times New Roman" w:cs="Times New Roman"/>
                <w:i/>
                <w:sz w:val="24"/>
                <w:szCs w:val="24"/>
              </w:rPr>
              <w:t>стихотворени</w:t>
            </w:r>
            <w:r w:rsidR="002F4C8D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9663A3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9663A3" w:rsidRPr="009663A3" w:rsidRDefault="009663A3" w:rsidP="009663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>Лес - в карман,</w:t>
            </w:r>
          </w:p>
          <w:p w:rsidR="009663A3" w:rsidRPr="009663A3" w:rsidRDefault="009663A3" w:rsidP="009663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>Поля - в карман</w:t>
            </w:r>
          </w:p>
          <w:p w:rsidR="009663A3" w:rsidRPr="009663A3" w:rsidRDefault="009663A3" w:rsidP="009663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>Спрятал</w:t>
            </w:r>
          </w:p>
          <w:p w:rsidR="009663A3" w:rsidRPr="009663A3" w:rsidRDefault="009663A3" w:rsidP="009663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>Дедушка Туман.</w:t>
            </w:r>
          </w:p>
          <w:p w:rsidR="009663A3" w:rsidRPr="009663A3" w:rsidRDefault="009663A3" w:rsidP="00EC6BB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>Спрятал</w:t>
            </w:r>
          </w:p>
          <w:p w:rsidR="009663A3" w:rsidRPr="009663A3" w:rsidRDefault="009663A3" w:rsidP="00EC6BB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>Нивы и стога,</w:t>
            </w:r>
          </w:p>
          <w:p w:rsidR="009663A3" w:rsidRPr="009663A3" w:rsidRDefault="009663A3" w:rsidP="00EC6BB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>И полянки,</w:t>
            </w:r>
          </w:p>
          <w:p w:rsidR="009663A3" w:rsidRPr="009663A3" w:rsidRDefault="009663A3" w:rsidP="00EC6BB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>И брега.</w:t>
            </w:r>
          </w:p>
          <w:p w:rsidR="009663A3" w:rsidRPr="009663A3" w:rsidRDefault="009663A3" w:rsidP="009663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 xml:space="preserve">Даже солнце </w:t>
            </w:r>
          </w:p>
          <w:p w:rsidR="009663A3" w:rsidRPr="009663A3" w:rsidRDefault="009663A3" w:rsidP="009663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>В карман</w:t>
            </w:r>
          </w:p>
          <w:p w:rsidR="009663A3" w:rsidRPr="009663A3" w:rsidRDefault="009663A3" w:rsidP="009663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>Спрятал</w:t>
            </w:r>
          </w:p>
          <w:p w:rsidR="009663A3" w:rsidRPr="009663A3" w:rsidRDefault="009663A3" w:rsidP="009663A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>Дедушка Туман</w:t>
            </w:r>
            <w:r w:rsidRPr="00EC6BB3">
              <w:rPr>
                <w:rFonts w:ascii="Times New Roman" w:hAnsi="Times New Roman" w:cs="Times New Roman"/>
                <w:i/>
                <w:sz w:val="24"/>
                <w:szCs w:val="24"/>
              </w:rPr>
              <w:t>. (Екимцев А.)</w:t>
            </w:r>
          </w:p>
          <w:p w:rsidR="000461CF" w:rsidRDefault="000461CF" w:rsidP="009663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1CF">
              <w:rPr>
                <w:rFonts w:ascii="Times New Roman" w:hAnsi="Times New Roman" w:cs="Times New Roman"/>
                <w:i/>
                <w:sz w:val="24"/>
                <w:szCs w:val="24"/>
              </w:rPr>
              <w:t>Мотивирует учащихся к деятельности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задает вопросы, актуализирует имеющиеся знания</w:t>
            </w:r>
            <w:r w:rsidRPr="000461CF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0461CF" w:rsidRDefault="000461CF" w:rsidP="009663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9663A3" w:rsidRPr="009663A3">
              <w:rPr>
                <w:rFonts w:ascii="Times New Roman" w:hAnsi="Times New Roman" w:cs="Times New Roman"/>
                <w:sz w:val="24"/>
                <w:szCs w:val="24"/>
              </w:rPr>
              <w:t>ЧТО СДЕЛАЛ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дедушка Туман?</w:t>
            </w:r>
          </w:p>
          <w:p w:rsidR="000461CF" w:rsidRDefault="000461CF" w:rsidP="009663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это значит?</w:t>
            </w:r>
          </w:p>
          <w:p w:rsidR="009663A3" w:rsidRPr="000461CF" w:rsidRDefault="000461CF" w:rsidP="009663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9663A3" w:rsidRPr="009663A3">
              <w:rPr>
                <w:rFonts w:ascii="Times New Roman" w:hAnsi="Times New Roman" w:cs="Times New Roman"/>
                <w:sz w:val="24"/>
                <w:szCs w:val="24"/>
              </w:rPr>
              <w:t xml:space="preserve">Что можете сказать об этом слове? </w:t>
            </w:r>
          </w:p>
          <w:p w:rsidR="004D5769" w:rsidRDefault="004D5769" w:rsidP="004D57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3A3" w:rsidRPr="004D5769" w:rsidRDefault="00ED6019" w:rsidP="009663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63A3" w:rsidRPr="009663A3">
              <w:rPr>
                <w:rFonts w:ascii="Times New Roman" w:hAnsi="Times New Roman" w:cs="Times New Roman"/>
                <w:sz w:val="24"/>
                <w:szCs w:val="24"/>
              </w:rPr>
              <w:t>Какой прием автор использовал, чтобы рассказать нам об этом природном явлении?</w:t>
            </w:r>
            <w:r w:rsidR="004D5769" w:rsidRPr="00ED60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D5769">
              <w:rPr>
                <w:rFonts w:ascii="Times New Roman" w:hAnsi="Times New Roman" w:cs="Times New Roman"/>
                <w:i/>
                <w:sz w:val="24"/>
                <w:szCs w:val="24"/>
              </w:rPr>
              <w:t>(межпредметная связь)</w:t>
            </w:r>
          </w:p>
          <w:p w:rsidR="009663A3" w:rsidRPr="00ED6019" w:rsidRDefault="00ED6019" w:rsidP="00966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63A3" w:rsidRPr="009663A3">
              <w:rPr>
                <w:rFonts w:ascii="Times New Roman" w:hAnsi="Times New Roman" w:cs="Times New Roman"/>
                <w:sz w:val="24"/>
                <w:szCs w:val="24"/>
              </w:rPr>
              <w:t xml:space="preserve">Что прятал Туман? </w:t>
            </w:r>
          </w:p>
          <w:p w:rsidR="00ED6019" w:rsidRDefault="00ED6019" w:rsidP="00966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019" w:rsidRDefault="00ED6019" w:rsidP="009663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F42" w:rsidRDefault="00D9520B" w:rsidP="00D952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63A3" w:rsidRPr="009663A3">
              <w:rPr>
                <w:rFonts w:ascii="Times New Roman" w:hAnsi="Times New Roman" w:cs="Times New Roman"/>
                <w:sz w:val="24"/>
                <w:szCs w:val="24"/>
              </w:rPr>
              <w:t>И я для вас что-то спрят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ала в карманах «русского языка». </w:t>
            </w:r>
            <w:r w:rsidR="009663A3" w:rsidRPr="009663A3">
              <w:rPr>
                <w:rFonts w:ascii="Times New Roman" w:hAnsi="Times New Roman" w:cs="Times New Roman"/>
                <w:sz w:val="24"/>
                <w:szCs w:val="24"/>
              </w:rPr>
              <w:t xml:space="preserve">Догадайтесь? </w:t>
            </w:r>
            <w:r w:rsidRPr="00D9520B">
              <w:rPr>
                <w:rFonts w:ascii="Times New Roman" w:hAnsi="Times New Roman" w:cs="Times New Roman"/>
                <w:i/>
                <w:sz w:val="24"/>
                <w:szCs w:val="24"/>
              </w:rPr>
              <w:t>(на доске прикреплены тканевые карманы)</w:t>
            </w:r>
          </w:p>
          <w:p w:rsidR="005C0836" w:rsidRPr="005C0836" w:rsidRDefault="005C0836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836">
              <w:rPr>
                <w:rFonts w:ascii="Times New Roman" w:hAnsi="Times New Roman" w:cs="Times New Roman"/>
                <w:sz w:val="24"/>
                <w:szCs w:val="24"/>
              </w:rPr>
              <w:t>- Проверим ваши предположения</w:t>
            </w:r>
            <w:r w:rsidR="00EC6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  <w:gridSpan w:val="2"/>
          </w:tcPr>
          <w:p w:rsidR="000461CF" w:rsidRDefault="000461CF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настраиваются на учебную работу</w:t>
            </w:r>
            <w:r w:rsidR="00362D9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0461CF" w:rsidRDefault="000461CF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461CF" w:rsidRDefault="00362D94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Слушают стихотворение</w:t>
            </w:r>
            <w:r w:rsidR="00EC6BB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0461CF" w:rsidRDefault="000461CF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461CF" w:rsidRDefault="000461CF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461CF" w:rsidRDefault="000461CF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461CF" w:rsidRDefault="000461CF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461CF" w:rsidRDefault="000461CF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461CF" w:rsidRDefault="000461CF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461CF" w:rsidRDefault="000461CF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461CF" w:rsidRDefault="000461CF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4C8D" w:rsidRDefault="002F4C8D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461CF" w:rsidRDefault="000461CF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461CF" w:rsidRDefault="000461CF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D6019" w:rsidRDefault="00ED6019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52116" w:rsidRPr="00400030" w:rsidRDefault="00352116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2116">
              <w:rPr>
                <w:rFonts w:ascii="Times New Roman" w:hAnsi="Times New Roman" w:cs="Times New Roman"/>
                <w:i/>
                <w:sz w:val="24"/>
                <w:szCs w:val="24"/>
              </w:rPr>
              <w:t>Отвечают на вопросы учителя</w:t>
            </w:r>
            <w:r w:rsidR="0040003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ED6019" w:rsidRDefault="00ED6019" w:rsidP="00427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1CF" w:rsidRDefault="000461CF" w:rsidP="00427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спрятал</w:t>
            </w:r>
          </w:p>
          <w:p w:rsidR="000461CF" w:rsidRDefault="000461CF" w:rsidP="00427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туман окутал поля, леса, луга…</w:t>
            </w:r>
          </w:p>
          <w:p w:rsidR="000461CF" w:rsidRDefault="000461CF" w:rsidP="00427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>это глагол, СВ, у него 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приставка, </w:t>
            </w:r>
            <w:r w:rsidR="00EC6BB3">
              <w:rPr>
                <w:rFonts w:ascii="Times New Roman" w:hAnsi="Times New Roman" w:cs="Times New Roman"/>
                <w:sz w:val="24"/>
                <w:szCs w:val="24"/>
              </w:rPr>
              <w:t>начальная 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B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спрятать</w:t>
            </w:r>
          </w:p>
          <w:p w:rsidR="000461CF" w:rsidRDefault="00ED6019" w:rsidP="00427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олицетворение</w:t>
            </w:r>
          </w:p>
          <w:p w:rsidR="004D5769" w:rsidRDefault="004D5769" w:rsidP="00427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019" w:rsidRDefault="00EC6BB3" w:rsidP="00427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о</w:t>
            </w:r>
            <w:r w:rsidR="00ED6019" w:rsidRPr="00ED6019">
              <w:rPr>
                <w:rFonts w:ascii="Times New Roman" w:hAnsi="Times New Roman" w:cs="Times New Roman"/>
                <w:i/>
                <w:sz w:val="24"/>
                <w:szCs w:val="24"/>
              </w:rPr>
              <w:t>бучающийся выделяет на доске ключевые слова:</w:t>
            </w:r>
            <w:r w:rsidR="00ED6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6019" w:rsidRPr="00ED6019">
              <w:rPr>
                <w:rFonts w:ascii="Times New Roman" w:hAnsi="Times New Roman" w:cs="Times New Roman"/>
                <w:sz w:val="24"/>
                <w:szCs w:val="24"/>
              </w:rPr>
              <w:t>лес, поля, нивы, стога, полянки, брега, солнце</w:t>
            </w:r>
            <w:r w:rsidR="00362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5769" w:rsidRDefault="004D5769" w:rsidP="00D952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520B" w:rsidRPr="00427EAF" w:rsidRDefault="00D9520B" w:rsidP="00D952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7EAF">
              <w:rPr>
                <w:rFonts w:ascii="Times New Roman" w:hAnsi="Times New Roman" w:cs="Times New Roman"/>
                <w:i/>
                <w:sz w:val="24"/>
                <w:szCs w:val="24"/>
              </w:rPr>
              <w:t>Выдвигают предположения:</w:t>
            </w:r>
          </w:p>
          <w:p w:rsidR="00ED6019" w:rsidRDefault="00D9520B" w:rsidP="00427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глаголы, новые знания, новые слова</w:t>
            </w:r>
          </w:p>
          <w:p w:rsidR="00352116" w:rsidRPr="00427EAF" w:rsidRDefault="00352116" w:rsidP="00427E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C78" w:rsidRPr="00382C78" w:rsidTr="00434604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854" w:type="dxa"/>
            <w:gridSpan w:val="4"/>
          </w:tcPr>
          <w:p w:rsidR="00382C78" w:rsidRPr="000373F4" w:rsidRDefault="00382C78" w:rsidP="00382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F4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необходимых знаний</w:t>
            </w:r>
          </w:p>
        </w:tc>
      </w:tr>
      <w:tr w:rsidR="00F33F42" w:rsidRPr="00382C78" w:rsidTr="00434604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4927" w:type="dxa"/>
            <w:gridSpan w:val="2"/>
          </w:tcPr>
          <w:p w:rsidR="00D9520B" w:rsidRPr="00D008BB" w:rsidRDefault="00CD591F" w:rsidP="0058510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591F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деятельность для актуализации прошлых знаний, необход</w:t>
            </w:r>
            <w:r w:rsidR="00F36327">
              <w:rPr>
                <w:rFonts w:ascii="Times New Roman" w:hAnsi="Times New Roman" w:cs="Times New Roman"/>
                <w:i/>
                <w:sz w:val="24"/>
                <w:szCs w:val="24"/>
              </w:rPr>
              <w:t>имых для освоения нового знания.</w:t>
            </w:r>
          </w:p>
          <w:p w:rsidR="00D9520B" w:rsidRPr="009663A3" w:rsidRDefault="00D9520B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одним словом, ЧТО спрятал туман? </w:t>
            </w:r>
          </w:p>
          <w:p w:rsidR="00D9520B" w:rsidRDefault="00D9520B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дложите задание с этими словами.</w:t>
            </w:r>
          </w:p>
          <w:p w:rsidR="00D9520B" w:rsidRDefault="00D9520B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0B" w:rsidRPr="009663A3" w:rsidRDefault="00D9520B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0B" w:rsidRPr="00D008BB" w:rsidRDefault="00D008BB" w:rsidP="00D952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8BB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предлагает одно из предложенных детьми заданий 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D008BB">
              <w:rPr>
                <w:rFonts w:ascii="Times New Roman" w:hAnsi="Times New Roman" w:cs="Times New Roman"/>
                <w:i/>
                <w:sz w:val="24"/>
                <w:szCs w:val="24"/>
              </w:rPr>
              <w:t>елать устно</w:t>
            </w:r>
            <w:r w:rsidR="00D9520B" w:rsidRPr="00D008BB">
              <w:rPr>
                <w:rFonts w:ascii="Times New Roman" w:hAnsi="Times New Roman" w:cs="Times New Roman"/>
                <w:i/>
                <w:sz w:val="24"/>
                <w:szCs w:val="24"/>
              </w:rPr>
              <w:t>: разделит</w:t>
            </w:r>
            <w:r w:rsidRPr="00D008BB">
              <w:rPr>
                <w:rFonts w:ascii="Times New Roman" w:hAnsi="Times New Roman" w:cs="Times New Roman"/>
                <w:i/>
                <w:sz w:val="24"/>
                <w:szCs w:val="24"/>
              </w:rPr>
              <w:t>ь слова</w:t>
            </w:r>
            <w:r w:rsidR="00D9520B" w:rsidRPr="00D008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числу</w:t>
            </w:r>
          </w:p>
          <w:p w:rsidR="00A21A98" w:rsidRDefault="00A21A98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общего в словах?</w:t>
            </w:r>
          </w:p>
          <w:p w:rsidR="00A21A98" w:rsidRDefault="00A21A98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A98" w:rsidRDefault="00A21A98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лишнее слово?</w:t>
            </w:r>
          </w:p>
          <w:p w:rsidR="00A21A98" w:rsidRDefault="00A21A98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20C" w:rsidRDefault="006F120C" w:rsidP="00D952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327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работу с толковым словарем</w:t>
            </w:r>
            <w:r w:rsidR="006262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50BC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26255">
              <w:rPr>
                <w:rFonts w:ascii="Times New Roman" w:hAnsi="Times New Roman" w:cs="Times New Roman"/>
                <w:i/>
                <w:sz w:val="24"/>
                <w:szCs w:val="24"/>
              </w:rPr>
              <w:t>умение работать с учебником)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B43209" w:rsidRDefault="00B43209" w:rsidP="00D952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520B" w:rsidRPr="009663A3" w:rsidRDefault="007D434C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такое «НИВЫ»? </w:t>
            </w:r>
            <w:r w:rsidR="00D9520B" w:rsidRPr="009663A3">
              <w:rPr>
                <w:rFonts w:ascii="Times New Roman" w:hAnsi="Times New Roman" w:cs="Times New Roman"/>
                <w:sz w:val="24"/>
                <w:szCs w:val="24"/>
              </w:rPr>
              <w:t>Куда заглянем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чтобы узнать значение</w:t>
            </w:r>
            <w:r w:rsidR="00D9520B" w:rsidRPr="009663A3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8131FE" w:rsidRDefault="008131FE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другое лишнее слово.</w:t>
            </w:r>
          </w:p>
          <w:p w:rsidR="008131FE" w:rsidRDefault="008131FE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0B" w:rsidRDefault="008131FE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520B" w:rsidRPr="009663A3">
              <w:rPr>
                <w:rFonts w:ascii="Times New Roman" w:hAnsi="Times New Roman" w:cs="Times New Roman"/>
                <w:sz w:val="24"/>
                <w:szCs w:val="24"/>
              </w:rPr>
              <w:t>Какую часть речи автор не использовал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стихотворении?</w:t>
            </w:r>
          </w:p>
          <w:p w:rsidR="008131FE" w:rsidRPr="008131FE" w:rsidRDefault="008131FE" w:rsidP="00D952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31FE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настраивает обучающихся на принятие учебной задачи:</w:t>
            </w:r>
          </w:p>
          <w:p w:rsidR="00D9520B" w:rsidRPr="009663A3" w:rsidRDefault="008131FE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520B" w:rsidRPr="009663A3">
              <w:rPr>
                <w:rFonts w:ascii="Times New Roman" w:hAnsi="Times New Roman" w:cs="Times New Roman"/>
                <w:sz w:val="24"/>
                <w:szCs w:val="24"/>
              </w:rPr>
              <w:t>Туман спрятал леса и поля, а у нас в голове спрят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огромное количество знаний. </w:t>
            </w:r>
            <w:r w:rsidR="00D9520B" w:rsidRPr="009663A3">
              <w:rPr>
                <w:rFonts w:ascii="Times New Roman" w:hAnsi="Times New Roman" w:cs="Times New Roman"/>
                <w:sz w:val="24"/>
                <w:szCs w:val="24"/>
              </w:rPr>
              <w:t>Чтобы эти знания были «разложены по полочкам», мы с вами пользуется моделями. Составьте модель знаний, работая в группе.</w:t>
            </w:r>
          </w:p>
          <w:p w:rsidR="00D9520B" w:rsidRPr="00626255" w:rsidRDefault="00626255" w:rsidP="00D952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62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Организует работу в группах по 4 человека, затем </w:t>
            </w:r>
            <w:r w:rsidR="005A11D7">
              <w:rPr>
                <w:rFonts w:ascii="Times New Roman" w:hAnsi="Times New Roman" w:cs="Times New Roman"/>
                <w:i/>
                <w:sz w:val="24"/>
                <w:szCs w:val="24"/>
              </w:rPr>
              <w:t>проверку:</w:t>
            </w:r>
          </w:p>
          <w:p w:rsidR="005A11D7" w:rsidRDefault="005A11D7" w:rsidP="005A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думаете,</w:t>
            </w:r>
            <w:r w:rsidRPr="005A11D7">
              <w:rPr>
                <w:rFonts w:ascii="Times New Roman" w:hAnsi="Times New Roman" w:cs="Times New Roman"/>
                <w:sz w:val="24"/>
                <w:szCs w:val="24"/>
              </w:rPr>
              <w:t xml:space="preserve"> какую науку я спрятала в карман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8B618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B6184" w:rsidRPr="008B6184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достает из кармана карточку со словом «морфология»</w:t>
            </w:r>
            <w:r w:rsidR="008B61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43209" w:rsidRPr="00B43209" w:rsidRDefault="00B43209" w:rsidP="005A11D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32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течение урока учитель достает из карманов ключевые слова, строя карту темы (приложение 2)</w:t>
            </w:r>
          </w:p>
          <w:p w:rsidR="005A11D7" w:rsidRDefault="005A11D7" w:rsidP="005A11D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184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кластеров</w:t>
            </w:r>
          </w:p>
          <w:p w:rsidR="008B6184" w:rsidRPr="008B6184" w:rsidRDefault="008B6184" w:rsidP="005A11D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B6184" w:rsidRPr="008B6184" w:rsidRDefault="008B6184" w:rsidP="005A11D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184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самооценку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5A11D7" w:rsidRPr="005A11D7" w:rsidRDefault="008B6184" w:rsidP="005A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A11D7" w:rsidRPr="005A11D7">
              <w:rPr>
                <w:rFonts w:ascii="Times New Roman" w:hAnsi="Times New Roman" w:cs="Times New Roman"/>
                <w:sz w:val="24"/>
                <w:szCs w:val="24"/>
              </w:rPr>
              <w:t>Оцените свою группу: поставьте палочку оценки и степень выполнения задания (не забудьте проверить – все ли члены группы работали)</w:t>
            </w:r>
          </w:p>
          <w:p w:rsidR="005A11D7" w:rsidRDefault="008B6184" w:rsidP="005A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A11D7" w:rsidRPr="005A11D7">
              <w:rPr>
                <w:rFonts w:ascii="Times New Roman" w:hAnsi="Times New Roman" w:cs="Times New Roman"/>
                <w:sz w:val="24"/>
                <w:szCs w:val="24"/>
              </w:rPr>
              <w:t>Вот видите, сколько знаний спрятано в ваших умных головах.</w:t>
            </w:r>
          </w:p>
          <w:p w:rsidR="008B6184" w:rsidRPr="00B43209" w:rsidRDefault="008B6184" w:rsidP="005A11D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32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Мотивирует в деятельности:</w:t>
            </w:r>
          </w:p>
          <w:p w:rsidR="00D03201" w:rsidRDefault="008B6184" w:rsidP="005A1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3201">
              <w:rPr>
                <w:rFonts w:ascii="Times New Roman" w:hAnsi="Times New Roman" w:cs="Times New Roman"/>
                <w:sz w:val="24"/>
                <w:szCs w:val="24"/>
              </w:rPr>
              <w:t>Хотели бы дополнить эту модель?</w:t>
            </w:r>
          </w:p>
          <w:p w:rsidR="00F33F42" w:rsidRPr="00382C78" w:rsidRDefault="00D03201" w:rsidP="005A1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A11D7" w:rsidRPr="005A11D7">
              <w:rPr>
                <w:rFonts w:ascii="Times New Roman" w:hAnsi="Times New Roman" w:cs="Times New Roman"/>
                <w:sz w:val="24"/>
                <w:szCs w:val="24"/>
              </w:rPr>
              <w:t>А в каком уголке нашей модели будет ле</w:t>
            </w:r>
            <w:r w:rsidR="008B6184">
              <w:rPr>
                <w:rFonts w:ascii="Times New Roman" w:hAnsi="Times New Roman" w:cs="Times New Roman"/>
                <w:sz w:val="24"/>
                <w:szCs w:val="24"/>
              </w:rPr>
              <w:t xml:space="preserve">жать новое знание – вы узнаете совсем скоро. </w:t>
            </w:r>
            <w:r w:rsidR="005A11D7" w:rsidRPr="005A11D7">
              <w:rPr>
                <w:rFonts w:ascii="Times New Roman" w:hAnsi="Times New Roman" w:cs="Times New Roman"/>
                <w:sz w:val="24"/>
                <w:szCs w:val="24"/>
              </w:rPr>
              <w:t>Запишите дату, вид работы.</w:t>
            </w:r>
          </w:p>
        </w:tc>
        <w:tc>
          <w:tcPr>
            <w:tcW w:w="4927" w:type="dxa"/>
            <w:gridSpan w:val="2"/>
          </w:tcPr>
          <w:p w:rsidR="00D9520B" w:rsidRPr="00362D94" w:rsidRDefault="00362D94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2D94">
              <w:rPr>
                <w:rFonts w:ascii="Times New Roman" w:hAnsi="Times New Roman" w:cs="Times New Roman"/>
                <w:i/>
                <w:sz w:val="24"/>
                <w:szCs w:val="24"/>
              </w:rPr>
              <w:t>Актуализирую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362D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имеющиеся знания, выполняют подготовительные задания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9520B" w:rsidRDefault="00D9520B" w:rsidP="00AE4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0B" w:rsidRDefault="00D9520B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4320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B432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существительные</w:t>
            </w:r>
          </w:p>
          <w:p w:rsidR="00D9520B" w:rsidRDefault="00D9520B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0B" w:rsidRPr="00427EAF" w:rsidRDefault="00D9520B" w:rsidP="00D952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7EAF">
              <w:rPr>
                <w:rFonts w:ascii="Times New Roman" w:hAnsi="Times New Roman" w:cs="Times New Roman"/>
                <w:i/>
                <w:sz w:val="24"/>
                <w:szCs w:val="24"/>
              </w:rPr>
              <w:t>Выдвигают предположения:</w:t>
            </w: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 xml:space="preserve"> разделить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по количеству </w:t>
            </w:r>
            <w:r w:rsidRPr="009663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логов, по числу, по орфограммам и т.п.</w:t>
            </w:r>
          </w:p>
          <w:p w:rsidR="00D9520B" w:rsidRPr="00D008BB" w:rsidRDefault="00D008BB" w:rsidP="00D952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8BB">
              <w:rPr>
                <w:rFonts w:ascii="Times New Roman" w:hAnsi="Times New Roman" w:cs="Times New Roman"/>
                <w:i/>
                <w:sz w:val="24"/>
                <w:szCs w:val="24"/>
              </w:rPr>
              <w:t>Группируют слова по заданному свойству</w:t>
            </w:r>
            <w:r w:rsidR="00362D9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9520B" w:rsidRDefault="00D9520B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A98" w:rsidRDefault="00A21A98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A98" w:rsidRDefault="00A21A98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98">
              <w:rPr>
                <w:rFonts w:ascii="Times New Roman" w:hAnsi="Times New Roman" w:cs="Times New Roman"/>
                <w:i/>
                <w:sz w:val="24"/>
                <w:szCs w:val="24"/>
              </w:rPr>
              <w:t>Выделяют общие свойства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(наличие орфограмм)</w:t>
            </w:r>
            <w:r w:rsidR="00362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1A98" w:rsidRDefault="00B43209" w:rsidP="00A21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Указывают</w:t>
            </w:r>
            <w:r w:rsidR="00A21A98" w:rsidRPr="00A21A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21A98">
              <w:rPr>
                <w:rFonts w:ascii="Times New Roman" w:hAnsi="Times New Roman" w:cs="Times New Roman"/>
                <w:i/>
                <w:sz w:val="24"/>
                <w:szCs w:val="24"/>
              </w:rPr>
              <w:t>лишнее слов</w:t>
            </w:r>
            <w:r w:rsidR="007D434C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A21A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называя</w:t>
            </w:r>
            <w:r w:rsidR="00A21A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свойство</w:t>
            </w:r>
            <w:r w:rsidR="00A21A98">
              <w:rPr>
                <w:rFonts w:ascii="Times New Roman" w:hAnsi="Times New Roman" w:cs="Times New Roman"/>
                <w:sz w:val="24"/>
                <w:szCs w:val="24"/>
              </w:rPr>
              <w:t xml:space="preserve"> (нивы – нет </w:t>
            </w:r>
            <w:r w:rsidR="007D434C">
              <w:rPr>
                <w:rFonts w:ascii="Times New Roman" w:hAnsi="Times New Roman" w:cs="Times New Roman"/>
                <w:sz w:val="24"/>
                <w:szCs w:val="24"/>
              </w:rPr>
              <w:t>орфограммы</w:t>
            </w:r>
            <w:r w:rsidR="00A21A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62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31FE" w:rsidRPr="008131FE" w:rsidRDefault="008131FE" w:rsidP="00D952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31FE">
              <w:rPr>
                <w:rFonts w:ascii="Times New Roman" w:hAnsi="Times New Roman" w:cs="Times New Roman"/>
                <w:i/>
                <w:sz w:val="24"/>
                <w:szCs w:val="24"/>
              </w:rPr>
              <w:t>Работают с толковым словарем в учебнике:</w:t>
            </w:r>
          </w:p>
          <w:p w:rsidR="00626255" w:rsidRDefault="00626255" w:rsidP="00D952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43209" w:rsidRDefault="00B43209" w:rsidP="00D952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520B" w:rsidRPr="008131FE" w:rsidRDefault="008131FE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8131FE">
              <w:rPr>
                <w:rFonts w:ascii="Times New Roman" w:hAnsi="Times New Roman" w:cs="Times New Roman"/>
                <w:sz w:val="24"/>
                <w:szCs w:val="24"/>
              </w:rPr>
              <w:t>В толковом словаре: нива - засеянное поле, пашня (вспаханное поле)</w:t>
            </w:r>
          </w:p>
          <w:p w:rsidR="008131FE" w:rsidRDefault="008131FE" w:rsidP="00813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Выделяют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лишнее слово, указав свойство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(брега – устаревшее слово).</w:t>
            </w:r>
          </w:p>
          <w:p w:rsidR="008131FE" w:rsidRPr="008131FE" w:rsidRDefault="008131FE" w:rsidP="00D95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Анализируют текст: </w:t>
            </w:r>
            <w:r w:rsidRPr="008131FE">
              <w:rPr>
                <w:rFonts w:ascii="Times New Roman" w:hAnsi="Times New Roman" w:cs="Times New Roman"/>
                <w:sz w:val="24"/>
                <w:szCs w:val="24"/>
              </w:rPr>
              <w:t>автор не использовал имена прилагательные</w:t>
            </w:r>
          </w:p>
          <w:p w:rsidR="008131FE" w:rsidRDefault="00D9520B" w:rsidP="000E3A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484">
              <w:rPr>
                <w:rFonts w:ascii="Times New Roman" w:hAnsi="Times New Roman" w:cs="Times New Roman"/>
                <w:i/>
                <w:sz w:val="24"/>
                <w:szCs w:val="24"/>
              </w:rPr>
              <w:t>Настраива</w:t>
            </w:r>
            <w:r w:rsidR="008131FE">
              <w:rPr>
                <w:rFonts w:ascii="Times New Roman" w:hAnsi="Times New Roman" w:cs="Times New Roman"/>
                <w:i/>
                <w:sz w:val="24"/>
                <w:szCs w:val="24"/>
              </w:rPr>
              <w:t>ются на принятие учебной задачи.</w:t>
            </w:r>
          </w:p>
          <w:p w:rsidR="008131FE" w:rsidRDefault="008131FE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31FE" w:rsidRDefault="008131FE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Работают в группе</w:t>
            </w:r>
            <w:r w:rsidR="000E3A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(распределяют обязанности)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создают «модель знаний»</w:t>
            </w:r>
            <w:r w:rsidR="006262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частях речи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кластер.</w:t>
            </w:r>
          </w:p>
          <w:p w:rsidR="005A11D7" w:rsidRDefault="005A11D7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11D7" w:rsidRDefault="005A11D7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31FE" w:rsidRDefault="005A11D7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Выдвигают предположения: </w:t>
            </w:r>
          </w:p>
          <w:p w:rsidR="008131FE" w:rsidRDefault="005A11D7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спрятана </w:t>
            </w:r>
            <w:r w:rsidRPr="005A11D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т.к. эта наука изучает части речи</w:t>
            </w:r>
          </w:p>
          <w:p w:rsidR="00B43209" w:rsidRDefault="00B43209" w:rsidP="005A11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43209" w:rsidRDefault="00B43209" w:rsidP="005A11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43209" w:rsidRDefault="00B43209" w:rsidP="005A11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A11D7" w:rsidRDefault="005A11D7" w:rsidP="005A11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Обсуждают созданные модели, контролирую правильность выполнения, дополняют схему при необходимости.</w:t>
            </w:r>
          </w:p>
          <w:p w:rsidR="008B6184" w:rsidRDefault="008B6184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B6184" w:rsidRDefault="008B6184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Проводят самооценку по указанным критериям</w:t>
            </w:r>
          </w:p>
          <w:p w:rsidR="008B6184" w:rsidRDefault="008B6184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B6184" w:rsidRDefault="008B6184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B6184" w:rsidRDefault="008B6184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B6184" w:rsidRDefault="008B6184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3201" w:rsidRDefault="00D03201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Выражают отношение к изучению нового материала.</w:t>
            </w:r>
          </w:p>
          <w:p w:rsidR="00D03201" w:rsidRDefault="00D03201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B6184" w:rsidRDefault="00D03201" w:rsidP="00AE4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517DE" w:rsidRPr="006B4D2F" w:rsidRDefault="006B4D2F" w:rsidP="006B4D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Делают запись в тетради.</w:t>
            </w:r>
          </w:p>
        </w:tc>
      </w:tr>
      <w:tr w:rsidR="00382C78" w:rsidRPr="00382C78" w:rsidTr="00434604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854" w:type="dxa"/>
            <w:gridSpan w:val="4"/>
          </w:tcPr>
          <w:p w:rsidR="00382C78" w:rsidRPr="000373F4" w:rsidRDefault="00382C78" w:rsidP="00382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F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познавательной деятельности</w:t>
            </w:r>
          </w:p>
        </w:tc>
      </w:tr>
      <w:tr w:rsidR="00F33F42" w:rsidRPr="00382C78" w:rsidTr="006A1A2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4927" w:type="dxa"/>
            <w:gridSpan w:val="2"/>
            <w:tcBorders>
              <w:bottom w:val="nil"/>
            </w:tcBorders>
          </w:tcPr>
          <w:p w:rsidR="00D50BC8" w:rsidRPr="00244CC5" w:rsidRDefault="00D50BC8" w:rsidP="00D50B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Организует </w:t>
            </w:r>
            <w:r w:rsidRPr="00244C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словарную работу</w:t>
            </w: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50BC8" w:rsidRPr="00244CC5" w:rsidRDefault="00D50BC8" w:rsidP="00D50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>- В одном из карманов ДИСК – для чего используется? Диск – это память компьютера.</w:t>
            </w:r>
          </w:p>
          <w:p w:rsidR="00D50BC8" w:rsidRPr="00244CC5" w:rsidRDefault="00D50BC8" w:rsidP="00D5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- В каких случаях нам надо пользоваться памятью, когда мы пишем слова? </w:t>
            </w:r>
          </w:p>
          <w:p w:rsidR="002F1832" w:rsidRPr="00244CC5" w:rsidRDefault="002F1832" w:rsidP="00D5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BC8" w:rsidRPr="00244CC5" w:rsidRDefault="00D50BC8" w:rsidP="00D5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>- Начнем со словарного диктанта. В каком словаре хранятся словарные слова?</w:t>
            </w:r>
          </w:p>
          <w:p w:rsidR="00D50BC8" w:rsidRPr="00244CC5" w:rsidRDefault="00D50BC8" w:rsidP="00D50B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работу с орфографическим словарем (умение работать с учебником)</w:t>
            </w:r>
            <w:r w:rsidR="002F1832"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>, взаимопроверку</w:t>
            </w: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2F1832" w:rsidRPr="00244CC5" w:rsidRDefault="002F1832" w:rsidP="00D5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50BC8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Найдите и выпишите из орфографического словаря: 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3 имени существительных и </w:t>
            </w:r>
            <w:r w:rsidR="00D50BC8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>имени прилагательных</w:t>
            </w:r>
          </w:p>
          <w:p w:rsidR="008F596E" w:rsidRPr="00244CC5" w:rsidRDefault="002F1832" w:rsidP="00D5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50BC8" w:rsidRPr="00244CC5">
              <w:rPr>
                <w:rFonts w:ascii="Times New Roman" w:hAnsi="Times New Roman" w:cs="Times New Roman"/>
                <w:sz w:val="24"/>
                <w:szCs w:val="24"/>
              </w:rPr>
              <w:t>Поменяйтесь и проверьте у соседа.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 Какие к</w:t>
            </w:r>
            <w:r w:rsidR="00D50BC8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ритерии? Что проверяем? </w:t>
            </w:r>
          </w:p>
          <w:p w:rsidR="008F596E" w:rsidRPr="00244CC5" w:rsidRDefault="008F596E" w:rsidP="00D5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50BC8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Поставим 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0BC8" w:rsidRPr="00244CC5">
              <w:rPr>
                <w:rFonts w:ascii="Times New Roman" w:hAnsi="Times New Roman" w:cs="Times New Roman"/>
                <w:sz w:val="24"/>
                <w:szCs w:val="24"/>
              </w:rPr>
              <w:t>палочку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0BC8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 оценки: первая – части речи, вторая – написание.</w:t>
            </w:r>
          </w:p>
          <w:p w:rsidR="008F596E" w:rsidRPr="00244CC5" w:rsidRDefault="008F596E" w:rsidP="00D5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поисковую работу для нового словарного слова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F596E" w:rsidRPr="00244CC5" w:rsidRDefault="008F596E" w:rsidP="00D5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50BC8" w:rsidRPr="00244CC5">
              <w:rPr>
                <w:rFonts w:ascii="Times New Roman" w:hAnsi="Times New Roman" w:cs="Times New Roman"/>
                <w:sz w:val="24"/>
                <w:szCs w:val="24"/>
              </w:rPr>
              <w:t>Новое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 слово зашифровано в алгоритме.</w:t>
            </w:r>
          </w:p>
          <w:p w:rsidR="00D50BC8" w:rsidRPr="00244CC5" w:rsidRDefault="008F596E" w:rsidP="00D5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E55E9D" wp14:editId="4D6BABD0">
                  <wp:extent cx="2872854" cy="1434796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267" cy="1437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50BC8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0BC8" w:rsidRPr="00244CC5" w:rsidRDefault="00D50BC8" w:rsidP="00451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96E" w:rsidRPr="00244CC5" w:rsidRDefault="008F596E" w:rsidP="008F59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деятельность по развитию речи:</w:t>
            </w:r>
          </w:p>
          <w:p w:rsidR="008F596E" w:rsidRPr="00244CC5" w:rsidRDefault="008F596E" w:rsidP="008F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- Какое слово еще зашифровано? Что вы можете о нем сказать? </w:t>
            </w:r>
          </w:p>
          <w:p w:rsidR="00C739B4" w:rsidRPr="001D174C" w:rsidRDefault="00C739B4" w:rsidP="008F596E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16263" w:rsidRPr="00244CC5" w:rsidRDefault="00716263" w:rsidP="008F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9B4" w:rsidRPr="00244CC5" w:rsidRDefault="00C739B4" w:rsidP="008F59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Организует деятельность по </w:t>
            </w:r>
            <w:r w:rsidRPr="00244C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определению темы урока</w:t>
            </w: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50BC8" w:rsidRPr="00244CC5" w:rsidRDefault="00C739B4" w:rsidP="00C7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596E" w:rsidRPr="00244CC5">
              <w:rPr>
                <w:rFonts w:ascii="Times New Roman" w:hAnsi="Times New Roman" w:cs="Times New Roman"/>
                <w:sz w:val="24"/>
                <w:szCs w:val="24"/>
              </w:rPr>
              <w:t>А с каким словом мы работали в начале урока?</w:t>
            </w:r>
          </w:p>
          <w:p w:rsidR="00716263" w:rsidRPr="00244CC5" w:rsidRDefault="00C739B4" w:rsidP="00AF094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0943" w:rsidRPr="00244CC5">
              <w:rPr>
                <w:rFonts w:ascii="Times New Roman" w:hAnsi="Times New Roman" w:cs="Times New Roman"/>
                <w:sz w:val="24"/>
                <w:szCs w:val="24"/>
              </w:rPr>
              <w:t>Как вы думаете, какую часть речи я спрятала в карман?</w:t>
            </w:r>
            <w:r w:rsidR="00716263"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(учитель достает слово «глагол» и крепит на доску</w:t>
            </w:r>
            <w:r w:rsidR="00B432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</w:t>
            </w:r>
            <w:r w:rsidR="00B43209" w:rsidRPr="00B432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карту тем</w:t>
            </w:r>
            <w:r w:rsidR="00B432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r w:rsidR="00716263"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AF0943" w:rsidRPr="00244CC5" w:rsidRDefault="00716263" w:rsidP="00AF094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AF0943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предложение: </w:t>
            </w:r>
          </w:p>
          <w:p w:rsidR="00716263" w:rsidRPr="00244CC5" w:rsidRDefault="00716263" w:rsidP="00AF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0943" w:rsidRPr="00244CC5">
              <w:rPr>
                <w:rFonts w:ascii="Times New Roman" w:hAnsi="Times New Roman" w:cs="Times New Roman"/>
                <w:sz w:val="24"/>
                <w:szCs w:val="24"/>
              </w:rPr>
              <w:t>А теперь я изменю немного…</w:t>
            </w:r>
          </w:p>
          <w:p w:rsidR="00AF0943" w:rsidRPr="00244CC5" w:rsidRDefault="00AF0943" w:rsidP="004C7EC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Туман спрятал </w:t>
            </w:r>
            <w:r w:rsidRPr="00244C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бы</w:t>
            </w: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луга и поля</w:t>
            </w:r>
          </w:p>
          <w:p w:rsidR="00AF0943" w:rsidRPr="00244CC5" w:rsidRDefault="00AF0943" w:rsidP="004C7EC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Туман </w:t>
            </w:r>
            <w:r w:rsidRPr="00244C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не</w:t>
            </w: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спрятал луга и поля</w:t>
            </w:r>
          </w:p>
          <w:p w:rsidR="00AF0943" w:rsidRPr="00244CC5" w:rsidRDefault="00AF0943" w:rsidP="004C7EC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Неужели</w:t>
            </w: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туман спрятал луга и поля?</w:t>
            </w:r>
          </w:p>
          <w:p w:rsidR="00716263" w:rsidRPr="00244CC5" w:rsidRDefault="00716263" w:rsidP="00AF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0943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Что произошло? </w:t>
            </w:r>
          </w:p>
          <w:p w:rsidR="00AF0943" w:rsidRPr="00244CC5" w:rsidRDefault="00716263" w:rsidP="00AF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0943" w:rsidRPr="00244C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Это часть</w:t>
            </w:r>
            <w:r w:rsidR="00AF0943" w:rsidRPr="00244CC5">
              <w:rPr>
                <w:rFonts w:ascii="Times New Roman" w:hAnsi="Times New Roman" w:cs="Times New Roman"/>
                <w:sz w:val="24"/>
                <w:szCs w:val="24"/>
              </w:rPr>
              <w:t>, которая привнесла какой-то смысловой оттенок.</w:t>
            </w:r>
          </w:p>
          <w:p w:rsidR="00716263" w:rsidRPr="00244CC5" w:rsidRDefault="00716263" w:rsidP="0071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0943" w:rsidRPr="00244CC5">
              <w:rPr>
                <w:rFonts w:ascii="Times New Roman" w:hAnsi="Times New Roman" w:cs="Times New Roman"/>
                <w:sz w:val="24"/>
                <w:szCs w:val="24"/>
              </w:rPr>
              <w:t>Какую часть речи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 спрятала в карман?</w:t>
            </w:r>
          </w:p>
          <w:p w:rsidR="00716263" w:rsidRPr="00244CC5" w:rsidRDefault="00716263" w:rsidP="0071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0943" w:rsidRPr="00244CC5">
              <w:rPr>
                <w:rFonts w:ascii="Times New Roman" w:hAnsi="Times New Roman" w:cs="Times New Roman"/>
                <w:sz w:val="24"/>
                <w:szCs w:val="24"/>
              </w:rPr>
              <w:t>В ка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кую группу частей речи добавим? </w:t>
            </w:r>
            <w:r w:rsidR="00AF0943" w:rsidRPr="00244CC5">
              <w:rPr>
                <w:rFonts w:ascii="Times New Roman" w:hAnsi="Times New Roman" w:cs="Times New Roman"/>
                <w:sz w:val="24"/>
                <w:szCs w:val="24"/>
              </w:rPr>
              <w:t>Докажите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0943" w:rsidRPr="00244CC5" w:rsidRDefault="00716263" w:rsidP="0071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0943" w:rsidRPr="00244C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ДОБАВЬТЕ</w:t>
            </w:r>
            <w:r w:rsidR="00AF0943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 в свою модель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7DF4" w:rsidRPr="00244CC5" w:rsidRDefault="004C7ECD" w:rsidP="00AF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AB314A" wp14:editId="608EBED8">
                  <wp:extent cx="2736376" cy="1243807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376" cy="1243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7DF4" w:rsidRPr="00244CC5" w:rsidRDefault="00D27DF4" w:rsidP="00AF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DF4" w:rsidRPr="00244CC5" w:rsidRDefault="00D27DF4" w:rsidP="00AF094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деятельность по формулированию определения с опорой на кластер.</w:t>
            </w:r>
          </w:p>
          <w:p w:rsidR="00D27DF4" w:rsidRPr="00244CC5" w:rsidRDefault="00D27DF4" w:rsidP="00AF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43209">
              <w:rPr>
                <w:rFonts w:ascii="Times New Roman" w:hAnsi="Times New Roman" w:cs="Times New Roman"/>
                <w:sz w:val="24"/>
                <w:szCs w:val="24"/>
              </w:rPr>
              <w:t xml:space="preserve">Дайте определение, используя </w:t>
            </w:r>
            <w:r w:rsidR="00AF0943" w:rsidRPr="00244CC5">
              <w:rPr>
                <w:rFonts w:ascii="Times New Roman" w:hAnsi="Times New Roman" w:cs="Times New Roman"/>
                <w:sz w:val="24"/>
                <w:szCs w:val="24"/>
              </w:rPr>
              <w:t>модел</w:t>
            </w:r>
            <w:r w:rsidR="00B43209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  <w:p w:rsidR="00D27DF4" w:rsidRPr="00244CC5" w:rsidRDefault="00D27DF4" w:rsidP="00AF094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DF4" w:rsidRPr="00244CC5" w:rsidRDefault="00D27DF4" w:rsidP="00AF094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мотивации, демонстрация значимости изучаемого материала:</w:t>
            </w:r>
          </w:p>
          <w:p w:rsidR="00AF0943" w:rsidRPr="00244CC5" w:rsidRDefault="00D27DF4" w:rsidP="00AF0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 w:rsidR="00AF0943" w:rsidRPr="00244C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каком случае возникнет опасность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 при написании глагола?</w:t>
            </w:r>
          </w:p>
          <w:p w:rsidR="00CD2FC5" w:rsidRDefault="00D27DF4" w:rsidP="00CD2F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- </w:t>
            </w:r>
            <w:r w:rsidR="00AF0943" w:rsidRPr="00244C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Какому действию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 мы должны сегодня научиться?</w:t>
            </w:r>
          </w:p>
          <w:p w:rsidR="00B43209" w:rsidRDefault="00B43209" w:rsidP="00CD2F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0097" w:rsidRPr="00CD2FC5" w:rsidRDefault="00CD2FC5" w:rsidP="00CD2FC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32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Формулирует проблемную ситуацию</w:t>
            </w:r>
            <w:r w:rsidRPr="00CD2FC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20097" w:rsidRDefault="00CD2FC5" w:rsidP="00F2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Работая в паре, соберите</w:t>
            </w:r>
            <w:r w:rsidR="00F20097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 пословицы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1A20" w:rsidRDefault="006A1A20" w:rsidP="00F200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A20">
              <w:rPr>
                <w:rFonts w:ascii="Times New Roman" w:hAnsi="Times New Roman" w:cs="Times New Roman"/>
                <w:i/>
                <w:sz w:val="24"/>
                <w:szCs w:val="24"/>
              </w:rPr>
              <w:t>На партах карточки со словами из пословиц.</w:t>
            </w:r>
          </w:p>
          <w:p w:rsidR="00F20097" w:rsidRPr="006A1A20" w:rsidRDefault="006A1A20" w:rsidP="00F200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F20097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О чем эти пословицы? </w:t>
            </w:r>
          </w:p>
          <w:p w:rsidR="00185B9A" w:rsidRPr="00244CC5" w:rsidRDefault="00185B9A" w:rsidP="006A1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2"/>
            <w:tcBorders>
              <w:bottom w:val="nil"/>
            </w:tcBorders>
          </w:tcPr>
          <w:p w:rsidR="00D50BC8" w:rsidRDefault="00D50BC8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Принимают учебную задачу:</w:t>
            </w:r>
          </w:p>
          <w:p w:rsidR="00D50BC8" w:rsidRDefault="00D50BC8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D50BC8">
              <w:rPr>
                <w:rFonts w:ascii="Times New Roman" w:hAnsi="Times New Roman" w:cs="Times New Roman"/>
                <w:sz w:val="24"/>
                <w:szCs w:val="24"/>
              </w:rPr>
              <w:t>Чтобы сохранять какую-то информацию.</w:t>
            </w:r>
          </w:p>
          <w:p w:rsidR="00D50BC8" w:rsidRDefault="00D50BC8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50BC8" w:rsidRDefault="00D50BC8" w:rsidP="00115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BC8" w:rsidRDefault="00D50BC8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F1832">
              <w:rPr>
                <w:rFonts w:ascii="Times New Roman" w:hAnsi="Times New Roman" w:cs="Times New Roman"/>
                <w:sz w:val="24"/>
                <w:szCs w:val="24"/>
              </w:rPr>
              <w:t xml:space="preserve">когда </w:t>
            </w:r>
            <w:r w:rsidRPr="00D50BC8">
              <w:rPr>
                <w:rFonts w:ascii="Times New Roman" w:hAnsi="Times New Roman" w:cs="Times New Roman"/>
                <w:sz w:val="24"/>
                <w:szCs w:val="24"/>
              </w:rPr>
              <w:t>подбираем проверочно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слово или когда </w:t>
            </w:r>
            <w:r w:rsidR="002F1832">
              <w:rPr>
                <w:rFonts w:ascii="Times New Roman" w:hAnsi="Times New Roman" w:cs="Times New Roman"/>
                <w:sz w:val="24"/>
                <w:szCs w:val="24"/>
              </w:rPr>
              <w:t xml:space="preserve">в слове 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непроверяемые</w:t>
            </w:r>
            <w:r w:rsidR="002F1832">
              <w:rPr>
                <w:rFonts w:ascii="Times New Roman" w:hAnsi="Times New Roman" w:cs="Times New Roman"/>
                <w:sz w:val="24"/>
                <w:szCs w:val="24"/>
              </w:rPr>
              <w:t xml:space="preserve"> орфограммы</w:t>
            </w:r>
          </w:p>
          <w:p w:rsidR="00D50BC8" w:rsidRPr="00D50BC8" w:rsidRDefault="00D50BC8" w:rsidP="00115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орфографическом</w:t>
            </w:r>
          </w:p>
          <w:p w:rsidR="00D50BC8" w:rsidRDefault="00D50BC8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50BC8" w:rsidRDefault="002F1832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31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Работают 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орфографическим </w:t>
            </w:r>
            <w:r w:rsidRPr="008131FE">
              <w:rPr>
                <w:rFonts w:ascii="Times New Roman" w:hAnsi="Times New Roman" w:cs="Times New Roman"/>
                <w:i/>
                <w:sz w:val="24"/>
                <w:szCs w:val="24"/>
              </w:rPr>
              <w:t>словарем в учебнике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(индивидуально)</w:t>
            </w:r>
          </w:p>
          <w:p w:rsidR="00D50BC8" w:rsidRDefault="00D50BC8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50BC8" w:rsidRDefault="00D50BC8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1832" w:rsidRDefault="002F1832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F1832" w:rsidRDefault="002F1832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50BC8" w:rsidRDefault="002F1832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Осуществляют взаимопроверку, выделяя самостоятельно критерии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50BC8">
              <w:rPr>
                <w:rFonts w:ascii="Times New Roman" w:hAnsi="Times New Roman" w:cs="Times New Roman"/>
                <w:sz w:val="24"/>
                <w:szCs w:val="24"/>
              </w:rPr>
              <w:t>проверить</w:t>
            </w:r>
            <w:r w:rsidR="007A7824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слов, соотнести с частью речи,</w:t>
            </w:r>
            <w:r w:rsidRPr="00D50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824">
              <w:rPr>
                <w:rFonts w:ascii="Times New Roman" w:hAnsi="Times New Roman" w:cs="Times New Roman"/>
                <w:sz w:val="24"/>
                <w:szCs w:val="24"/>
              </w:rPr>
              <w:t>сверить написание.</w:t>
            </w:r>
          </w:p>
          <w:p w:rsidR="00D50BC8" w:rsidRDefault="008F596E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Действуют по разветвленному алгоритму, составляя словарное слово </w:t>
            </w:r>
          </w:p>
          <w:p w:rsidR="008F596E" w:rsidRPr="008F596E" w:rsidRDefault="008F596E" w:rsidP="00115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словарное слово - </w:t>
            </w:r>
            <w:r w:rsidRPr="00D50BC8">
              <w:rPr>
                <w:rFonts w:ascii="Times New Roman" w:hAnsi="Times New Roman" w:cs="Times New Roman"/>
                <w:sz w:val="24"/>
                <w:szCs w:val="24"/>
              </w:rPr>
              <w:t>ЖЕЛАТЬ</w:t>
            </w:r>
          </w:p>
          <w:p w:rsidR="00D50BC8" w:rsidRDefault="00D50BC8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50BC8" w:rsidRDefault="00D50BC8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50BC8" w:rsidRDefault="00D50BC8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596E" w:rsidRDefault="008F596E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596E" w:rsidRDefault="008F596E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596E" w:rsidRDefault="008F596E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596E" w:rsidRDefault="008F596E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596E" w:rsidRDefault="008F596E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596E" w:rsidRDefault="008F596E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39B4" w:rsidRDefault="00C739B4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Повторно выполняют алгоритм, находят еще слово:</w:t>
            </w:r>
          </w:p>
          <w:p w:rsidR="00C739B4" w:rsidRPr="00C739B4" w:rsidRDefault="00C739B4" w:rsidP="00115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F596E">
              <w:rPr>
                <w:rFonts w:ascii="Times New Roman" w:hAnsi="Times New Roman" w:cs="Times New Roman"/>
                <w:sz w:val="24"/>
                <w:szCs w:val="24"/>
              </w:rPr>
              <w:t>В алгоритме есть синоним слову «желать»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хотеть. В нем буква проверяемого безударного гласного.</w:t>
            </w:r>
          </w:p>
          <w:p w:rsidR="00B43209" w:rsidRPr="001D174C" w:rsidRDefault="00B43209" w:rsidP="00115411">
            <w:pPr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bookmarkStart w:id="0" w:name="_GoBack"/>
            <w:bookmarkEnd w:id="0"/>
          </w:p>
          <w:p w:rsidR="00C739B4" w:rsidRPr="00716263" w:rsidRDefault="00716263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430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Определяют тему урока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отвечают на вопросы:</w:t>
            </w:r>
          </w:p>
          <w:p w:rsidR="008F596E" w:rsidRPr="00C739B4" w:rsidRDefault="00C739B4" w:rsidP="00115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B4">
              <w:rPr>
                <w:rFonts w:ascii="Times New Roman" w:hAnsi="Times New Roman" w:cs="Times New Roman"/>
                <w:sz w:val="24"/>
                <w:szCs w:val="24"/>
              </w:rPr>
              <w:t>- слово «спрятал»</w:t>
            </w:r>
          </w:p>
          <w:p w:rsidR="008F596E" w:rsidRDefault="008F596E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50BC8" w:rsidRDefault="00716263" w:rsidP="001154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в кармане «глагол»</w:t>
            </w:r>
          </w:p>
          <w:p w:rsidR="00FE7A6E" w:rsidRDefault="00FE7A6E" w:rsidP="004517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16263" w:rsidRDefault="00716263" w:rsidP="004517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16263" w:rsidRDefault="00716263" w:rsidP="00C12C9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AF0943">
              <w:rPr>
                <w:rFonts w:ascii="Times New Roman" w:hAnsi="Times New Roman" w:cs="Times New Roman"/>
                <w:sz w:val="24"/>
                <w:szCs w:val="28"/>
              </w:rPr>
              <w:t>Туман спрятал луга и поля.</w:t>
            </w:r>
          </w:p>
          <w:p w:rsidR="00716263" w:rsidRDefault="00716263" w:rsidP="00C12C9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16263" w:rsidRDefault="00716263" w:rsidP="0071626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6263">
              <w:rPr>
                <w:rFonts w:ascii="Times New Roman" w:hAnsi="Times New Roman" w:cs="Times New Roman"/>
                <w:i/>
                <w:sz w:val="24"/>
                <w:szCs w:val="28"/>
              </w:rPr>
              <w:t>Дети в беседе выдвигают гипотезы: вставленные слова придали новый смысловой оттенок</w:t>
            </w:r>
          </w:p>
          <w:p w:rsidR="00905125" w:rsidRDefault="00716263" w:rsidP="00B43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БЫ - значение  вероятности</w:t>
            </w:r>
          </w:p>
          <w:p w:rsidR="00716263" w:rsidRDefault="00716263" w:rsidP="00B43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 – отрицание</w:t>
            </w:r>
          </w:p>
          <w:p w:rsidR="00716263" w:rsidRDefault="00716263" w:rsidP="00B432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НЕУЖЕЛИ  - сомнение</w:t>
            </w:r>
          </w:p>
          <w:p w:rsidR="00716263" w:rsidRDefault="00716263" w:rsidP="0071626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в кармане «частица»</w:t>
            </w:r>
          </w:p>
          <w:p w:rsidR="00716263" w:rsidRDefault="00716263" w:rsidP="0071626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16263">
              <w:rPr>
                <w:rFonts w:ascii="Times New Roman" w:hAnsi="Times New Roman" w:cs="Times New Roman"/>
                <w:i/>
                <w:sz w:val="24"/>
                <w:szCs w:val="28"/>
              </w:rPr>
              <w:t>Обучающиеся дополняют созданный кластер новой частью речи, частицей.</w:t>
            </w:r>
          </w:p>
          <w:p w:rsidR="00716263" w:rsidRDefault="00716263" w:rsidP="0071626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Объясняют выбор: </w:t>
            </w:r>
            <w:r w:rsidRPr="00AF0943">
              <w:rPr>
                <w:rFonts w:ascii="Times New Roman" w:hAnsi="Times New Roman" w:cs="Times New Roman"/>
                <w:sz w:val="24"/>
                <w:szCs w:val="28"/>
              </w:rPr>
              <w:t>не имеет лексического 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начения, не можем задать вопрос, значит это служебная часть речи.</w:t>
            </w:r>
          </w:p>
          <w:p w:rsidR="00D27DF4" w:rsidRDefault="00D27DF4" w:rsidP="0071626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7ECD" w:rsidRDefault="004C7ECD" w:rsidP="0071626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4C7ECD" w:rsidRDefault="004C7ECD" w:rsidP="0071626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4C7ECD" w:rsidRDefault="004C7ECD" w:rsidP="0071626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4C7ECD" w:rsidRDefault="004C7ECD" w:rsidP="0071626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4C7ECD" w:rsidRDefault="004C7ECD" w:rsidP="0071626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D27DF4" w:rsidRPr="00D27DF4" w:rsidRDefault="00D27DF4" w:rsidP="00716263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27DF4">
              <w:rPr>
                <w:rFonts w:ascii="Times New Roman" w:hAnsi="Times New Roman" w:cs="Times New Roman"/>
                <w:i/>
                <w:sz w:val="24"/>
                <w:szCs w:val="28"/>
              </w:rPr>
              <w:t>Формулируют определение:</w:t>
            </w:r>
          </w:p>
          <w:p w:rsidR="00D27DF4" w:rsidRPr="00AF0943" w:rsidRDefault="00D27DF4" w:rsidP="00D27DF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F0943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Частица — это служебная часть речи, которая придает дополнительные смысловые оттенки предложению или слову.</w:t>
            </w:r>
          </w:p>
          <w:p w:rsidR="00D27DF4" w:rsidRDefault="00D27DF4" w:rsidP="00716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43209" w:rsidRDefault="00B43209" w:rsidP="00716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DF4" w:rsidRDefault="00D27DF4" w:rsidP="00716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Формулируют тему урока</w:t>
            </w:r>
            <w:r w:rsidR="004C7EC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27DF4" w:rsidRPr="00D27DF4" w:rsidRDefault="00D27DF4" w:rsidP="00716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DF4">
              <w:rPr>
                <w:rFonts w:ascii="Times New Roman" w:hAnsi="Times New Roman" w:cs="Times New Roman"/>
                <w:sz w:val="24"/>
                <w:szCs w:val="24"/>
              </w:rPr>
              <w:t>- при написании НЕ с глаголом</w:t>
            </w:r>
          </w:p>
          <w:p w:rsidR="00D27DF4" w:rsidRPr="00D27DF4" w:rsidRDefault="00D27DF4" w:rsidP="00716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DF4" w:rsidRDefault="00D27DF4" w:rsidP="00716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DF4">
              <w:rPr>
                <w:rFonts w:ascii="Times New Roman" w:hAnsi="Times New Roman" w:cs="Times New Roman"/>
                <w:sz w:val="24"/>
                <w:szCs w:val="24"/>
              </w:rPr>
              <w:t>- должны научиться правописанию НЕ с глаголом</w:t>
            </w:r>
          </w:p>
          <w:p w:rsidR="006A1A20" w:rsidRDefault="006A1A20" w:rsidP="00716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20" w:rsidRPr="006A1A20" w:rsidRDefault="006A1A20" w:rsidP="00716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1A20">
              <w:rPr>
                <w:rFonts w:ascii="Times New Roman" w:hAnsi="Times New Roman" w:cs="Times New Roman"/>
                <w:i/>
                <w:sz w:val="24"/>
                <w:szCs w:val="24"/>
              </w:rPr>
              <w:t>Собирают в парах пословицы</w:t>
            </w:r>
          </w:p>
          <w:p w:rsidR="006A1A20" w:rsidRPr="00244CC5" w:rsidRDefault="006A1A20" w:rsidP="006A1A2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Лентяю всё неможется да нездоровится.</w:t>
            </w:r>
          </w:p>
          <w:p w:rsidR="006A1A20" w:rsidRPr="00244CC5" w:rsidRDefault="006A1A20" w:rsidP="006A1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Слово не воробей, вылетит не поймаешь.</w:t>
            </w:r>
          </w:p>
          <w:p w:rsidR="006A1A20" w:rsidRPr="006A1A20" w:rsidRDefault="006A1A20" w:rsidP="00716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Формулируют тему пословиц: 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>о труде, надо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думать, перед тем, как сказать.</w:t>
            </w:r>
          </w:p>
        </w:tc>
      </w:tr>
      <w:tr w:rsidR="006A1A20" w:rsidRPr="00382C78" w:rsidTr="0027488C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4927" w:type="dxa"/>
            <w:gridSpan w:val="2"/>
            <w:tcBorders>
              <w:top w:val="nil"/>
              <w:bottom w:val="nil"/>
            </w:tcBorders>
          </w:tcPr>
          <w:p w:rsidR="006A1A20" w:rsidRPr="00244CC5" w:rsidRDefault="00F77E0B" w:rsidP="006A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A1A20" w:rsidRPr="00244CC5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="006A1A20">
              <w:rPr>
                <w:rFonts w:ascii="Times New Roman" w:hAnsi="Times New Roman" w:cs="Times New Roman"/>
                <w:sz w:val="24"/>
                <w:szCs w:val="24"/>
              </w:rPr>
              <w:t xml:space="preserve"> заметили?</w:t>
            </w:r>
            <w:r w:rsidR="006A1A20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1A20" w:rsidRPr="00244CC5" w:rsidRDefault="00F77E0B" w:rsidP="006A1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A1A20" w:rsidRPr="00244CC5">
              <w:rPr>
                <w:rFonts w:ascii="Times New Roman" w:hAnsi="Times New Roman" w:cs="Times New Roman"/>
                <w:sz w:val="24"/>
                <w:szCs w:val="24"/>
              </w:rPr>
              <w:t>В чем дело – в одном случае раздельно, в другом – слитно?? (ПРОБЛЕМА!)</w:t>
            </w:r>
          </w:p>
          <w:p w:rsidR="006A1A20" w:rsidRPr="00244CC5" w:rsidRDefault="00F77E0B" w:rsidP="006A1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A1A20" w:rsidRPr="00244CC5">
              <w:rPr>
                <w:rFonts w:ascii="Times New Roman" w:hAnsi="Times New Roman" w:cs="Times New Roman"/>
                <w:sz w:val="24"/>
                <w:szCs w:val="24"/>
              </w:rPr>
              <w:t>Попробуйте догадаться?</w:t>
            </w:r>
          </w:p>
          <w:p w:rsidR="0027488C" w:rsidRDefault="0027488C" w:rsidP="00F77E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1A20" w:rsidRPr="004C61C5" w:rsidRDefault="00F77E0B" w:rsidP="00F77E0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6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Поиск решения проблемы. </w:t>
            </w:r>
            <w:r w:rsidR="006A1A20" w:rsidRPr="004C6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Построение алгоритма</w:t>
            </w:r>
          </w:p>
          <w:p w:rsidR="0027488C" w:rsidRDefault="0027488C" w:rsidP="006A1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A1A20" w:rsidRPr="00244CC5">
              <w:rPr>
                <w:rFonts w:ascii="Times New Roman" w:hAnsi="Times New Roman" w:cs="Times New Roman"/>
                <w:sz w:val="24"/>
                <w:szCs w:val="24"/>
              </w:rPr>
              <w:t>Перед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акими частями речи стоит НЕ?</w:t>
            </w:r>
          </w:p>
          <w:p w:rsidR="0027488C" w:rsidRDefault="0027488C" w:rsidP="006A1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A1A20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Значит, какой вопрос должны задать сначала? </w:t>
            </w:r>
          </w:p>
          <w:p w:rsidR="006A1A20" w:rsidRPr="00244CC5" w:rsidRDefault="0027488C" w:rsidP="006A1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A1A20" w:rsidRPr="00244CC5">
              <w:rPr>
                <w:rFonts w:ascii="Times New Roman" w:hAnsi="Times New Roman" w:cs="Times New Roman"/>
                <w:sz w:val="24"/>
                <w:szCs w:val="24"/>
              </w:rPr>
              <w:t>Смотрим на глаголы. Какой вопрос задаем?</w:t>
            </w:r>
          </w:p>
          <w:p w:rsidR="006A1A20" w:rsidRPr="00244CC5" w:rsidRDefault="0027488C" w:rsidP="006A1A2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Продолжите:</w:t>
            </w:r>
          </w:p>
          <w:p w:rsidR="006A1A20" w:rsidRPr="0027488C" w:rsidRDefault="006A1A20" w:rsidP="002748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88C">
              <w:rPr>
                <w:rFonts w:ascii="Times New Roman" w:hAnsi="Times New Roman" w:cs="Times New Roman"/>
                <w:i/>
                <w:sz w:val="24"/>
                <w:szCs w:val="24"/>
              </w:rPr>
              <w:t>Если да, то…</w:t>
            </w:r>
            <w:r w:rsidRPr="0027488C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27488C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Если нет, то…</w:t>
            </w:r>
          </w:p>
          <w:p w:rsidR="006A1A20" w:rsidRPr="00244CC5" w:rsidRDefault="006A1A20" w:rsidP="006A1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88C" w:rsidRDefault="0027488C" w:rsidP="006A1A20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88C" w:rsidRDefault="0027488C" w:rsidP="006A1A20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88C" w:rsidRDefault="0027488C" w:rsidP="006A1A20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88C" w:rsidRDefault="0027488C" w:rsidP="006A1A20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20" w:rsidRPr="00244CC5" w:rsidRDefault="006A1A20" w:rsidP="002748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27" w:type="dxa"/>
            <w:gridSpan w:val="2"/>
            <w:tcBorders>
              <w:top w:val="nil"/>
              <w:bottom w:val="nil"/>
            </w:tcBorders>
          </w:tcPr>
          <w:p w:rsidR="006A1A20" w:rsidRDefault="00F77E0B" w:rsidP="00F7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Формулируют проблему: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 в одном случае 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 слитно, является частью корня или приставкой, в другом – частица.</w:t>
            </w:r>
          </w:p>
          <w:p w:rsidR="00F77E0B" w:rsidRDefault="00F77E0B" w:rsidP="00F77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7E0B">
              <w:rPr>
                <w:rFonts w:ascii="Times New Roman" w:hAnsi="Times New Roman" w:cs="Times New Roman"/>
                <w:i/>
                <w:sz w:val="24"/>
                <w:szCs w:val="24"/>
              </w:rPr>
              <w:t>Выдвигают предположения.</w:t>
            </w:r>
          </w:p>
          <w:p w:rsidR="0027488C" w:rsidRDefault="0027488C" w:rsidP="00F77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488C" w:rsidRDefault="0027488C" w:rsidP="00F77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Выполняют поиск решения проблемы.</w:t>
            </w:r>
          </w:p>
          <w:p w:rsidR="0027488C" w:rsidRDefault="0027488C" w:rsidP="00F77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Составляют алгоритм:</w:t>
            </w:r>
          </w:p>
          <w:p w:rsidR="0027488C" w:rsidRDefault="0027488C" w:rsidP="00F7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88C">
              <w:rPr>
                <w:rFonts w:ascii="Times New Roman" w:hAnsi="Times New Roman" w:cs="Times New Roman"/>
                <w:sz w:val="24"/>
                <w:szCs w:val="24"/>
              </w:rPr>
              <w:t>- перед существительным и глаголом</w:t>
            </w:r>
          </w:p>
          <w:p w:rsidR="0027488C" w:rsidRDefault="0027488C" w:rsidP="00F77E0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частью речи является слово?</w:t>
            </w:r>
            <w:r w:rsidRPr="00244CC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27488C" w:rsidRDefault="0027488C" w:rsidP="00F77E0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>Отвечаем – да,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488C" w:rsidRDefault="0027488C" w:rsidP="00F77E0B">
            <w:pPr>
              <w:rPr>
                <w:rStyle w:val="c13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7488C">
              <w:rPr>
                <w:rStyle w:val="c13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 Употребляется глагол без 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27488C">
              <w:rPr>
                <w:rStyle w:val="c13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?</w:t>
            </w:r>
          </w:p>
          <w:p w:rsidR="0027488C" w:rsidRPr="0027488C" w:rsidRDefault="0027488C" w:rsidP="00F7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88C">
              <w:rPr>
                <w:rFonts w:ascii="Times New Roman" w:hAnsi="Times New Roman" w:cs="Times New Roman"/>
                <w:sz w:val="24"/>
                <w:szCs w:val="24"/>
              </w:rPr>
              <w:t>Отвечаем – да, нет</w:t>
            </w:r>
          </w:p>
          <w:p w:rsidR="0027488C" w:rsidRPr="0027488C" w:rsidRDefault="0027488C" w:rsidP="00F7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D3C95B4" wp14:editId="484811FA">
                  <wp:extent cx="2902678" cy="1289713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440" cy="128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88C" w:rsidRPr="00382C78" w:rsidTr="006A1A20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4927" w:type="dxa"/>
            <w:gridSpan w:val="2"/>
            <w:tcBorders>
              <w:top w:val="nil"/>
            </w:tcBorders>
          </w:tcPr>
          <w:p w:rsidR="0027488C" w:rsidRPr="00244CC5" w:rsidRDefault="0027488C" w:rsidP="0027488C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>Какое значение внесла частица НЕ?</w:t>
            </w:r>
          </w:p>
          <w:p w:rsidR="0027488C" w:rsidRPr="00244CC5" w:rsidRDefault="0027488C" w:rsidP="0027488C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>Сверим наши выводы с авторами учебника – с. 92 – «Тайны языка»</w:t>
            </w:r>
          </w:p>
          <w:p w:rsidR="00536046" w:rsidRPr="00C12C98" w:rsidRDefault="00536046" w:rsidP="005360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2C98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физминутку</w:t>
            </w:r>
          </w:p>
          <w:p w:rsidR="0027488C" w:rsidRPr="002E1D9F" w:rsidRDefault="0027488C" w:rsidP="00536046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333333"/>
              </w:rPr>
            </w:pPr>
            <w:r w:rsidRPr="002E1D9F">
              <w:rPr>
                <w:rStyle w:val="ad"/>
                <w:i w:val="0"/>
                <w:color w:val="333333"/>
              </w:rPr>
              <w:t>Не вы</w:t>
            </w:r>
            <w:r w:rsidRPr="002E1D9F">
              <w:rPr>
                <w:rStyle w:val="ad"/>
                <w:i w:val="0"/>
                <w:color w:val="333333"/>
              </w:rPr>
              <w:softHyphen/>
              <w:t>учил, не делай.</w:t>
            </w:r>
          </w:p>
          <w:p w:rsidR="0027488C" w:rsidRPr="002E1D9F" w:rsidRDefault="0027488C" w:rsidP="00536046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333333"/>
              </w:rPr>
            </w:pPr>
            <w:r w:rsidRPr="002E1D9F">
              <w:rPr>
                <w:rStyle w:val="ad"/>
                <w:i w:val="0"/>
                <w:color w:val="333333"/>
              </w:rPr>
              <w:t>Не зна</w:t>
            </w:r>
            <w:r w:rsidRPr="002E1D9F">
              <w:rPr>
                <w:rStyle w:val="ad"/>
                <w:i w:val="0"/>
                <w:color w:val="333333"/>
              </w:rPr>
              <w:softHyphen/>
              <w:t>ешь, не спеши.</w:t>
            </w:r>
          </w:p>
          <w:p w:rsidR="0027488C" w:rsidRPr="002E1D9F" w:rsidRDefault="0027488C" w:rsidP="00536046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333333"/>
              </w:rPr>
            </w:pPr>
            <w:r w:rsidRPr="002E1D9F">
              <w:rPr>
                <w:rStyle w:val="ad"/>
                <w:i w:val="0"/>
                <w:color w:val="333333"/>
              </w:rPr>
              <w:t>С гла</w:t>
            </w:r>
            <w:r w:rsidRPr="002E1D9F">
              <w:rPr>
                <w:rStyle w:val="ad"/>
                <w:i w:val="0"/>
                <w:color w:val="333333"/>
              </w:rPr>
              <w:softHyphen/>
              <w:t>го</w:t>
            </w:r>
            <w:r w:rsidRPr="002E1D9F">
              <w:rPr>
                <w:rStyle w:val="ad"/>
                <w:i w:val="0"/>
                <w:color w:val="333333"/>
              </w:rPr>
              <w:softHyphen/>
              <w:t>ла</w:t>
            </w:r>
            <w:r w:rsidRPr="002E1D9F">
              <w:rPr>
                <w:rStyle w:val="ad"/>
                <w:i w:val="0"/>
                <w:color w:val="333333"/>
              </w:rPr>
              <w:softHyphen/>
              <w:t>ми от</w:t>
            </w:r>
            <w:r w:rsidRPr="002E1D9F">
              <w:rPr>
                <w:rStyle w:val="ad"/>
                <w:i w:val="0"/>
                <w:color w:val="333333"/>
              </w:rPr>
              <w:softHyphen/>
              <w:t>дель</w:t>
            </w:r>
            <w:r w:rsidRPr="002E1D9F">
              <w:rPr>
                <w:rStyle w:val="ad"/>
                <w:i w:val="0"/>
                <w:color w:val="333333"/>
              </w:rPr>
              <w:softHyphen/>
              <w:t>но</w:t>
            </w:r>
          </w:p>
          <w:p w:rsidR="0027488C" w:rsidRPr="002E1D9F" w:rsidRDefault="0027488C" w:rsidP="00536046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333333"/>
              </w:rPr>
            </w:pPr>
            <w:r w:rsidRPr="002E1D9F">
              <w:rPr>
                <w:rStyle w:val="ad"/>
                <w:i w:val="0"/>
                <w:color w:val="333333"/>
              </w:rPr>
              <w:t>Ча</w:t>
            </w:r>
            <w:r w:rsidRPr="002E1D9F">
              <w:rPr>
                <w:rStyle w:val="ad"/>
                <w:i w:val="0"/>
                <w:color w:val="333333"/>
              </w:rPr>
              <w:softHyphen/>
              <w:t>сти</w:t>
            </w:r>
            <w:r w:rsidRPr="002E1D9F">
              <w:rPr>
                <w:rStyle w:val="ad"/>
                <w:i w:val="0"/>
                <w:color w:val="333333"/>
              </w:rPr>
              <w:softHyphen/>
              <w:t>цу НЕ пиши.</w:t>
            </w:r>
          </w:p>
          <w:p w:rsidR="0027488C" w:rsidRPr="00536046" w:rsidRDefault="00536046" w:rsidP="00536046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60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Организует работу по </w:t>
            </w:r>
            <w:r w:rsidRPr="005360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использованию алгоритма на практике</w:t>
            </w:r>
          </w:p>
          <w:p w:rsidR="0027488C" w:rsidRPr="00244CC5" w:rsidRDefault="002854E3" w:rsidP="0027488C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488C" w:rsidRPr="00244CC5">
              <w:rPr>
                <w:rFonts w:ascii="Times New Roman" w:hAnsi="Times New Roman" w:cs="Times New Roman"/>
                <w:sz w:val="24"/>
                <w:szCs w:val="24"/>
              </w:rPr>
              <w:t>Диктую слова – запишите в 2 столбика</w:t>
            </w:r>
          </w:p>
          <w:p w:rsidR="0027488C" w:rsidRDefault="0027488C" w:rsidP="0027488C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4E3" w:rsidRDefault="002854E3" w:rsidP="0027488C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4E3" w:rsidRDefault="002854E3" w:rsidP="0027488C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4E3" w:rsidRDefault="002854E3" w:rsidP="0027488C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4E3" w:rsidRDefault="002854E3" w:rsidP="0027488C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4E3" w:rsidRPr="00244CC5" w:rsidRDefault="002854E3" w:rsidP="0027488C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3B" w:rsidRDefault="002854E3" w:rsidP="002854E3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488C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Как объединены 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первого</w:t>
            </w:r>
            <w:r w:rsidR="0027488C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 столбика? </w:t>
            </w:r>
          </w:p>
          <w:p w:rsidR="0051753B" w:rsidRDefault="0051753B" w:rsidP="002854E3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3B" w:rsidRDefault="0051753B" w:rsidP="0051753B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5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Организует дифференцированное закрепление материала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51753B" w:rsidRDefault="0051753B" w:rsidP="0051753B">
            <w:pPr>
              <w:pStyle w:val="a3"/>
              <w:numPr>
                <w:ilvl w:val="0"/>
                <w:numId w:val="22"/>
              </w:num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задания на карточке по уровням</w:t>
            </w:r>
          </w:p>
          <w:p w:rsidR="0051753B" w:rsidRPr="0051753B" w:rsidRDefault="0051753B" w:rsidP="0051753B">
            <w:pPr>
              <w:pStyle w:val="a3"/>
              <w:numPr>
                <w:ilvl w:val="0"/>
                <w:numId w:val="22"/>
              </w:num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задание на компьютере (закрасить слова, в которых НЕ пишется раздельно: у каждого ученика своя часть картинки)</w:t>
            </w:r>
          </w:p>
          <w:p w:rsidR="0051753B" w:rsidRPr="00CE6F5B" w:rsidRDefault="0051753B" w:rsidP="00CE6F5B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Договоритесь в паре: </w:t>
            </w:r>
            <w:r w:rsidR="0027488C" w:rsidRPr="00244CC5">
              <w:rPr>
                <w:rFonts w:ascii="Times New Roman" w:hAnsi="Times New Roman" w:cs="Times New Roman"/>
                <w:sz w:val="24"/>
                <w:szCs w:val="24"/>
              </w:rPr>
              <w:t>1 – за компьютер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488C" w:rsidRPr="00244CC5">
              <w:rPr>
                <w:rFonts w:ascii="Times New Roman" w:hAnsi="Times New Roman" w:cs="Times New Roman"/>
                <w:sz w:val="24"/>
                <w:szCs w:val="24"/>
              </w:rPr>
              <w:t>2 – 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7488C" w:rsidRPr="00244CC5">
              <w:rPr>
                <w:rFonts w:ascii="Times New Roman" w:hAnsi="Times New Roman" w:cs="Times New Roman"/>
                <w:sz w:val="24"/>
                <w:szCs w:val="24"/>
              </w:rPr>
              <w:t>т карточку с 1 уровнем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27488C" w:rsidRPr="00244CC5">
              <w:rPr>
                <w:rFonts w:ascii="Times New Roman" w:hAnsi="Times New Roman" w:cs="Times New Roman"/>
                <w:sz w:val="24"/>
                <w:szCs w:val="24"/>
              </w:rPr>
              <w:t>, если могут, со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затем меняются.</w:t>
            </w:r>
          </w:p>
          <w:p w:rsidR="00985D34" w:rsidRDefault="00985D34" w:rsidP="002748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C61C5" w:rsidRDefault="004C61C5" w:rsidP="002748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E6F5B" w:rsidRDefault="00945B48" w:rsidP="002748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Если учащиеся правильно зальют области, то получится частица НЕ</w:t>
            </w:r>
          </w:p>
          <w:p w:rsidR="00CE6F5B" w:rsidRDefault="00CE6F5B" w:rsidP="002748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E6F5B" w:rsidRDefault="00CE6F5B" w:rsidP="002748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E6F5B" w:rsidRDefault="00CE6F5B" w:rsidP="002748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E6F5B" w:rsidRDefault="00CE6F5B" w:rsidP="002748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E6F5B" w:rsidRDefault="00CE6F5B" w:rsidP="002748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B48" w:rsidRDefault="00945B48" w:rsidP="002748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B48" w:rsidRDefault="00945B48" w:rsidP="002748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C61C5" w:rsidRDefault="004C61C5" w:rsidP="002748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E6F5B" w:rsidRDefault="00CE6F5B" w:rsidP="002748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85D34" w:rsidRPr="00985D34" w:rsidRDefault="00985D34" w:rsidP="0027488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D34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проверку по эталону.</w:t>
            </w:r>
          </w:p>
          <w:p w:rsidR="00985D34" w:rsidRDefault="00985D34" w:rsidP="0027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488C" w:rsidRPr="00985D34">
              <w:rPr>
                <w:rFonts w:ascii="Times New Roman" w:hAnsi="Times New Roman" w:cs="Times New Roman"/>
                <w:sz w:val="24"/>
                <w:szCs w:val="24"/>
              </w:rPr>
              <w:t>Проверяем. Образец на доске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488C" w:rsidRPr="00985D34" w:rsidRDefault="00985D34" w:rsidP="0027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488C" w:rsidRPr="00985D34">
              <w:rPr>
                <w:rFonts w:ascii="Times New Roman" w:hAnsi="Times New Roman" w:cs="Times New Roman"/>
                <w:sz w:val="24"/>
                <w:szCs w:val="24"/>
              </w:rPr>
              <w:t>На компьютерах: частица НЕ</w:t>
            </w:r>
          </w:p>
          <w:p w:rsidR="00985D34" w:rsidRPr="00985D34" w:rsidRDefault="00985D34" w:rsidP="0027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488C" w:rsidRPr="00985D34">
              <w:rPr>
                <w:rFonts w:ascii="Times New Roman" w:hAnsi="Times New Roman" w:cs="Times New Roman"/>
                <w:sz w:val="24"/>
                <w:szCs w:val="24"/>
              </w:rPr>
              <w:t>Как проверим? Критерии?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Оцените себя.</w:t>
            </w:r>
          </w:p>
          <w:p w:rsidR="0027488C" w:rsidRDefault="0027488C" w:rsidP="0027488C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</w:p>
          <w:p w:rsidR="00CE6F5B" w:rsidRPr="00244CC5" w:rsidRDefault="00CE6F5B" w:rsidP="0027488C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</w:p>
          <w:p w:rsidR="0027488C" w:rsidRPr="004C61C5" w:rsidRDefault="0027488C" w:rsidP="009866B0">
            <w:pPr>
              <w:tabs>
                <w:tab w:val="left" w:pos="343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6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 изученного</w:t>
            </w:r>
          </w:p>
          <w:p w:rsidR="007548AC" w:rsidRPr="007548AC" w:rsidRDefault="007548AC" w:rsidP="007548AC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Организует деятельность по оценке сформированного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</w:t>
            </w:r>
            <w:r w:rsidR="00D23A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(задание также направлено на развитие речи)</w:t>
            </w:r>
          </w:p>
          <w:p w:rsidR="0027488C" w:rsidRPr="007548AC" w:rsidRDefault="007548AC" w:rsidP="0027488C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b/>
                <w:color w:val="000000"/>
              </w:rPr>
              <w:t>Запиши на</w:t>
            </w:r>
            <w:r w:rsidR="0027488C" w:rsidRPr="00244CC5">
              <w:rPr>
                <w:rStyle w:val="c2"/>
                <w:b/>
                <w:color w:val="000000"/>
              </w:rPr>
              <w:t xml:space="preserve"> планшет</w:t>
            </w:r>
            <w:r>
              <w:rPr>
                <w:rStyle w:val="c2"/>
                <w:b/>
                <w:color w:val="000000"/>
              </w:rPr>
              <w:t>е</w:t>
            </w:r>
            <w:r w:rsidR="0027488C" w:rsidRPr="00244CC5">
              <w:rPr>
                <w:rStyle w:val="c2"/>
                <w:b/>
                <w:color w:val="000000"/>
              </w:rPr>
              <w:t xml:space="preserve">: </w:t>
            </w:r>
            <w:r w:rsidR="0027488C" w:rsidRPr="007548AC">
              <w:rPr>
                <w:rStyle w:val="c2"/>
                <w:color w:val="000000"/>
              </w:rPr>
              <w:t>замени выражение глаголом с частицей НЕ.</w:t>
            </w:r>
          </w:p>
          <w:p w:rsidR="0027488C" w:rsidRPr="00244CC5" w:rsidRDefault="0027488C" w:rsidP="0027488C">
            <w:pPr>
              <w:pStyle w:val="c16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4CC5">
              <w:rPr>
                <w:rStyle w:val="c2"/>
                <w:color w:val="000000"/>
              </w:rPr>
              <w:t>Сидеть сложа руки - не работать</w:t>
            </w:r>
          </w:p>
          <w:p w:rsidR="0027488C" w:rsidRPr="00244CC5" w:rsidRDefault="0027488C" w:rsidP="0027488C">
            <w:pPr>
              <w:pStyle w:val="c16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4CC5">
              <w:rPr>
                <w:rStyle w:val="c2"/>
                <w:color w:val="000000"/>
              </w:rPr>
              <w:t>Не смыкать глаз - не закрывать</w:t>
            </w:r>
          </w:p>
          <w:p w:rsidR="0027488C" w:rsidRPr="00244CC5" w:rsidRDefault="0027488C" w:rsidP="0027488C">
            <w:pPr>
              <w:pStyle w:val="c16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4CC5">
              <w:rPr>
                <w:rStyle w:val="c2"/>
                <w:color w:val="000000"/>
              </w:rPr>
              <w:t>Пропустить мимо ушей - не услышать</w:t>
            </w:r>
          </w:p>
          <w:p w:rsidR="0027488C" w:rsidRPr="00244CC5" w:rsidRDefault="0027488C" w:rsidP="0027488C">
            <w:pPr>
              <w:pStyle w:val="c16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44CC5">
              <w:rPr>
                <w:rStyle w:val="c2"/>
                <w:color w:val="000000"/>
              </w:rPr>
              <w:t>Не повышать голос - не кричать</w:t>
            </w:r>
          </w:p>
          <w:p w:rsidR="004F28F6" w:rsidRPr="004F28F6" w:rsidRDefault="004F28F6" w:rsidP="0027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28F6">
              <w:rPr>
                <w:rFonts w:ascii="Times New Roman" w:hAnsi="Times New Roman" w:cs="Times New Roman"/>
                <w:sz w:val="24"/>
                <w:szCs w:val="24"/>
              </w:rPr>
              <w:t>У всех ли получилось?</w:t>
            </w:r>
          </w:p>
          <w:p w:rsidR="004F28F6" w:rsidRDefault="004F28F6" w:rsidP="00274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28F6">
              <w:rPr>
                <w:rFonts w:ascii="Times New Roman" w:hAnsi="Times New Roman" w:cs="Times New Roman"/>
                <w:sz w:val="24"/>
                <w:szCs w:val="24"/>
              </w:rPr>
              <w:t>Если не получилось, что нужно сделать?</w:t>
            </w:r>
          </w:p>
          <w:p w:rsidR="004F28F6" w:rsidRPr="00D76C29" w:rsidRDefault="004F28F6" w:rsidP="0027488C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27488C" w:rsidRPr="004F28F6" w:rsidRDefault="004F28F6" w:rsidP="004F28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6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течение урока у обучающихся возникнет вопрос:</w:t>
            </w:r>
            <w:r w:rsidRPr="004F28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чем является НЕ в словах со слитным написание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4F28F6">
              <w:rPr>
                <w:rFonts w:ascii="Times New Roman" w:hAnsi="Times New Roman" w:cs="Times New Roman"/>
                <w:i/>
                <w:sz w:val="24"/>
                <w:szCs w:val="24"/>
              </w:rPr>
              <w:t>. Учитель формулирует проблему следующего урока.</w:t>
            </w:r>
          </w:p>
        </w:tc>
        <w:tc>
          <w:tcPr>
            <w:tcW w:w="4927" w:type="dxa"/>
            <w:gridSpan w:val="2"/>
            <w:tcBorders>
              <w:top w:val="nil"/>
            </w:tcBorders>
          </w:tcPr>
          <w:p w:rsidR="0027488C" w:rsidRDefault="0027488C" w:rsidP="00F77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88C">
              <w:rPr>
                <w:rFonts w:ascii="Times New Roman" w:hAnsi="Times New Roman" w:cs="Times New Roman"/>
                <w:sz w:val="24"/>
                <w:szCs w:val="24"/>
              </w:rPr>
              <w:t>- отрицательное значение</w:t>
            </w:r>
          </w:p>
          <w:p w:rsidR="0027488C" w:rsidRDefault="0027488C" w:rsidP="00F77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88C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проверяют сформулированное правило правописания.</w:t>
            </w:r>
          </w:p>
          <w:p w:rsidR="00536046" w:rsidRDefault="00536046" w:rsidP="00F77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36046" w:rsidRPr="0016690B" w:rsidRDefault="00536046" w:rsidP="005360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69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Переключаются,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отдыхают, снимают напряжение с глаз</w:t>
            </w:r>
          </w:p>
          <w:p w:rsidR="00536046" w:rsidRDefault="00536046" w:rsidP="00F77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854E3" w:rsidRDefault="002854E3" w:rsidP="00F77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854E3" w:rsidRDefault="002854E3" w:rsidP="00F77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854E3" w:rsidRDefault="002854E3" w:rsidP="00F77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Записывают слова</w:t>
            </w:r>
            <w:r w:rsidR="00FA6252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проговаривая алгоритм (сначала по 1 человеку у доски</w:t>
            </w:r>
            <w:r w:rsidR="00FA62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вслух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затем </w:t>
            </w:r>
            <w:r w:rsidRPr="004C61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переводят во внутренний план действия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8"/>
              <w:gridCol w:w="2391"/>
            </w:tblGrid>
            <w:tr w:rsidR="002854E3" w:rsidRPr="00244CC5" w:rsidTr="002854E3">
              <w:tc>
                <w:tcPr>
                  <w:tcW w:w="2270" w:type="dxa"/>
                </w:tcPr>
                <w:p w:rsidR="002854E3" w:rsidRPr="00244CC5" w:rsidRDefault="002854E3" w:rsidP="007548AC">
                  <w:pPr>
                    <w:tabs>
                      <w:tab w:val="left" w:pos="343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4C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срывать</w:t>
                  </w:r>
                </w:p>
                <w:p w:rsidR="002854E3" w:rsidRPr="00244CC5" w:rsidRDefault="002854E3" w:rsidP="007548AC">
                  <w:pPr>
                    <w:tabs>
                      <w:tab w:val="left" w:pos="343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4C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ломать</w:t>
                  </w:r>
                </w:p>
                <w:p w:rsidR="002854E3" w:rsidRPr="00244CC5" w:rsidRDefault="002854E3" w:rsidP="007548AC">
                  <w:pPr>
                    <w:tabs>
                      <w:tab w:val="left" w:pos="343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4C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брать</w:t>
                  </w:r>
                </w:p>
                <w:p w:rsidR="002854E3" w:rsidRPr="00244CC5" w:rsidRDefault="002854E3" w:rsidP="007548AC">
                  <w:pPr>
                    <w:tabs>
                      <w:tab w:val="left" w:pos="343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4C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ловить</w:t>
                  </w:r>
                </w:p>
                <w:p w:rsidR="002854E3" w:rsidRPr="00244CC5" w:rsidRDefault="002854E3" w:rsidP="007548AC">
                  <w:pPr>
                    <w:tabs>
                      <w:tab w:val="left" w:pos="343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4C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разрушать</w:t>
                  </w:r>
                </w:p>
              </w:tc>
              <w:tc>
                <w:tcPr>
                  <w:tcW w:w="2431" w:type="dxa"/>
                </w:tcPr>
                <w:p w:rsidR="002854E3" w:rsidRPr="00244CC5" w:rsidRDefault="002854E3" w:rsidP="007548AC">
                  <w:pPr>
                    <w:tabs>
                      <w:tab w:val="left" w:pos="343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4C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негодовать</w:t>
                  </w:r>
                </w:p>
                <w:p w:rsidR="002854E3" w:rsidRPr="00244CC5" w:rsidRDefault="002854E3" w:rsidP="007548AC">
                  <w:pPr>
                    <w:tabs>
                      <w:tab w:val="left" w:pos="343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4C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недомогать</w:t>
                  </w:r>
                </w:p>
                <w:p w:rsidR="002854E3" w:rsidRPr="00244CC5" w:rsidRDefault="002854E3" w:rsidP="007548AC">
                  <w:pPr>
                    <w:tabs>
                      <w:tab w:val="left" w:pos="343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4C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недоумевать</w:t>
                  </w:r>
                </w:p>
                <w:p w:rsidR="002854E3" w:rsidRPr="00244CC5" w:rsidRDefault="002854E3" w:rsidP="007548AC">
                  <w:pPr>
                    <w:tabs>
                      <w:tab w:val="left" w:pos="343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4C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ненавидеть</w:t>
                  </w:r>
                </w:p>
                <w:p w:rsidR="002854E3" w:rsidRPr="00244CC5" w:rsidRDefault="002854E3" w:rsidP="007548AC">
                  <w:pPr>
                    <w:tabs>
                      <w:tab w:val="left" w:pos="343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4C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невзлюбить</w:t>
                  </w:r>
                </w:p>
              </w:tc>
            </w:tr>
          </w:tbl>
          <w:p w:rsidR="002854E3" w:rsidRDefault="002854E3" w:rsidP="00285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4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54E3">
              <w:rPr>
                <w:rFonts w:ascii="Times New Roman" w:hAnsi="Times New Roman" w:cs="Times New Roman"/>
                <w:sz w:val="24"/>
                <w:szCs w:val="24"/>
              </w:rPr>
              <w:t>бщая тема – чего нельзя делать на природе</w:t>
            </w:r>
          </w:p>
          <w:p w:rsidR="0051753B" w:rsidRDefault="0051753B" w:rsidP="002854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1753B" w:rsidRDefault="0051753B" w:rsidP="002854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Договариваются в паре, кто первый идет</w:t>
            </w:r>
            <w:r w:rsidR="00BD47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выполнять работу на компьютере (используя инструмент заливка, закрашивают области с глаголами и частицей НЕ)</w:t>
            </w:r>
          </w:p>
          <w:p w:rsidR="0051753B" w:rsidRDefault="0051753B" w:rsidP="002854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1955BACE" wp14:editId="08EC3699">
                  <wp:extent cx="2436125" cy="1348817"/>
                  <wp:effectExtent l="0" t="0" r="0" b="0"/>
                  <wp:docPr id="17" name="Рисунок 17" descr="F:\207 ШКОЛА\4 класс_уроки\РЯ\урок 17.11\Задани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207 ШКОЛА\4 класс_уроки\РЯ\урок 17.11\Задани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166" cy="1349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5D34" w:rsidRPr="00CE6F5B" w:rsidRDefault="0051753B" w:rsidP="00CE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53B">
              <w:rPr>
                <w:rFonts w:ascii="Times New Roman" w:hAnsi="Times New Roman" w:cs="Times New Roman"/>
                <w:i/>
                <w:sz w:val="24"/>
                <w:szCs w:val="24"/>
              </w:rPr>
              <w:t>Выбирают карточку с уровнем</w:t>
            </w:r>
            <w:r w:rsidR="00CE6F5B">
              <w:rPr>
                <w:rFonts w:ascii="Times New Roman" w:hAnsi="Times New Roman" w:cs="Times New Roman"/>
                <w:sz w:val="24"/>
                <w:szCs w:val="24"/>
              </w:rPr>
              <w:t xml:space="preserve"> (1 или 2 уровень).</w:t>
            </w:r>
          </w:p>
          <w:p w:rsidR="00985D34" w:rsidRDefault="00985D34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Меняются в паре (компьютер –</w:t>
            </w:r>
            <w:r w:rsidR="00CE6F5B">
              <w:rPr>
                <w:i/>
              </w:rPr>
              <w:t xml:space="preserve"> карточка).</w:t>
            </w:r>
          </w:p>
          <w:p w:rsidR="00945B48" w:rsidRPr="00945B48" w:rsidRDefault="00945B48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10"/>
              </w:rPr>
            </w:pPr>
          </w:p>
          <w:p w:rsidR="00985D34" w:rsidRDefault="00985D34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Сверяют результаты работы.</w:t>
            </w:r>
          </w:p>
          <w:p w:rsidR="00985D34" w:rsidRDefault="00985D34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Вырабатывают критерии для оценивания работы.</w:t>
            </w:r>
          </w:p>
          <w:p w:rsidR="00985D34" w:rsidRDefault="00985D34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Проводят самооценку деятельности. Формулируют выводы.</w:t>
            </w:r>
          </w:p>
          <w:p w:rsidR="007548AC" w:rsidRDefault="007548AC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</w:p>
          <w:p w:rsidR="007548AC" w:rsidRDefault="007548AC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Оценивают уровень сформированности нового действия</w:t>
            </w:r>
          </w:p>
          <w:p w:rsidR="004F28F6" w:rsidRDefault="004F28F6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</w:p>
          <w:p w:rsidR="004F28F6" w:rsidRDefault="004F28F6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</w:p>
          <w:p w:rsidR="004F28F6" w:rsidRDefault="004F28F6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</w:p>
          <w:p w:rsidR="004F28F6" w:rsidRDefault="004F28F6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</w:p>
          <w:p w:rsidR="004F28F6" w:rsidRDefault="004F28F6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</w:p>
          <w:p w:rsidR="004F28F6" w:rsidRDefault="004F28F6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</w:p>
          <w:p w:rsidR="004F28F6" w:rsidRDefault="004F28F6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Формулируют выводы. Предлагают варианты решения.</w:t>
            </w:r>
          </w:p>
          <w:p w:rsidR="004F28F6" w:rsidRDefault="004F28F6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</w:p>
          <w:p w:rsidR="004F28F6" w:rsidRPr="00D76C29" w:rsidRDefault="004F28F6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14"/>
              </w:rPr>
            </w:pPr>
          </w:p>
          <w:p w:rsidR="00CE6F5B" w:rsidRDefault="00CE6F5B" w:rsidP="0051753B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</w:p>
          <w:p w:rsidR="004F28F6" w:rsidRPr="0051753B" w:rsidRDefault="004F28F6" w:rsidP="004C61C5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 xml:space="preserve">Обучающиеся выражают свою </w:t>
            </w:r>
            <w:r w:rsidR="004C61C5">
              <w:rPr>
                <w:i/>
              </w:rPr>
              <w:t>активную познавательную позицию, формулирую проблему последующего урока.</w:t>
            </w:r>
          </w:p>
        </w:tc>
      </w:tr>
      <w:tr w:rsidR="00382C78" w:rsidRPr="00382C78" w:rsidTr="00434604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854" w:type="dxa"/>
            <w:gridSpan w:val="4"/>
          </w:tcPr>
          <w:p w:rsidR="00382C78" w:rsidRPr="00244CC5" w:rsidRDefault="00382C78" w:rsidP="00382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деятельности</w:t>
            </w:r>
          </w:p>
        </w:tc>
      </w:tr>
      <w:tr w:rsidR="00F33F42" w:rsidRPr="00382C78" w:rsidTr="00434604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4927" w:type="dxa"/>
            <w:gridSpan w:val="2"/>
          </w:tcPr>
          <w:p w:rsidR="00D23ACE" w:rsidRPr="00D23ACE" w:rsidRDefault="00D23ACE" w:rsidP="00DE33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23AC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Читает окончание стихотворения:</w:t>
            </w:r>
          </w:p>
          <w:p w:rsidR="00C41F1D" w:rsidRPr="00244CC5" w:rsidRDefault="00C41F1D" w:rsidP="00DE33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Только вот Туман</w:t>
            </w:r>
          </w:p>
          <w:p w:rsidR="00C41F1D" w:rsidRPr="00244CC5" w:rsidRDefault="00C41F1D" w:rsidP="00DE33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Забыл,</w:t>
            </w:r>
          </w:p>
          <w:p w:rsidR="00C41F1D" w:rsidRPr="00244CC5" w:rsidRDefault="00C41F1D" w:rsidP="00DE33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карман</w:t>
            </w:r>
          </w:p>
          <w:p w:rsidR="00D23ACE" w:rsidRPr="004C61C5" w:rsidRDefault="00D23ACE" w:rsidP="004C61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Дырявым был.</w:t>
            </w:r>
          </w:p>
          <w:p w:rsidR="00C41F1D" w:rsidRPr="00244CC5" w:rsidRDefault="00C41F1D" w:rsidP="004C61C5">
            <w:pPr>
              <w:shd w:val="clear" w:color="auto" w:fill="FFFFFF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рекою</w:t>
            </w:r>
          </w:p>
          <w:p w:rsidR="00C41F1D" w:rsidRPr="00244CC5" w:rsidRDefault="00C41F1D" w:rsidP="004C61C5">
            <w:pPr>
              <w:shd w:val="clear" w:color="auto" w:fill="FFFFFF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гору лез -</w:t>
            </w:r>
          </w:p>
          <w:p w:rsidR="00C41F1D" w:rsidRPr="00244CC5" w:rsidRDefault="00C41F1D" w:rsidP="004C61C5">
            <w:pPr>
              <w:shd w:val="clear" w:color="auto" w:fill="FFFFFF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Потерял </w:t>
            </w:r>
          </w:p>
          <w:p w:rsidR="00D23ACE" w:rsidRPr="004C61C5" w:rsidRDefault="004C61C5" w:rsidP="004C61C5">
            <w:pPr>
              <w:shd w:val="clear" w:color="auto" w:fill="FFFFFF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Поля и лес.</w:t>
            </w:r>
          </w:p>
          <w:p w:rsidR="00C41F1D" w:rsidRPr="00244CC5" w:rsidRDefault="00C41F1D" w:rsidP="00DE33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Потерял потом</w:t>
            </w:r>
          </w:p>
          <w:p w:rsidR="00C41F1D" w:rsidRPr="00244CC5" w:rsidRDefault="00C41F1D" w:rsidP="00DE33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Луга,</w:t>
            </w:r>
          </w:p>
          <w:p w:rsidR="00C41F1D" w:rsidRPr="00244CC5" w:rsidRDefault="00C41F1D" w:rsidP="00DE33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Копны сена</w:t>
            </w:r>
          </w:p>
          <w:p w:rsidR="00D23ACE" w:rsidRPr="004C61C5" w:rsidRDefault="004C61C5" w:rsidP="004C61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стога.</w:t>
            </w:r>
          </w:p>
          <w:p w:rsidR="00C41F1D" w:rsidRPr="00D76C29" w:rsidRDefault="00C41F1D" w:rsidP="004C61C5">
            <w:pPr>
              <w:shd w:val="clear" w:color="auto" w:fill="FFFFFF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76C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 высокого кургана,</w:t>
            </w:r>
          </w:p>
          <w:p w:rsidR="00C41F1D" w:rsidRPr="00D76C29" w:rsidRDefault="00C41F1D" w:rsidP="004C61C5">
            <w:pPr>
              <w:shd w:val="clear" w:color="auto" w:fill="FFFFFF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76C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Где дремал</w:t>
            </w:r>
          </w:p>
          <w:p w:rsidR="00C41F1D" w:rsidRPr="00D76C29" w:rsidRDefault="00C41F1D" w:rsidP="004C61C5">
            <w:pPr>
              <w:shd w:val="clear" w:color="auto" w:fill="FFFFFF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76C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Костра дымок,</w:t>
            </w:r>
          </w:p>
          <w:p w:rsidR="00C41F1D" w:rsidRPr="00D76C29" w:rsidRDefault="00C41F1D" w:rsidP="004C61C5">
            <w:pPr>
              <w:shd w:val="clear" w:color="auto" w:fill="FFFFFF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76C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Из дырявого кармана</w:t>
            </w:r>
          </w:p>
          <w:p w:rsidR="00C41F1D" w:rsidRPr="00D76C29" w:rsidRDefault="00C41F1D" w:rsidP="004C61C5">
            <w:pPr>
              <w:shd w:val="clear" w:color="auto" w:fill="FFFFFF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76C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Солнце вылезло</w:t>
            </w:r>
          </w:p>
          <w:p w:rsidR="00C41F1D" w:rsidRDefault="00C41F1D" w:rsidP="004C61C5">
            <w:pPr>
              <w:shd w:val="clear" w:color="auto" w:fill="FFFFFF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76C2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Само.</w:t>
            </w:r>
          </w:p>
          <w:p w:rsidR="004C61C5" w:rsidRDefault="004C61C5" w:rsidP="004C61C5">
            <w:pPr>
              <w:shd w:val="clear" w:color="auto" w:fill="FFFFFF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4C61C5" w:rsidRPr="00D76C29" w:rsidRDefault="004C61C5" w:rsidP="004C61C5">
            <w:pPr>
              <w:shd w:val="clear" w:color="auto" w:fill="FFFFFF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DE33AD" w:rsidRPr="00DE33AD" w:rsidRDefault="00DE33AD" w:rsidP="00DE33A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33AD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рефлексию деятельности:</w:t>
            </w:r>
          </w:p>
          <w:p w:rsidR="00C41F1D" w:rsidRPr="00244CC5" w:rsidRDefault="00DE33AD" w:rsidP="00DE3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41F1D" w:rsidRPr="00244CC5">
              <w:rPr>
                <w:rFonts w:ascii="Times New Roman" w:hAnsi="Times New Roman" w:cs="Times New Roman"/>
                <w:sz w:val="24"/>
                <w:szCs w:val="24"/>
              </w:rPr>
              <w:t>И вы возьмите из кармашка солнышко и</w:t>
            </w:r>
          </w:p>
          <w:p w:rsidR="00DE33AD" w:rsidRPr="00DE33AD" w:rsidRDefault="00DE33AD" w:rsidP="00DE33AD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3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если времени достаточно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E33AD">
              <w:rPr>
                <w:rFonts w:ascii="Times New Roman" w:hAnsi="Times New Roman" w:cs="Times New Roman"/>
                <w:sz w:val="24"/>
                <w:szCs w:val="24"/>
              </w:rPr>
              <w:t>напишите на лучиках пожелания своему другу, употребив только глаголы с частицей НЕ.</w:t>
            </w:r>
          </w:p>
          <w:p w:rsidR="00C41F1D" w:rsidRPr="00DE33AD" w:rsidRDefault="00DE33AD" w:rsidP="00DE33AD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33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времени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осталось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закрасьте солнышко в соответствии с цветом (цвета можно комбинировать).</w:t>
            </w:r>
          </w:p>
          <w:p w:rsidR="004E549A" w:rsidRDefault="004E549A" w:rsidP="00DE33A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E549A" w:rsidRDefault="004E549A" w:rsidP="00DE33A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Default="00DE33AD" w:rsidP="00DE33A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Организует обсуждение итогов урока:</w:t>
            </w:r>
          </w:p>
          <w:p w:rsidR="004E549A" w:rsidRDefault="00DE33AD" w:rsidP="00DE3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549A">
              <w:rPr>
                <w:rFonts w:ascii="Times New Roman" w:hAnsi="Times New Roman" w:cs="Times New Roman"/>
                <w:sz w:val="24"/>
                <w:szCs w:val="24"/>
              </w:rPr>
              <w:t>Какую учебную задачу мы ставили в начале урока?</w:t>
            </w:r>
          </w:p>
          <w:p w:rsidR="00DE33AD" w:rsidRDefault="004E549A" w:rsidP="00DE3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E33AD" w:rsidRPr="00244CC5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на планшете схему-алгоритм </w:t>
            </w:r>
            <w:r w:rsidR="00DE33AD">
              <w:rPr>
                <w:rFonts w:ascii="Times New Roman" w:hAnsi="Times New Roman" w:cs="Times New Roman"/>
                <w:sz w:val="24"/>
                <w:szCs w:val="24"/>
              </w:rPr>
              <w:t>правописания НЕ с глаголом.</w:t>
            </w:r>
          </w:p>
          <w:p w:rsidR="004E549A" w:rsidRDefault="004E549A" w:rsidP="00DE3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достигли цели? Получили результат? Какой?</w:t>
            </w:r>
          </w:p>
          <w:p w:rsidR="00DE33AD" w:rsidRDefault="00DE33AD" w:rsidP="00DE3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CC5">
              <w:rPr>
                <w:rFonts w:ascii="Times New Roman" w:hAnsi="Times New Roman" w:cs="Times New Roman"/>
                <w:sz w:val="24"/>
                <w:szCs w:val="24"/>
              </w:rPr>
              <w:t>- Ребята, а где вам могут пригодиться новые знания?</w:t>
            </w:r>
            <w:r w:rsidR="004E549A">
              <w:rPr>
                <w:rFonts w:ascii="Times New Roman" w:hAnsi="Times New Roman" w:cs="Times New Roman"/>
                <w:sz w:val="24"/>
                <w:szCs w:val="24"/>
              </w:rPr>
              <w:t xml:space="preserve"> Какое значение они имеют для вас?</w:t>
            </w:r>
          </w:p>
          <w:p w:rsidR="004E549A" w:rsidRDefault="004E549A" w:rsidP="00DE3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действия нам пригодились на уроке? Каким новым действиям научились?</w:t>
            </w:r>
          </w:p>
          <w:p w:rsidR="004E549A" w:rsidRPr="00244CC5" w:rsidRDefault="004E549A" w:rsidP="00DE3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Выскажите свое мнение по поводу нашей деятельности.</w:t>
            </w:r>
          </w:p>
          <w:p w:rsidR="00DE33AD" w:rsidRPr="00DE33AD" w:rsidRDefault="00DE33AD" w:rsidP="00DE33A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CC5">
              <w:rPr>
                <w:rFonts w:ascii="Times New Roman" w:hAnsi="Times New Roman" w:cs="Times New Roman"/>
                <w:i/>
                <w:sz w:val="24"/>
                <w:szCs w:val="24"/>
              </w:rPr>
              <w:t>Организуе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 оценку деятельности на уроке:</w:t>
            </w:r>
          </w:p>
          <w:p w:rsidR="00C41F1D" w:rsidRPr="004C61C5" w:rsidRDefault="00DE33AD" w:rsidP="004C61C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61C5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Составляет «диаграмму успеха» на основе поднятых карточек-солнышек</w:t>
            </w:r>
            <w:r w:rsidR="004C61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обучающимися (по цвету).</w:t>
            </w:r>
          </w:p>
          <w:p w:rsidR="00DE33AD" w:rsidRPr="00244CC5" w:rsidRDefault="00DE33AD" w:rsidP="00DE3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3E7" w:rsidRPr="006360F8" w:rsidRDefault="00C41F1D" w:rsidP="00DE33A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60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Домашнее задание</w:t>
            </w:r>
            <w:r w:rsidR="004513E7" w:rsidRPr="006360F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C41F1D" w:rsidRPr="004513E7" w:rsidRDefault="00AA4339" w:rsidP="004513E7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="00C41F1D" w:rsidRPr="004513E7">
              <w:rPr>
                <w:rFonts w:ascii="Times New Roman" w:hAnsi="Times New Roman" w:cs="Times New Roman"/>
                <w:sz w:val="24"/>
                <w:szCs w:val="24"/>
              </w:rPr>
              <w:t xml:space="preserve"> «Костер» - из рассказа «Не понимаю» выписать 10 глаголов, употребив с ними частицу НЕ.</w:t>
            </w:r>
          </w:p>
          <w:p w:rsidR="004513E7" w:rsidRDefault="004513E7" w:rsidP="00DE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237BBB" w:rsidRPr="004513E7" w:rsidRDefault="004513E7" w:rsidP="004513E7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13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41F1D" w:rsidRPr="004513E7">
              <w:rPr>
                <w:rFonts w:ascii="Times New Roman" w:hAnsi="Times New Roman" w:cs="Times New Roman"/>
                <w:sz w:val="24"/>
                <w:szCs w:val="24"/>
              </w:rPr>
              <w:t>айти фразеологизмы, в котор</w:t>
            </w:r>
            <w:r w:rsidR="00DE33AD" w:rsidRPr="004513E7">
              <w:rPr>
                <w:rFonts w:ascii="Times New Roman" w:hAnsi="Times New Roman" w:cs="Times New Roman"/>
                <w:sz w:val="24"/>
                <w:szCs w:val="24"/>
              </w:rPr>
              <w:t xml:space="preserve">ых 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глаголы с НЕ</w:t>
            </w:r>
          </w:p>
        </w:tc>
        <w:tc>
          <w:tcPr>
            <w:tcW w:w="4927" w:type="dxa"/>
            <w:gridSpan w:val="2"/>
          </w:tcPr>
          <w:p w:rsidR="00C41F1D" w:rsidRP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33AD">
              <w:rPr>
                <w:rFonts w:ascii="Times New Roman" w:hAnsi="Times New Roman" w:cs="Times New Roman"/>
                <w:i/>
                <w:sz w:val="24"/>
                <w:szCs w:val="24"/>
              </w:rPr>
              <w:t>Прослушивают окончание стихотворения.</w:t>
            </w:r>
          </w:p>
          <w:p w:rsidR="00C41F1D" w:rsidRPr="00DE33AD" w:rsidRDefault="00C41F1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1F1D" w:rsidRPr="00DE33AD" w:rsidRDefault="00C41F1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1F1D" w:rsidRPr="00DE33AD" w:rsidRDefault="00C41F1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1F1D" w:rsidRPr="00DE33AD" w:rsidRDefault="00C41F1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P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P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P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P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P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P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P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P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P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P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P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P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P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Pr="00DE33AD" w:rsidRDefault="00DE33AD" w:rsidP="00DE33AD">
            <w:pPr>
              <w:rPr>
                <w:rFonts w:ascii="Times New Roman" w:hAnsi="Times New Roman" w:cs="Times New Roman"/>
                <w:i/>
                <w:sz w:val="32"/>
                <w:szCs w:val="24"/>
              </w:rPr>
            </w:pPr>
          </w:p>
          <w:p w:rsidR="00DE33AD" w:rsidRP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6BCA" w:rsidRPr="00DE33AD" w:rsidRDefault="001470E1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33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Выполняют рефлексию деятельности: </w:t>
            </w:r>
          </w:p>
          <w:p w:rsidR="001470E1" w:rsidRPr="00DE33AD" w:rsidRDefault="00FF6BCA" w:rsidP="00DE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3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DE33AD" w:rsidRPr="00DE33AD">
              <w:rPr>
                <w:rFonts w:ascii="Times New Roman" w:hAnsi="Times New Roman" w:cs="Times New Roman"/>
                <w:sz w:val="24"/>
                <w:szCs w:val="24"/>
              </w:rPr>
              <w:t>заполняют лучики словами с частицей НЕ;</w:t>
            </w:r>
          </w:p>
          <w:p w:rsidR="001470E1" w:rsidRPr="00DE33AD" w:rsidRDefault="00FF6BCA" w:rsidP="00DE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3AD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1470E1" w:rsidRPr="00DE33AD">
              <w:rPr>
                <w:rFonts w:ascii="Times New Roman" w:hAnsi="Times New Roman" w:cs="Times New Roman"/>
                <w:sz w:val="24"/>
                <w:szCs w:val="24"/>
              </w:rPr>
              <w:t>бсуждают применение полученных знаний в жизни</w:t>
            </w:r>
            <w:r w:rsidR="00DE33AD" w:rsidRPr="00DE33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21D6" w:rsidRPr="00DE33AD" w:rsidRDefault="00DE33AD" w:rsidP="00DE33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еще раз вспоминают алгоритм </w:t>
            </w:r>
            <w:r w:rsidR="008D21D6" w:rsidRPr="00DE33A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частицы НЕ с глаголом;</w:t>
            </w:r>
          </w:p>
          <w:p w:rsidR="00FF6BCA" w:rsidRPr="00DE33AD" w:rsidRDefault="00FF6BCA" w:rsidP="00DE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3AD">
              <w:rPr>
                <w:rFonts w:ascii="Times New Roman" w:hAnsi="Times New Roman" w:cs="Times New Roman"/>
                <w:sz w:val="24"/>
                <w:szCs w:val="24"/>
              </w:rPr>
              <w:t>- оценивают свою деятельность (самооценка):</w:t>
            </w:r>
          </w:p>
          <w:p w:rsidR="00FF6BCA" w:rsidRPr="00DE33AD" w:rsidRDefault="00DE33AD" w:rsidP="00DE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  <w:r w:rsidR="00FF6BCA" w:rsidRPr="00DE3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="00FF6BCA" w:rsidRPr="00DE33AD">
              <w:rPr>
                <w:rFonts w:ascii="Times New Roman" w:hAnsi="Times New Roman" w:cs="Times New Roman"/>
                <w:sz w:val="24"/>
                <w:szCs w:val="24"/>
              </w:rPr>
              <w:t xml:space="preserve"> – узнал новое</w:t>
            </w:r>
          </w:p>
          <w:p w:rsidR="00FF6BCA" w:rsidRPr="00DE33AD" w:rsidRDefault="00FF6BCA" w:rsidP="00DE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3AD">
              <w:rPr>
                <w:rFonts w:ascii="Times New Roman" w:hAnsi="Times New Roman" w:cs="Times New Roman"/>
                <w:sz w:val="24"/>
                <w:szCs w:val="24"/>
              </w:rPr>
              <w:t>Желт</w:t>
            </w:r>
            <w:r w:rsidR="00DE33AD">
              <w:rPr>
                <w:rFonts w:ascii="Times New Roman" w:hAnsi="Times New Roman" w:cs="Times New Roman"/>
                <w:sz w:val="24"/>
                <w:szCs w:val="24"/>
              </w:rPr>
              <w:t>ый цвет</w:t>
            </w:r>
            <w:r w:rsidRPr="00DE33AD">
              <w:rPr>
                <w:rFonts w:ascii="Times New Roman" w:hAnsi="Times New Roman" w:cs="Times New Roman"/>
                <w:sz w:val="24"/>
                <w:szCs w:val="24"/>
              </w:rPr>
              <w:t xml:space="preserve"> – сам научился</w:t>
            </w:r>
          </w:p>
          <w:p w:rsidR="00FF6BCA" w:rsidRPr="00DE33AD" w:rsidRDefault="00FF6BCA" w:rsidP="00DE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3AD">
              <w:rPr>
                <w:rFonts w:ascii="Times New Roman" w:hAnsi="Times New Roman" w:cs="Times New Roman"/>
                <w:sz w:val="24"/>
                <w:szCs w:val="24"/>
              </w:rPr>
              <w:t>Зелен</w:t>
            </w:r>
            <w:r w:rsidR="00DE33AD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E3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3AD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Pr="00DE33AD">
              <w:rPr>
                <w:rFonts w:ascii="Times New Roman" w:hAnsi="Times New Roman" w:cs="Times New Roman"/>
                <w:sz w:val="24"/>
                <w:szCs w:val="24"/>
              </w:rPr>
              <w:t xml:space="preserve"> – смогу научить другого</w:t>
            </w:r>
          </w:p>
          <w:p w:rsidR="00237BBB" w:rsidRDefault="00237BBB" w:rsidP="00DE3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49A" w:rsidRDefault="004E549A" w:rsidP="00DE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Составить алгоритм правописания НЕ с глаголом</w:t>
            </w:r>
          </w:p>
          <w:p w:rsidR="004E549A" w:rsidRPr="004E549A" w:rsidRDefault="004E549A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549A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Составляют алгоритм</w:t>
            </w:r>
          </w:p>
          <w:p w:rsidR="004E549A" w:rsidRDefault="004E549A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Pr="004E549A" w:rsidRDefault="004C61C5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Рефлексируют, соотносят цель и результат.</w:t>
            </w:r>
          </w:p>
          <w:p w:rsidR="00DE33AD" w:rsidRDefault="00DE33AD" w:rsidP="00DE3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49A" w:rsidRDefault="004E549A" w:rsidP="00DE3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49A" w:rsidRDefault="004E549A" w:rsidP="00DE3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49A" w:rsidRDefault="004E549A" w:rsidP="00DE3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49A" w:rsidRDefault="004E549A" w:rsidP="00DE3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49A" w:rsidRDefault="004E549A" w:rsidP="00DE3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3AD" w:rsidRPr="00266E30" w:rsidRDefault="00266E30" w:rsidP="00266E3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6E30">
              <w:rPr>
                <w:rFonts w:ascii="Times New Roman" w:hAnsi="Times New Roman" w:cs="Times New Roman"/>
                <w:i/>
                <w:sz w:val="24"/>
                <w:szCs w:val="24"/>
              </w:rPr>
              <w:t>Поднимают карточки с раскрашенными солнышками, показывая степень освоения нового действия</w:t>
            </w:r>
          </w:p>
          <w:p w:rsid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E33AD" w:rsidRDefault="00DE33AD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7BBB" w:rsidRPr="00DE33AD" w:rsidRDefault="00237BBB" w:rsidP="00DE3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33AD">
              <w:rPr>
                <w:rFonts w:ascii="Times New Roman" w:hAnsi="Times New Roman" w:cs="Times New Roman"/>
                <w:i/>
                <w:sz w:val="24"/>
                <w:szCs w:val="24"/>
              </w:rPr>
              <w:t>Выбирают домашнее задание</w:t>
            </w:r>
          </w:p>
        </w:tc>
      </w:tr>
    </w:tbl>
    <w:p w:rsidR="00A84900" w:rsidRDefault="00A84900" w:rsidP="00875FE9">
      <w:pPr>
        <w:jc w:val="right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E1B2D" w:rsidRDefault="00BE1B2D" w:rsidP="00875FE9">
      <w:pPr>
        <w:jc w:val="right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br w:type="page"/>
      </w:r>
    </w:p>
    <w:p w:rsidR="00712624" w:rsidRPr="00875FE9" w:rsidRDefault="00875FE9" w:rsidP="00875FE9">
      <w:pPr>
        <w:jc w:val="right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5FE9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Приложение 1</w:t>
      </w:r>
      <w:r w:rsidR="000E6367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. Презентация</w:t>
      </w:r>
    </w:p>
    <w:p w:rsidR="00712624" w:rsidRDefault="00007FC8" w:rsidP="00F24CC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659FBF27" wp14:editId="7568803A">
            <wp:extent cx="2552132" cy="19294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3026" cy="193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5FE9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6D5C6AF7" wp14:editId="12C22010">
            <wp:extent cx="2524836" cy="189826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5944" cy="189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FE9" w:rsidRDefault="00875FE9" w:rsidP="00F24CC4">
      <w:pPr>
        <w:jc w:val="both"/>
        <w:rPr>
          <w:rFonts w:ascii="Times New Roman" w:hAnsi="Times New Roman" w:cs="Times New Roman"/>
          <w:sz w:val="24"/>
          <w:szCs w:val="24"/>
        </w:rPr>
      </w:pPr>
      <w:r w:rsidRPr="00875FE9">
        <w:rPr>
          <w:rFonts w:ascii="Times New Roman" w:hAnsi="Times New Roman" w:cs="Times New Roman"/>
          <w:sz w:val="24"/>
          <w:szCs w:val="24"/>
        </w:rPr>
        <w:t>Слайд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Слайд 2</w:t>
      </w:r>
    </w:p>
    <w:p w:rsidR="00712624" w:rsidRDefault="00007FC8" w:rsidP="00F24CC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345C66D2" wp14:editId="7B544D9D">
            <wp:extent cx="2470245" cy="1844693"/>
            <wp:effectExtent l="19050" t="19050" r="635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69881" cy="184442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9D7374"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 w:rsidR="00A84900">
        <w:rPr>
          <w:noProof/>
        </w:rPr>
        <w:drawing>
          <wp:inline distT="0" distB="0" distL="0" distR="0" wp14:anchorId="493C6DAF" wp14:editId="2E48A79F">
            <wp:extent cx="2443929" cy="1808328"/>
            <wp:effectExtent l="19050" t="19050" r="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45670" cy="18096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75FE9" w:rsidRPr="00875FE9" w:rsidRDefault="00875FE9" w:rsidP="00F24CC4">
      <w:pPr>
        <w:jc w:val="both"/>
        <w:rPr>
          <w:rFonts w:ascii="Times New Roman" w:hAnsi="Times New Roman" w:cs="Times New Roman"/>
          <w:sz w:val="24"/>
          <w:szCs w:val="24"/>
        </w:rPr>
      </w:pPr>
      <w:r w:rsidRPr="00875FE9">
        <w:rPr>
          <w:rFonts w:ascii="Times New Roman" w:hAnsi="Times New Roman" w:cs="Times New Roman"/>
          <w:sz w:val="24"/>
          <w:szCs w:val="24"/>
        </w:rPr>
        <w:t>Слайд 3</w:t>
      </w:r>
      <w:r w:rsidRPr="00875FE9">
        <w:rPr>
          <w:rFonts w:ascii="Times New Roman" w:hAnsi="Times New Roman" w:cs="Times New Roman"/>
          <w:sz w:val="24"/>
          <w:szCs w:val="24"/>
        </w:rPr>
        <w:tab/>
      </w:r>
      <w:r w:rsidRPr="00875FE9">
        <w:rPr>
          <w:rFonts w:ascii="Times New Roman" w:hAnsi="Times New Roman" w:cs="Times New Roman"/>
          <w:sz w:val="24"/>
          <w:szCs w:val="24"/>
        </w:rPr>
        <w:tab/>
      </w:r>
      <w:r w:rsidRPr="00875FE9">
        <w:rPr>
          <w:rFonts w:ascii="Times New Roman" w:hAnsi="Times New Roman" w:cs="Times New Roman"/>
          <w:sz w:val="24"/>
          <w:szCs w:val="24"/>
        </w:rPr>
        <w:tab/>
      </w:r>
      <w:r w:rsidRPr="00875FE9">
        <w:rPr>
          <w:rFonts w:ascii="Times New Roman" w:hAnsi="Times New Roman" w:cs="Times New Roman"/>
          <w:sz w:val="24"/>
          <w:szCs w:val="24"/>
        </w:rPr>
        <w:tab/>
      </w:r>
      <w:r w:rsidRPr="00875FE9">
        <w:rPr>
          <w:rFonts w:ascii="Times New Roman" w:hAnsi="Times New Roman" w:cs="Times New Roman"/>
          <w:sz w:val="24"/>
          <w:szCs w:val="24"/>
        </w:rPr>
        <w:tab/>
      </w:r>
      <w:r w:rsidRPr="00875FE9">
        <w:rPr>
          <w:rFonts w:ascii="Times New Roman" w:hAnsi="Times New Roman" w:cs="Times New Roman"/>
          <w:sz w:val="24"/>
          <w:szCs w:val="24"/>
        </w:rPr>
        <w:tab/>
        <w:t>Слайд 4</w:t>
      </w:r>
    </w:p>
    <w:p w:rsidR="00875FE9" w:rsidRDefault="009D7374" w:rsidP="00875FE9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84900">
        <w:rPr>
          <w:noProof/>
        </w:rPr>
        <w:drawing>
          <wp:inline distT="0" distB="0" distL="0" distR="0" wp14:anchorId="64C8C7D1" wp14:editId="05A692A4">
            <wp:extent cx="2404966" cy="1801505"/>
            <wp:effectExtent l="19050" t="19050" r="0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05574" cy="18019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 w:rsidR="00875FE9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="00A84900">
        <w:rPr>
          <w:noProof/>
        </w:rPr>
        <w:drawing>
          <wp:inline distT="0" distB="0" distL="0" distR="0" wp14:anchorId="3715F857" wp14:editId="60E4F6F2">
            <wp:extent cx="2376539" cy="1760561"/>
            <wp:effectExtent l="19050" t="19050" r="508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77582" cy="17613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75FE9" w:rsidRPr="00875FE9" w:rsidRDefault="00875FE9" w:rsidP="00875FE9">
      <w:pPr>
        <w:rPr>
          <w:rFonts w:ascii="Times New Roman" w:hAnsi="Times New Roman" w:cs="Times New Roman"/>
          <w:sz w:val="24"/>
          <w:szCs w:val="24"/>
        </w:rPr>
      </w:pPr>
      <w:r w:rsidRPr="00875FE9">
        <w:rPr>
          <w:rFonts w:ascii="Times New Roman" w:hAnsi="Times New Roman" w:cs="Times New Roman"/>
          <w:sz w:val="24"/>
          <w:szCs w:val="24"/>
        </w:rPr>
        <w:t>Слайд 5</w:t>
      </w:r>
      <w:r w:rsidRPr="00875FE9">
        <w:rPr>
          <w:rFonts w:ascii="Times New Roman" w:hAnsi="Times New Roman" w:cs="Times New Roman"/>
          <w:sz w:val="24"/>
          <w:szCs w:val="24"/>
        </w:rPr>
        <w:tab/>
      </w:r>
      <w:r w:rsidRPr="00875FE9">
        <w:rPr>
          <w:rFonts w:ascii="Times New Roman" w:hAnsi="Times New Roman" w:cs="Times New Roman"/>
          <w:sz w:val="24"/>
          <w:szCs w:val="24"/>
        </w:rPr>
        <w:tab/>
      </w:r>
      <w:r w:rsidRPr="00875FE9">
        <w:rPr>
          <w:rFonts w:ascii="Times New Roman" w:hAnsi="Times New Roman" w:cs="Times New Roman"/>
          <w:sz w:val="24"/>
          <w:szCs w:val="24"/>
        </w:rPr>
        <w:tab/>
      </w:r>
      <w:r w:rsidRPr="00875FE9">
        <w:rPr>
          <w:rFonts w:ascii="Times New Roman" w:hAnsi="Times New Roman" w:cs="Times New Roman"/>
          <w:sz w:val="24"/>
          <w:szCs w:val="24"/>
        </w:rPr>
        <w:tab/>
      </w:r>
      <w:r w:rsidRPr="00875FE9">
        <w:rPr>
          <w:rFonts w:ascii="Times New Roman" w:hAnsi="Times New Roman" w:cs="Times New Roman"/>
          <w:sz w:val="24"/>
          <w:szCs w:val="24"/>
        </w:rPr>
        <w:tab/>
      </w:r>
      <w:r w:rsidRPr="00875FE9">
        <w:rPr>
          <w:rFonts w:ascii="Times New Roman" w:hAnsi="Times New Roman" w:cs="Times New Roman"/>
          <w:sz w:val="24"/>
          <w:szCs w:val="24"/>
        </w:rPr>
        <w:tab/>
        <w:t>Слайд 6</w:t>
      </w:r>
    </w:p>
    <w:p w:rsidR="0085241E" w:rsidRDefault="0085241E" w:rsidP="00875FE9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="00007FC8">
        <w:rPr>
          <w:noProof/>
        </w:rPr>
        <w:drawing>
          <wp:inline distT="0" distB="0" distL="0" distR="0" wp14:anchorId="38C7A3F9" wp14:editId="5DEA5143">
            <wp:extent cx="2340591" cy="1753087"/>
            <wp:effectExtent l="19050" t="1905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60882" cy="17682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84900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A84900">
        <w:rPr>
          <w:noProof/>
        </w:rPr>
        <w:drawing>
          <wp:inline distT="0" distB="0" distL="0" distR="0" wp14:anchorId="3BFC4115" wp14:editId="5759A78E">
            <wp:extent cx="2313693" cy="1740089"/>
            <wp:effectExtent l="19050" t="1905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2776" r="12432"/>
                    <a:stretch/>
                  </pic:blipFill>
                  <pic:spPr bwMode="auto">
                    <a:xfrm>
                      <a:off x="0" y="0"/>
                      <a:ext cx="2324656" cy="17483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41E" w:rsidRDefault="0085241E" w:rsidP="0085241E">
      <w:pPr>
        <w:rPr>
          <w:rFonts w:ascii="Times New Roman" w:hAnsi="Times New Roman" w:cs="Times New Roman"/>
          <w:sz w:val="24"/>
          <w:szCs w:val="24"/>
        </w:rPr>
      </w:pPr>
      <w:r w:rsidRPr="00875FE9">
        <w:rPr>
          <w:rFonts w:ascii="Times New Roman" w:hAnsi="Times New Roman" w:cs="Times New Roman"/>
          <w:sz w:val="24"/>
          <w:szCs w:val="24"/>
        </w:rPr>
        <w:t>Слайд 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Слайд 8</w:t>
      </w:r>
    </w:p>
    <w:p w:rsidR="00CE7B3A" w:rsidRPr="003F5B7A" w:rsidRDefault="00591D74" w:rsidP="00591D7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5FE9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A8490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5B7A" w:rsidRPr="003F5B7A">
        <w:rPr>
          <w:rFonts w:ascii="Times New Roman" w:hAnsi="Times New Roman" w:cs="Times New Roman"/>
          <w:b/>
          <w:sz w:val="24"/>
          <w:szCs w:val="24"/>
        </w:rPr>
        <w:t>Задания по уровням</w:t>
      </w:r>
    </w:p>
    <w:p w:rsidR="003F5B7A" w:rsidRPr="003F5B7A" w:rsidRDefault="003F5B7A" w:rsidP="003F5B7A">
      <w:pPr>
        <w:jc w:val="both"/>
        <w:rPr>
          <w:rFonts w:ascii="Times New Roman" w:hAnsi="Times New Roman" w:cs="Times New Roman"/>
          <w:sz w:val="24"/>
          <w:szCs w:val="24"/>
        </w:rPr>
      </w:pPr>
      <w:r w:rsidRPr="003F5B7A">
        <w:rPr>
          <w:rFonts w:ascii="Times New Roman" w:hAnsi="Times New Roman" w:cs="Times New Roman"/>
          <w:b/>
          <w:sz w:val="24"/>
          <w:szCs w:val="24"/>
        </w:rPr>
        <w:t xml:space="preserve">1 уровень. </w:t>
      </w:r>
      <w:r w:rsidRPr="003F5B7A">
        <w:rPr>
          <w:rStyle w:val="c5"/>
          <w:rFonts w:ascii="Times New Roman" w:hAnsi="Times New Roman" w:cs="Times New Roman"/>
          <w:color w:val="000000"/>
          <w:sz w:val="24"/>
          <w:szCs w:val="24"/>
        </w:rPr>
        <w:t>Соединить глагол и расшифровку.</w:t>
      </w:r>
    </w:p>
    <w:p w:rsidR="003F5B7A" w:rsidRPr="003F5B7A" w:rsidRDefault="003F5B7A" w:rsidP="003F5B7A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3F5B7A">
        <w:rPr>
          <w:rStyle w:val="c8"/>
          <w:bCs/>
          <w:i/>
          <w:color w:val="000000"/>
        </w:rPr>
        <w:t>Недоумевать </w:t>
      </w:r>
      <w:r w:rsidRPr="003F5B7A">
        <w:rPr>
          <w:rStyle w:val="c5"/>
          <w:i/>
          <w:color w:val="000000"/>
        </w:rPr>
        <w:t>— сомневаться, удивляться.</w:t>
      </w:r>
    </w:p>
    <w:p w:rsidR="003F5B7A" w:rsidRPr="003F5B7A" w:rsidRDefault="003F5B7A" w:rsidP="003F5B7A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3F5B7A">
        <w:rPr>
          <w:rStyle w:val="c8"/>
          <w:bCs/>
          <w:i/>
          <w:color w:val="000000"/>
        </w:rPr>
        <w:t>Негодовать </w:t>
      </w:r>
      <w:r w:rsidRPr="003F5B7A">
        <w:rPr>
          <w:rStyle w:val="c5"/>
          <w:i/>
          <w:color w:val="000000"/>
        </w:rPr>
        <w:t>— выражать неудовольствие.</w:t>
      </w:r>
    </w:p>
    <w:p w:rsidR="003F5B7A" w:rsidRPr="003F5B7A" w:rsidRDefault="003F5B7A" w:rsidP="003F5B7A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3F5B7A">
        <w:rPr>
          <w:rStyle w:val="c8"/>
          <w:bCs/>
          <w:i/>
          <w:color w:val="000000"/>
        </w:rPr>
        <w:t>Неистовствовать</w:t>
      </w:r>
      <w:r w:rsidRPr="003F5B7A">
        <w:rPr>
          <w:rStyle w:val="c5"/>
          <w:i/>
          <w:color w:val="000000"/>
        </w:rPr>
        <w:t> — злиться, беситься.</w:t>
      </w:r>
    </w:p>
    <w:p w:rsidR="003F5B7A" w:rsidRPr="003F5B7A" w:rsidRDefault="003F5B7A" w:rsidP="003F5B7A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3F5B7A">
        <w:rPr>
          <w:rStyle w:val="c8"/>
          <w:bCs/>
          <w:i/>
          <w:color w:val="000000"/>
        </w:rPr>
        <w:t>Неволить </w:t>
      </w:r>
      <w:r w:rsidRPr="003F5B7A">
        <w:rPr>
          <w:rStyle w:val="c5"/>
          <w:i/>
          <w:color w:val="000000"/>
        </w:rPr>
        <w:t>— заставлять, не считаясь с желанием другого.</w:t>
      </w:r>
    </w:p>
    <w:p w:rsidR="003F5B7A" w:rsidRPr="003F5B7A" w:rsidRDefault="003F5B7A" w:rsidP="003F5B7A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3F5B7A">
        <w:rPr>
          <w:rStyle w:val="c8"/>
          <w:bCs/>
          <w:i/>
          <w:color w:val="000000"/>
        </w:rPr>
        <w:t>Неймёт </w:t>
      </w:r>
      <w:r w:rsidRPr="003F5B7A">
        <w:rPr>
          <w:rStyle w:val="c5"/>
          <w:i/>
          <w:color w:val="000000"/>
        </w:rPr>
        <w:t>– не схватывает, не берёт.</w:t>
      </w:r>
    </w:p>
    <w:p w:rsidR="003F5B7A" w:rsidRPr="003F5B7A" w:rsidRDefault="003F5B7A" w:rsidP="003F5B7A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3F5B7A">
        <w:rPr>
          <w:rStyle w:val="c8"/>
          <w:bCs/>
          <w:i/>
          <w:color w:val="000000"/>
        </w:rPr>
        <w:t>Недомогать</w:t>
      </w:r>
      <w:r w:rsidRPr="003F5B7A">
        <w:rPr>
          <w:rStyle w:val="c5"/>
          <w:i/>
          <w:color w:val="000000"/>
        </w:rPr>
        <w:t> – чувствовать себя плохо, болеть.</w:t>
      </w:r>
    </w:p>
    <w:p w:rsidR="003F5B7A" w:rsidRDefault="003F5B7A" w:rsidP="003F5B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B7A" w:rsidRPr="003F5B7A" w:rsidRDefault="003F5B7A" w:rsidP="003F5B7A">
      <w:pPr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3F5B7A">
        <w:rPr>
          <w:rFonts w:ascii="Times New Roman" w:hAnsi="Times New Roman" w:cs="Times New Roman"/>
          <w:b/>
          <w:sz w:val="24"/>
          <w:szCs w:val="24"/>
        </w:rPr>
        <w:t xml:space="preserve">2 уровень. </w:t>
      </w:r>
      <w:r w:rsidRPr="003F5B7A">
        <w:rPr>
          <w:rStyle w:val="c2"/>
          <w:rFonts w:ascii="Times New Roman" w:hAnsi="Times New Roman" w:cs="Times New Roman"/>
          <w:color w:val="000000"/>
          <w:sz w:val="24"/>
          <w:szCs w:val="24"/>
        </w:rPr>
        <w:t>Подумай, перед какими глаголами должна стоять отрицательная частица НЕ. Впиши её в пословицы. В скобках запиши, о чём пословицы: о жадности, о болтливости, об обмане, о трудолюбии.</w:t>
      </w:r>
    </w:p>
    <w:p w:rsidR="003F5B7A" w:rsidRPr="003F5B7A" w:rsidRDefault="003F5B7A" w:rsidP="003F5B7A">
      <w:pPr>
        <w:pStyle w:val="c16"/>
        <w:shd w:val="clear" w:color="auto" w:fill="FFFFFF"/>
        <w:spacing w:before="0" w:beforeAutospacing="0" w:after="0" w:afterAutospacing="0"/>
        <w:jc w:val="both"/>
        <w:rPr>
          <w:rStyle w:val="c6"/>
          <w:i/>
          <w:color w:val="000000"/>
        </w:rPr>
      </w:pPr>
      <w:r w:rsidRPr="003F5B7A">
        <w:rPr>
          <w:rStyle w:val="c6"/>
          <w:i/>
          <w:color w:val="000000"/>
        </w:rPr>
        <w:t>Кто сегодня _ обманет, тому завтра _ поверят.</w:t>
      </w:r>
    </w:p>
    <w:p w:rsidR="003F5B7A" w:rsidRPr="003F5B7A" w:rsidRDefault="003F5B7A" w:rsidP="003F5B7A">
      <w:pPr>
        <w:pStyle w:val="c16"/>
        <w:shd w:val="clear" w:color="auto" w:fill="FFFFFF"/>
        <w:spacing w:before="0" w:beforeAutospacing="0" w:after="0" w:afterAutospacing="0"/>
        <w:jc w:val="both"/>
        <w:rPr>
          <w:rStyle w:val="c6"/>
          <w:i/>
          <w:color w:val="000000"/>
        </w:rPr>
      </w:pPr>
      <w:r w:rsidRPr="003F5B7A">
        <w:rPr>
          <w:rStyle w:val="c6"/>
          <w:i/>
          <w:color w:val="000000"/>
        </w:rPr>
        <w:t>Кто труда _ боится, того лень _ сторонится.</w:t>
      </w:r>
    </w:p>
    <w:p w:rsidR="003F5B7A" w:rsidRPr="003F5B7A" w:rsidRDefault="003F5B7A" w:rsidP="003F5B7A">
      <w:pPr>
        <w:pStyle w:val="c16"/>
        <w:shd w:val="clear" w:color="auto" w:fill="FFFFFF"/>
        <w:spacing w:before="0" w:beforeAutospacing="0" w:after="0" w:afterAutospacing="0"/>
        <w:jc w:val="both"/>
        <w:rPr>
          <w:rStyle w:val="c6"/>
          <w:i/>
          <w:color w:val="000000"/>
        </w:rPr>
      </w:pPr>
      <w:r w:rsidRPr="003F5B7A">
        <w:rPr>
          <w:rStyle w:val="c6"/>
          <w:i/>
          <w:color w:val="000000"/>
        </w:rPr>
        <w:t>Конь вырвется - _ воротишь, слово вырвется - ___ догонишь.</w:t>
      </w:r>
    </w:p>
    <w:p w:rsidR="00A84900" w:rsidRDefault="003F5B7A" w:rsidP="00A84900">
      <w:pPr>
        <w:pStyle w:val="c16"/>
        <w:shd w:val="clear" w:color="auto" w:fill="FFFFFF"/>
        <w:spacing w:before="0" w:beforeAutospacing="0" w:after="0" w:afterAutospacing="0"/>
        <w:jc w:val="both"/>
        <w:rPr>
          <w:rStyle w:val="c6"/>
          <w:i/>
          <w:color w:val="000000"/>
        </w:rPr>
      </w:pPr>
      <w:r w:rsidRPr="003F5B7A">
        <w:rPr>
          <w:rStyle w:val="c6"/>
          <w:i/>
          <w:color w:val="000000"/>
        </w:rPr>
        <w:t>За двумя зайцами ___ погонишься, ни одного ___ поймаешь.</w:t>
      </w:r>
    </w:p>
    <w:p w:rsidR="00A84900" w:rsidRDefault="00A84900" w:rsidP="00A84900">
      <w:pPr>
        <w:pStyle w:val="c16"/>
        <w:shd w:val="clear" w:color="auto" w:fill="FFFFFF"/>
        <w:spacing w:before="0" w:beforeAutospacing="0" w:after="0" w:afterAutospacing="0"/>
        <w:jc w:val="both"/>
        <w:rPr>
          <w:rStyle w:val="c6"/>
          <w:i/>
          <w:color w:val="000000"/>
        </w:rPr>
      </w:pPr>
    </w:p>
    <w:p w:rsidR="00875FE9" w:rsidRDefault="00875FE9" w:rsidP="00A84900">
      <w:pPr>
        <w:pStyle w:val="c16"/>
        <w:shd w:val="clear" w:color="auto" w:fill="FFFFFF"/>
        <w:spacing w:before="0" w:beforeAutospacing="0" w:after="0" w:afterAutospacing="0"/>
        <w:jc w:val="right"/>
        <w:rPr>
          <w:b/>
        </w:rPr>
      </w:pPr>
      <w:r w:rsidRPr="00875FE9">
        <w:rPr>
          <w:b/>
        </w:rPr>
        <w:t xml:space="preserve">Приложение </w:t>
      </w:r>
      <w:r w:rsidR="00591D74">
        <w:rPr>
          <w:b/>
        </w:rPr>
        <w:t>3</w:t>
      </w:r>
      <w:r w:rsidR="00BD523E">
        <w:rPr>
          <w:b/>
        </w:rPr>
        <w:t>. Карта темы</w:t>
      </w:r>
    </w:p>
    <w:p w:rsidR="00A84900" w:rsidRDefault="00A84900" w:rsidP="00A84900">
      <w:pPr>
        <w:pStyle w:val="c16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185B9A" w:rsidRPr="00452AC6" w:rsidRDefault="001D174C" w:rsidP="00F24C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5329555</wp:posOffset>
                </wp:positionH>
                <wp:positionV relativeFrom="paragraph">
                  <wp:posOffset>6985</wp:posOffset>
                </wp:positionV>
                <wp:extent cx="1143000" cy="304800"/>
                <wp:effectExtent l="635" t="0" r="0" b="0"/>
                <wp:wrapNone/>
                <wp:docPr id="5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452AC6" w:rsidRDefault="00B43209">
                            <w:pPr>
                              <w:rPr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u w:val="single"/>
                              </w:rPr>
                              <w:t>глагол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419.65pt;margin-top:.55pt;width:90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" filled="f" stroked="f">
                <v:textbox>
                  <w:txbxContent>
                    <w:p w:rsidR="00B43209" w:rsidRPr="00452AC6" w:rsidRDefault="00B43209">
                      <w:pPr>
                        <w:rPr>
                          <w:sz w:val="28"/>
                          <w:u w:val="single"/>
                        </w:rPr>
                      </w:pPr>
                      <w:r>
                        <w:rPr>
                          <w:sz w:val="28"/>
                          <w:u w:val="single"/>
                        </w:rPr>
                        <w:t>глагол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5535930</wp:posOffset>
                </wp:positionH>
                <wp:positionV relativeFrom="paragraph">
                  <wp:posOffset>252095</wp:posOffset>
                </wp:positionV>
                <wp:extent cx="0" cy="242570"/>
                <wp:effectExtent l="54610" t="16510" r="59690" b="7620"/>
                <wp:wrapNone/>
                <wp:docPr id="5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2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BF98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" o:spid="_x0000_s1026" type="#_x0000_t32" style="position:absolute;margin-left:435.9pt;margin-top:19.85pt;width:0;height:19.1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3490595</wp:posOffset>
                </wp:positionH>
                <wp:positionV relativeFrom="paragraph">
                  <wp:posOffset>6985</wp:posOffset>
                </wp:positionV>
                <wp:extent cx="3019425" cy="3895725"/>
                <wp:effectExtent l="9525" t="9525" r="9525" b="9525"/>
                <wp:wrapNone/>
                <wp:docPr id="49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9425" cy="3895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82BD28" id="AutoShape 60" o:spid="_x0000_s1026" style="position:absolute;margin-left:274.85pt;margin-top:.55pt;width:237.75pt;height:306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" filled="f" fillcolor="white [3201]" strokecolor="black [3200]" strokeweight="1pt">
                <v:stroke dashstyle="dash"/>
                <v:shadow color="#868686"/>
              </v:roundrect>
            </w:pict>
          </mc:Fallback>
        </mc:AlternateContent>
      </w:r>
    </w:p>
    <w:p w:rsidR="00185B9A" w:rsidRDefault="001D174C" w:rsidP="00F24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-528320</wp:posOffset>
                </wp:positionH>
                <wp:positionV relativeFrom="paragraph">
                  <wp:posOffset>17780</wp:posOffset>
                </wp:positionV>
                <wp:extent cx="1791335" cy="1641475"/>
                <wp:effectExtent l="10160" t="15240" r="8255" b="10160"/>
                <wp:wrapNone/>
                <wp:docPr id="48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1335" cy="164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309F5A" id="AutoShape 76" o:spid="_x0000_s1026" style="position:absolute;margin-left:-41.6pt;margin-top:1.4pt;width:141.05pt;height:129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" filled="f" fillcolor="white [3201]" strokecolor="black [3200]" strokeweight="1pt">
                <v:stroke dashstyle="dash"/>
                <v:shadow color="#868686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130810</wp:posOffset>
                </wp:positionV>
                <wp:extent cx="1362075" cy="304800"/>
                <wp:effectExtent l="0" t="4445" r="0" b="0"/>
                <wp:wrapNone/>
                <wp:docPr id="4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452AC6" w:rsidRDefault="00B43209" w:rsidP="00BD523E">
                            <w:pPr>
                              <w:jc w:val="center"/>
                              <w:rPr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u w:val="single"/>
                              </w:rPr>
                              <w:t>частица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7" type="#_x0000_t202" style="position:absolute;left:0;text-align:left;margin-left:-13.9pt;margin-top:10.3pt;width:107.2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1W1vAIAAMI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" filled="f" stroked="f">
                <v:textbox>
                  <w:txbxContent>
                    <w:p w:rsidR="00B43209" w:rsidRPr="00452AC6" w:rsidRDefault="00B43209" w:rsidP="00BD523E">
                      <w:pPr>
                        <w:jc w:val="center"/>
                        <w:rPr>
                          <w:sz w:val="28"/>
                          <w:u w:val="single"/>
                        </w:rPr>
                      </w:pPr>
                      <w:r>
                        <w:rPr>
                          <w:sz w:val="28"/>
                          <w:u w:val="single"/>
                        </w:rPr>
                        <w:t>частица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4595495</wp:posOffset>
                </wp:positionH>
                <wp:positionV relativeFrom="paragraph">
                  <wp:posOffset>59690</wp:posOffset>
                </wp:positionV>
                <wp:extent cx="1648460" cy="304800"/>
                <wp:effectExtent l="0" t="0" r="0" b="0"/>
                <wp:wrapNone/>
                <wp:docPr id="4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0F004C" w:rsidRDefault="00B43209">
                            <w:pPr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самостоятельные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8" type="#_x0000_t202" style="position:absolute;left:0;text-align:left;margin-left:361.85pt;margin-top:4.7pt;width:129.8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jc4uwIAAMI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" filled="f" stroked="f">
                <v:textbox>
                  <w:txbxContent>
                    <w:p w:rsidR="00B43209" w:rsidRPr="000F004C" w:rsidRDefault="00B43209">
                      <w:pPr>
                        <w:rPr>
                          <w:b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u w:val="single"/>
                        </w:rPr>
                        <w:t>самостоятельные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4421505</wp:posOffset>
                </wp:positionH>
                <wp:positionV relativeFrom="paragraph">
                  <wp:posOffset>278130</wp:posOffset>
                </wp:positionV>
                <wp:extent cx="219075" cy="304800"/>
                <wp:effectExtent l="6985" t="46990" r="50165" b="10160"/>
                <wp:wrapNone/>
                <wp:docPr id="4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907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E6F8E" id="AutoShape 52" o:spid="_x0000_s1026" type="#_x0000_t32" style="position:absolute;margin-left:348.15pt;margin-top:21.9pt;width:17.25pt;height:24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WHQAIAAG0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">
                <v:stroke endarrow="block"/>
              </v:shape>
            </w:pict>
          </mc:Fallback>
        </mc:AlternateContent>
      </w:r>
    </w:p>
    <w:p w:rsidR="00452AC6" w:rsidRDefault="001D174C" w:rsidP="00F24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4697730</wp:posOffset>
                </wp:positionH>
                <wp:positionV relativeFrom="paragraph">
                  <wp:posOffset>318770</wp:posOffset>
                </wp:positionV>
                <wp:extent cx="1362075" cy="304800"/>
                <wp:effectExtent l="0" t="0" r="2540" b="2540"/>
                <wp:wrapNone/>
                <wp:docPr id="4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0F004C" w:rsidRDefault="00B43209">
                            <w:pPr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служебные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9" type="#_x0000_t202" style="position:absolute;left:0;text-align:left;margin-left:369.9pt;margin-top:25.1pt;width:107.2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I1vQIAAMI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" filled="f" stroked="f">
                <v:textbox>
                  <w:txbxContent>
                    <w:p w:rsidR="00B43209" w:rsidRPr="000F004C" w:rsidRDefault="00B43209">
                      <w:pPr>
                        <w:rPr>
                          <w:b/>
                          <w:sz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u w:val="single"/>
                        </w:rPr>
                        <w:t>служебные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1020445</wp:posOffset>
                </wp:positionV>
                <wp:extent cx="1362075" cy="310515"/>
                <wp:effectExtent l="0" t="3810" r="635" b="0"/>
                <wp:wrapNone/>
                <wp:docPr id="43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452AC6" w:rsidRDefault="00B43209">
                            <w:pPr>
                              <w:rPr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u w:val="single"/>
                              </w:rPr>
                              <w:t>части речи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30" type="#_x0000_t202" style="position:absolute;left:0;text-align:left;margin-left:-1.2pt;margin-top:80.35pt;width:107.25pt;height:24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5GYuQIAAMI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" filled="f" stroked="f">
                <v:textbox>
                  <w:txbxContent>
                    <w:p w:rsidR="00B43209" w:rsidRPr="00452AC6" w:rsidRDefault="00B43209">
                      <w:pPr>
                        <w:rPr>
                          <w:sz w:val="28"/>
                          <w:u w:val="single"/>
                        </w:rPr>
                      </w:pPr>
                      <w:r>
                        <w:rPr>
                          <w:sz w:val="28"/>
                          <w:u w:val="single"/>
                        </w:rPr>
                        <w:t>части речи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4421505</wp:posOffset>
                </wp:positionH>
                <wp:positionV relativeFrom="paragraph">
                  <wp:posOffset>250825</wp:posOffset>
                </wp:positionV>
                <wp:extent cx="238125" cy="190500"/>
                <wp:effectExtent l="6985" t="5715" r="50165" b="51435"/>
                <wp:wrapNone/>
                <wp:docPr id="42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5DCC4" id="AutoShape 53" o:spid="_x0000_s1026" type="#_x0000_t32" style="position:absolute;margin-left:348.15pt;margin-top:19.75pt;width:18.75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3471545</wp:posOffset>
                </wp:positionH>
                <wp:positionV relativeFrom="paragraph">
                  <wp:posOffset>130810</wp:posOffset>
                </wp:positionV>
                <wp:extent cx="1362075" cy="310515"/>
                <wp:effectExtent l="0" t="0" r="0" b="3810"/>
                <wp:wrapNone/>
                <wp:docPr id="4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452AC6" w:rsidRDefault="00B43209">
                            <w:pPr>
                              <w:rPr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u w:val="single"/>
                              </w:rPr>
                              <w:t>части речи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1" type="#_x0000_t202" style="position:absolute;left:0;text-align:left;margin-left:273.35pt;margin-top:10.3pt;width:107.25pt;height:24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T4k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" filled="f" stroked="f">
                <v:textbox>
                  <w:txbxContent>
                    <w:p w:rsidR="00B43209" w:rsidRPr="00452AC6" w:rsidRDefault="00B43209">
                      <w:pPr>
                        <w:rPr>
                          <w:sz w:val="28"/>
                          <w:u w:val="single"/>
                        </w:rPr>
                      </w:pPr>
                      <w:r>
                        <w:rPr>
                          <w:sz w:val="28"/>
                          <w:u w:val="single"/>
                        </w:rPr>
                        <w:t>части речи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2804795</wp:posOffset>
                </wp:positionH>
                <wp:positionV relativeFrom="paragraph">
                  <wp:posOffset>45085</wp:posOffset>
                </wp:positionV>
                <wp:extent cx="704850" cy="1381125"/>
                <wp:effectExtent l="9525" t="38100" r="57150" b="9525"/>
                <wp:wrapNone/>
                <wp:docPr id="4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4850" cy="1381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AC6D0" id="AutoShape 48" o:spid="_x0000_s1026" type="#_x0000_t32" style="position:absolute;margin-left:220.85pt;margin-top:3.55pt;width:55.5pt;height:108.7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">
                <v:stroke endarrow="block"/>
              </v:shape>
            </w:pict>
          </mc:Fallback>
        </mc:AlternateContent>
      </w:r>
    </w:p>
    <w:p w:rsidR="00452AC6" w:rsidRDefault="001D174C" w:rsidP="00F24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73660</wp:posOffset>
                </wp:positionV>
                <wp:extent cx="1362075" cy="304800"/>
                <wp:effectExtent l="0" t="4445" r="0" b="0"/>
                <wp:wrapNone/>
                <wp:docPr id="39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BD523E" w:rsidRDefault="00B43209" w:rsidP="00BD523E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BD523E">
                              <w:rPr>
                                <w:b/>
                                <w:sz w:val="28"/>
                                <w:u w:val="single"/>
                              </w:rPr>
                              <w:t>служебные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2" type="#_x0000_t202" style="position:absolute;left:0;text-align:left;margin-left:-13.9pt;margin-top:5.8pt;width:107.2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5evQIAAMI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" filled="f" stroked="f">
                <v:textbox>
                  <w:txbxContent>
                    <w:p w:rsidR="00B43209" w:rsidRPr="00BD523E" w:rsidRDefault="00B43209" w:rsidP="00BD523E">
                      <w:pPr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BD523E">
                        <w:rPr>
                          <w:b/>
                          <w:sz w:val="28"/>
                          <w:u w:val="single"/>
                        </w:rPr>
                        <w:t>служебные</w:t>
                      </w:r>
                    </w:p>
                  </w:txbxContent>
                </v:textbox>
              </v:shape>
            </w:pict>
          </mc:Fallback>
        </mc:AlternateContent>
      </w:r>
    </w:p>
    <w:p w:rsidR="00452AC6" w:rsidRDefault="001D174C" w:rsidP="00F24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-549910</wp:posOffset>
                </wp:positionV>
                <wp:extent cx="0" cy="347980"/>
                <wp:effectExtent l="52705" t="23495" r="61595" b="9525"/>
                <wp:wrapNone/>
                <wp:docPr id="38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7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B4DC0" id="AutoShape 75" o:spid="_x0000_s1026" type="#_x0000_t32" style="position:absolute;margin-left:39.75pt;margin-top:-43.3pt;width:0;height:27.4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50165</wp:posOffset>
                </wp:positionV>
                <wp:extent cx="0" cy="347980"/>
                <wp:effectExtent l="52705" t="23495" r="61595" b="9525"/>
                <wp:wrapNone/>
                <wp:docPr id="37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7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26808" id="AutoShape 73" o:spid="_x0000_s1026" type="#_x0000_t32" style="position:absolute;margin-left:39.75pt;margin-top:3.95pt;width:0;height:27.4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">
                <v:stroke endarrow="block"/>
              </v:shape>
            </w:pict>
          </mc:Fallback>
        </mc:AlternateContent>
      </w:r>
    </w:p>
    <w:p w:rsidR="00452AC6" w:rsidRDefault="001D174C" w:rsidP="00F24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297180</wp:posOffset>
                </wp:positionV>
                <wp:extent cx="161290" cy="95250"/>
                <wp:effectExtent l="38100" t="56515" r="10160" b="10160"/>
                <wp:wrapNone/>
                <wp:docPr id="36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129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B0E56" id="AutoShape 49" o:spid="_x0000_s1026" type="#_x0000_t32" style="position:absolute;margin-left:93.35pt;margin-top:23.4pt;width:12.7pt;height:7.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297180</wp:posOffset>
                </wp:positionV>
                <wp:extent cx="1362075" cy="304800"/>
                <wp:effectExtent l="0" t="0" r="0" b="635"/>
                <wp:wrapNone/>
                <wp:docPr id="3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452AC6" w:rsidRDefault="00B43209">
                            <w:pPr>
                              <w:rPr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u w:val="single"/>
                              </w:rPr>
                              <w:t>новые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3" type="#_x0000_t202" style="position:absolute;left:0;text-align:left;margin-left:79.85pt;margin-top:23.4pt;width:107.2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" filled="f" stroked="f">
                <v:textbox>
                  <w:txbxContent>
                    <w:p w:rsidR="00B43209" w:rsidRPr="00452AC6" w:rsidRDefault="00B43209">
                      <w:pPr>
                        <w:rPr>
                          <w:sz w:val="28"/>
                          <w:u w:val="single"/>
                        </w:rPr>
                      </w:pPr>
                      <w:r>
                        <w:rPr>
                          <w:sz w:val="28"/>
                          <w:u w:val="single"/>
                        </w:rPr>
                        <w:t>новые</w:t>
                      </w:r>
                    </w:p>
                  </w:txbxContent>
                </v:textbox>
              </v:shape>
            </w:pict>
          </mc:Fallback>
        </mc:AlternateContent>
      </w:r>
    </w:p>
    <w:p w:rsidR="00452AC6" w:rsidRDefault="001D174C" w:rsidP="00F24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2804795</wp:posOffset>
                </wp:positionH>
                <wp:positionV relativeFrom="paragraph">
                  <wp:posOffset>112395</wp:posOffset>
                </wp:positionV>
                <wp:extent cx="742950" cy="304165"/>
                <wp:effectExtent l="9525" t="9525" r="38100" b="57785"/>
                <wp:wrapNone/>
                <wp:docPr id="34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304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186E4" id="AutoShape 51" o:spid="_x0000_s1026" type="#_x0000_t32" style="position:absolute;margin-left:220.85pt;margin-top:8.85pt;width:58.5pt;height:23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273685</wp:posOffset>
                </wp:positionV>
                <wp:extent cx="542925" cy="276225"/>
                <wp:effectExtent l="38100" t="56515" r="9525" b="10160"/>
                <wp:wrapNone/>
                <wp:docPr id="33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4292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13BBE" id="AutoShape 71" o:spid="_x0000_s1026" type="#_x0000_t32" style="position:absolute;margin-left:112.1pt;margin-top:21.55pt;width:42.75pt;height:21.75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4595495</wp:posOffset>
                </wp:positionH>
                <wp:positionV relativeFrom="paragraph">
                  <wp:posOffset>226060</wp:posOffset>
                </wp:positionV>
                <wp:extent cx="381000" cy="228600"/>
                <wp:effectExtent l="9525" t="56515" r="38100" b="10160"/>
                <wp:wrapNone/>
                <wp:docPr id="3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6960B" id="AutoShape 56" o:spid="_x0000_s1026" type="#_x0000_t32" style="position:absolute;margin-left:361.85pt;margin-top:17.8pt;width:30pt;height:18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3490595</wp:posOffset>
                </wp:positionH>
                <wp:positionV relativeFrom="paragraph">
                  <wp:posOffset>273685</wp:posOffset>
                </wp:positionV>
                <wp:extent cx="1362075" cy="304800"/>
                <wp:effectExtent l="0" t="0" r="0" b="635"/>
                <wp:wrapNone/>
                <wp:docPr id="3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0F004C" w:rsidRDefault="00B43209">
                            <w:pPr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0F004C">
                              <w:rPr>
                                <w:b/>
                                <w:sz w:val="28"/>
                                <w:u w:val="single"/>
                              </w:rPr>
                              <w:t>состав слова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4" type="#_x0000_t202" style="position:absolute;left:0;text-align:left;margin-left:274.85pt;margin-top:21.55pt;width:107.2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3wKvQ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" filled="f" stroked="f">
                <v:textbox>
                  <w:txbxContent>
                    <w:p w:rsidR="00B43209" w:rsidRPr="000F004C" w:rsidRDefault="00B43209">
                      <w:pPr>
                        <w:rPr>
                          <w:b/>
                          <w:sz w:val="28"/>
                          <w:u w:val="single"/>
                        </w:rPr>
                      </w:pPr>
                      <w:r w:rsidRPr="000F004C">
                        <w:rPr>
                          <w:b/>
                          <w:sz w:val="28"/>
                          <w:u w:val="single"/>
                        </w:rPr>
                        <w:t>состав слова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64135</wp:posOffset>
                </wp:positionV>
                <wp:extent cx="1362075" cy="304800"/>
                <wp:effectExtent l="0" t="0" r="0" b="635"/>
                <wp:wrapNone/>
                <wp:docPr id="3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452AC6" w:rsidRDefault="00B43209">
                            <w:pPr>
                              <w:rPr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u w:val="single"/>
                              </w:rPr>
                              <w:t>прошлые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5" type="#_x0000_t202" style="position:absolute;left:0;text-align:left;margin-left:175.1pt;margin-top:5.05pt;width:107.2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aAgvAIAAMI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" filled="f" stroked="f">
                <v:textbox>
                  <w:txbxContent>
                    <w:p w:rsidR="00B43209" w:rsidRPr="00452AC6" w:rsidRDefault="00B43209">
                      <w:pPr>
                        <w:rPr>
                          <w:sz w:val="28"/>
                          <w:u w:val="single"/>
                        </w:rPr>
                      </w:pPr>
                      <w:r>
                        <w:rPr>
                          <w:sz w:val="28"/>
                          <w:u w:val="single"/>
                        </w:rPr>
                        <w:t>прошлые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4986020</wp:posOffset>
                </wp:positionH>
                <wp:positionV relativeFrom="paragraph">
                  <wp:posOffset>16510</wp:posOffset>
                </wp:positionV>
                <wp:extent cx="1362075" cy="304800"/>
                <wp:effectExtent l="0" t="0" r="0" b="635"/>
                <wp:wrapNone/>
                <wp:docPr id="2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452AC6" w:rsidRDefault="00B43209">
                            <w:pPr>
                              <w:rPr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u w:val="single"/>
                              </w:rPr>
                              <w:t>окончание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6" type="#_x0000_t202" style="position:absolute;left:0;text-align:left;margin-left:392.6pt;margin-top:1.3pt;width:107.2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VnhvQIAAMM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" filled="f" stroked="f">
                <v:textbox>
                  <w:txbxContent>
                    <w:p w:rsidR="00B43209" w:rsidRPr="00452AC6" w:rsidRDefault="00B43209">
                      <w:pPr>
                        <w:rPr>
                          <w:sz w:val="28"/>
                          <w:u w:val="single"/>
                        </w:rPr>
                      </w:pPr>
                      <w:r>
                        <w:rPr>
                          <w:sz w:val="28"/>
                          <w:u w:val="single"/>
                        </w:rPr>
                        <w:t>окончание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452AC6" w:rsidRDefault="001D174C" w:rsidP="00F24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4595495</wp:posOffset>
                </wp:positionH>
                <wp:positionV relativeFrom="paragraph">
                  <wp:posOffset>135890</wp:posOffset>
                </wp:positionV>
                <wp:extent cx="457200" cy="885825"/>
                <wp:effectExtent l="9525" t="9525" r="57150" b="38100"/>
                <wp:wrapNone/>
                <wp:docPr id="2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885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067CB" id="AutoShape 59" o:spid="_x0000_s1026" type="#_x0000_t32" style="position:absolute;margin-left:361.85pt;margin-top:10.7pt;width:36pt;height:6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4595495</wp:posOffset>
                </wp:positionH>
                <wp:positionV relativeFrom="paragraph">
                  <wp:posOffset>126365</wp:posOffset>
                </wp:positionV>
                <wp:extent cx="447675" cy="542925"/>
                <wp:effectExtent l="9525" t="9525" r="47625" b="47625"/>
                <wp:wrapNone/>
                <wp:docPr id="2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B2B26" id="AutoShape 58" o:spid="_x0000_s1026" type="#_x0000_t32" style="position:absolute;margin-left:361.85pt;margin-top:9.95pt;width:35.25pt;height:4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4595495</wp:posOffset>
                </wp:positionH>
                <wp:positionV relativeFrom="paragraph">
                  <wp:posOffset>126365</wp:posOffset>
                </wp:positionV>
                <wp:extent cx="447675" cy="152400"/>
                <wp:effectExtent l="9525" t="9525" r="38100" b="57150"/>
                <wp:wrapNone/>
                <wp:docPr id="26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246C6" id="AutoShape 57" o:spid="_x0000_s1026" type="#_x0000_t32" style="position:absolute;margin-left:361.85pt;margin-top:9.95pt;width:35.2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ADOgIAAGM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1966595</wp:posOffset>
                </wp:positionH>
                <wp:positionV relativeFrom="paragraph">
                  <wp:posOffset>12065</wp:posOffset>
                </wp:positionV>
                <wp:extent cx="609600" cy="209550"/>
                <wp:effectExtent l="9525" t="57150" r="38100" b="9525"/>
                <wp:wrapNone/>
                <wp:docPr id="2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8A548" id="AutoShape 47" o:spid="_x0000_s1026" type="#_x0000_t32" style="position:absolute;margin-left:154.85pt;margin-top:.95pt;width:48pt;height:16.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193040</wp:posOffset>
                </wp:positionV>
                <wp:extent cx="1362075" cy="304800"/>
                <wp:effectExtent l="0" t="0" r="0" b="0"/>
                <wp:wrapNone/>
                <wp:docPr id="2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B6447C" w:rsidRDefault="00B43209">
                            <w:pPr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B6447C">
                              <w:rPr>
                                <w:b/>
                                <w:sz w:val="28"/>
                                <w:u w:val="single"/>
                              </w:rPr>
                              <w:t>понятия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left:0;text-align:left;margin-left:116.6pt;margin-top:15.2pt;width:107.2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" filled="f" stroked="f">
                <v:textbox>
                  <w:txbxContent>
                    <w:p w:rsidR="00B43209" w:rsidRPr="00B6447C" w:rsidRDefault="00B43209">
                      <w:pPr>
                        <w:rPr>
                          <w:b/>
                          <w:sz w:val="28"/>
                          <w:u w:val="single"/>
                        </w:rPr>
                      </w:pPr>
                      <w:r w:rsidRPr="00B6447C">
                        <w:rPr>
                          <w:b/>
                          <w:sz w:val="28"/>
                          <w:u w:val="single"/>
                        </w:rPr>
                        <w:t>понятия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5052695</wp:posOffset>
                </wp:positionH>
                <wp:positionV relativeFrom="paragraph">
                  <wp:posOffset>116840</wp:posOffset>
                </wp:positionV>
                <wp:extent cx="1362075" cy="304800"/>
                <wp:effectExtent l="0" t="0" r="0" b="0"/>
                <wp:wrapNone/>
                <wp:docPr id="1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452AC6" w:rsidRDefault="00B43209">
                            <w:pPr>
                              <w:rPr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u w:val="single"/>
                              </w:rPr>
                              <w:t>суффикс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8" type="#_x0000_t202" style="position:absolute;left:0;text-align:left;margin-left:397.85pt;margin-top:9.2pt;width:107.2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" filled="f" stroked="f">
                <v:textbox>
                  <w:txbxContent>
                    <w:p w:rsidR="00B43209" w:rsidRPr="00452AC6" w:rsidRDefault="00B43209">
                      <w:pPr>
                        <w:rPr>
                          <w:sz w:val="28"/>
                          <w:u w:val="single"/>
                        </w:rPr>
                      </w:pPr>
                      <w:r>
                        <w:rPr>
                          <w:sz w:val="28"/>
                          <w:u w:val="single"/>
                        </w:rPr>
                        <w:t>суффикс</w:t>
                      </w:r>
                    </w:p>
                  </w:txbxContent>
                </v:textbox>
              </v:shape>
            </w:pict>
          </mc:Fallback>
        </mc:AlternateContent>
      </w:r>
    </w:p>
    <w:p w:rsidR="00452AC6" w:rsidRDefault="001D174C" w:rsidP="00F24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140970</wp:posOffset>
                </wp:positionV>
                <wp:extent cx="190500" cy="352425"/>
                <wp:effectExtent l="57150" t="38100" r="9525" b="9525"/>
                <wp:wrapNone/>
                <wp:docPr id="1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50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8E8D5" id="AutoShape 43" o:spid="_x0000_s1026" type="#_x0000_t32" style="position:absolute;margin-left:151.1pt;margin-top:11.1pt;width:15pt;height:27.7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5033645</wp:posOffset>
                </wp:positionH>
                <wp:positionV relativeFrom="paragraph">
                  <wp:posOffset>179070</wp:posOffset>
                </wp:positionV>
                <wp:extent cx="1362075" cy="304800"/>
                <wp:effectExtent l="0" t="0" r="0" b="0"/>
                <wp:wrapNone/>
                <wp:docPr id="1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0F004C" w:rsidRDefault="00B43209">
                            <w:pPr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0F004C">
                              <w:rPr>
                                <w:b/>
                                <w:sz w:val="28"/>
                                <w:u w:val="single"/>
                              </w:rPr>
                              <w:t>корень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9" type="#_x0000_t202" style="position:absolute;left:0;text-align:left;margin-left:396.35pt;margin-top:14.1pt;width:107.2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2OvAIAAMM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" filled="f" stroked="f">
                <v:textbox>
                  <w:txbxContent>
                    <w:p w:rsidR="00B43209" w:rsidRPr="000F004C" w:rsidRDefault="00B43209">
                      <w:pPr>
                        <w:rPr>
                          <w:b/>
                          <w:sz w:val="28"/>
                          <w:u w:val="single"/>
                        </w:rPr>
                      </w:pPr>
                      <w:r w:rsidRPr="000F004C">
                        <w:rPr>
                          <w:b/>
                          <w:sz w:val="28"/>
                          <w:u w:val="single"/>
                        </w:rPr>
                        <w:t>корень</w:t>
                      </w:r>
                    </w:p>
                  </w:txbxContent>
                </v:textbox>
              </v:shape>
            </w:pict>
          </mc:Fallback>
        </mc:AlternateContent>
      </w:r>
    </w:p>
    <w:p w:rsidR="00452AC6" w:rsidRDefault="001D174C" w:rsidP="00F24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173990</wp:posOffset>
                </wp:positionV>
                <wp:extent cx="1800225" cy="1083945"/>
                <wp:effectExtent l="9525" t="8890" r="9525" b="12065"/>
                <wp:wrapNone/>
                <wp:docPr id="12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10839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43209" w:rsidRPr="00452AC6" w:rsidRDefault="00B43209" w:rsidP="00452AC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Правописание</w:t>
                            </w:r>
                            <w:r w:rsidRPr="00452AC6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НЕ с глаголом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5" o:spid="_x0000_s1040" style="position:absolute;left:0;text-align:left;margin-left:93.35pt;margin-top:13.7pt;width:141.75pt;height:85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">
                <v:textbox>
                  <w:txbxContent>
                    <w:p w:rsidR="00B43209" w:rsidRPr="00452AC6" w:rsidRDefault="00B43209" w:rsidP="00452AC6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Правописание</w:t>
                      </w:r>
                      <w:r w:rsidRPr="00452AC6"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НЕ с глаголом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5024120</wp:posOffset>
                </wp:positionH>
                <wp:positionV relativeFrom="paragraph">
                  <wp:posOffset>221615</wp:posOffset>
                </wp:positionV>
                <wp:extent cx="1362075" cy="304800"/>
                <wp:effectExtent l="0" t="0" r="0" b="635"/>
                <wp:wrapNone/>
                <wp:docPr id="1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452AC6" w:rsidRDefault="00B43209">
                            <w:pPr>
                              <w:rPr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u w:val="single"/>
                              </w:rPr>
                              <w:t>приставка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1" type="#_x0000_t202" style="position:absolute;left:0;text-align:left;margin-left:395.6pt;margin-top:17.45pt;width:107.2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6aBvQIAAMM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" filled="f" stroked="f">
                <v:textbox>
                  <w:txbxContent>
                    <w:p w:rsidR="00B43209" w:rsidRPr="00452AC6" w:rsidRDefault="00B43209">
                      <w:pPr>
                        <w:rPr>
                          <w:sz w:val="28"/>
                          <w:u w:val="single"/>
                        </w:rPr>
                      </w:pPr>
                      <w:r>
                        <w:rPr>
                          <w:sz w:val="28"/>
                          <w:u w:val="single"/>
                        </w:rPr>
                        <w:t>приставка</w:t>
                      </w:r>
                    </w:p>
                  </w:txbxContent>
                </v:textbox>
              </v:shape>
            </w:pict>
          </mc:Fallback>
        </mc:AlternateContent>
      </w:r>
    </w:p>
    <w:p w:rsidR="00452AC6" w:rsidRDefault="00452AC6" w:rsidP="00F24C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2AC6" w:rsidRDefault="00452AC6" w:rsidP="00F24C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2AC6" w:rsidRDefault="001D174C" w:rsidP="00F24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1909445</wp:posOffset>
                </wp:positionH>
                <wp:positionV relativeFrom="paragraph">
                  <wp:posOffset>272415</wp:posOffset>
                </wp:positionV>
                <wp:extent cx="152400" cy="295275"/>
                <wp:effectExtent l="57150" t="6985" r="9525" b="40640"/>
                <wp:wrapNone/>
                <wp:docPr id="1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A77E4" id="AutoShape 44" o:spid="_x0000_s1026" type="#_x0000_t32" style="position:absolute;margin-left:150.35pt;margin-top:21.45pt;width:12pt;height:23.2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">
                <v:stroke endarrow="block"/>
              </v:shape>
            </w:pict>
          </mc:Fallback>
        </mc:AlternateContent>
      </w:r>
    </w:p>
    <w:p w:rsidR="00452AC6" w:rsidRDefault="001D174C" w:rsidP="00F24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238760</wp:posOffset>
                </wp:positionV>
                <wp:extent cx="1362075" cy="304800"/>
                <wp:effectExtent l="0" t="0" r="635" b="2540"/>
                <wp:wrapNone/>
                <wp:docPr id="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B6447C" w:rsidRDefault="00B43209">
                            <w:pPr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B6447C">
                              <w:rPr>
                                <w:b/>
                                <w:sz w:val="28"/>
                                <w:u w:val="single"/>
                              </w:rPr>
                              <w:t>действия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2" type="#_x0000_t202" style="position:absolute;left:0;text-align:left;margin-left:106.05pt;margin-top:18.8pt;width:107.25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" filled="f" stroked="f">
                <v:textbox>
                  <w:txbxContent>
                    <w:p w:rsidR="00B43209" w:rsidRPr="00B6447C" w:rsidRDefault="00B43209">
                      <w:pPr>
                        <w:rPr>
                          <w:b/>
                          <w:sz w:val="28"/>
                          <w:u w:val="single"/>
                        </w:rPr>
                      </w:pPr>
                      <w:r w:rsidRPr="00B6447C">
                        <w:rPr>
                          <w:b/>
                          <w:sz w:val="28"/>
                          <w:u w:val="single"/>
                        </w:rPr>
                        <w:t>действия</w:t>
                      </w:r>
                    </w:p>
                  </w:txbxContent>
                </v:textbox>
              </v:shape>
            </w:pict>
          </mc:Fallback>
        </mc:AlternateContent>
      </w:r>
    </w:p>
    <w:p w:rsidR="00452AC6" w:rsidRDefault="001D174C" w:rsidP="00F24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215265</wp:posOffset>
                </wp:positionV>
                <wp:extent cx="1362075" cy="704850"/>
                <wp:effectExtent l="0" t="0" r="0" b="2540"/>
                <wp:wrapNone/>
                <wp:docPr id="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452AC6" w:rsidRDefault="00B43209">
                            <w:pPr>
                              <w:rPr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u w:val="single"/>
                              </w:rPr>
                              <w:t>НЕ с глаголом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43" type="#_x0000_t202" style="position:absolute;left:0;text-align:left;margin-left:289.85pt;margin-top:16.95pt;width:107.25pt;height:5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jjvAIAAMI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" filled="f" stroked="f">
                <v:textbox>
                  <w:txbxContent>
                    <w:p w:rsidR="00B43209" w:rsidRPr="00452AC6" w:rsidRDefault="00B43209">
                      <w:pPr>
                        <w:rPr>
                          <w:sz w:val="28"/>
                          <w:u w:val="single"/>
                        </w:rPr>
                      </w:pPr>
                      <w:r>
                        <w:rPr>
                          <w:sz w:val="28"/>
                          <w:u w:val="single"/>
                        </w:rPr>
                        <w:t>НЕ с глаголом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1871345</wp:posOffset>
                </wp:positionH>
                <wp:positionV relativeFrom="paragraph">
                  <wp:posOffset>215265</wp:posOffset>
                </wp:positionV>
                <wp:extent cx="352425" cy="199390"/>
                <wp:effectExtent l="9525" t="6985" r="38100" b="60325"/>
                <wp:wrapNone/>
                <wp:docPr id="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199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7AEA0" id="AutoShape 45" o:spid="_x0000_s1026" type="#_x0000_t32" style="position:absolute;margin-left:147.35pt;margin-top:16.95pt;width:27.75pt;height:15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2185670</wp:posOffset>
                </wp:positionH>
                <wp:positionV relativeFrom="paragraph">
                  <wp:posOffset>236855</wp:posOffset>
                </wp:positionV>
                <wp:extent cx="1362075" cy="304800"/>
                <wp:effectExtent l="0" t="0" r="0" b="0"/>
                <wp:wrapNone/>
                <wp:docPr id="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209" w:rsidRPr="00452AC6" w:rsidRDefault="00B43209">
                            <w:pPr>
                              <w:rPr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u w:val="single"/>
                              </w:rPr>
                              <w:t>написание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4" type="#_x0000_t202" style="position:absolute;left:0;text-align:left;margin-left:172.1pt;margin-top:18.65pt;width:107.25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" filled="f" stroked="f">
                <v:textbox>
                  <w:txbxContent>
                    <w:p w:rsidR="00B43209" w:rsidRPr="00452AC6" w:rsidRDefault="00B43209">
                      <w:pPr>
                        <w:rPr>
                          <w:sz w:val="28"/>
                          <w:u w:val="single"/>
                        </w:rPr>
                      </w:pPr>
                      <w:r>
                        <w:rPr>
                          <w:sz w:val="28"/>
                          <w:u w:val="single"/>
                        </w:rPr>
                        <w:t>написание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452AC6" w:rsidRPr="00452AC6" w:rsidRDefault="001D174C" w:rsidP="00F24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3159760</wp:posOffset>
                </wp:positionH>
                <wp:positionV relativeFrom="paragraph">
                  <wp:posOffset>85725</wp:posOffset>
                </wp:positionV>
                <wp:extent cx="477520" cy="0"/>
                <wp:effectExtent l="12065" t="53975" r="15240" b="60325"/>
                <wp:wrapNone/>
                <wp:docPr id="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4D03E" id="AutoShape 46" o:spid="_x0000_s1026" type="#_x0000_t32" style="position:absolute;margin-left:248.8pt;margin-top:6.75pt;width:37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1mFMwIAAF0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">
                <v:stroke endarrow="block"/>
              </v:shape>
            </w:pict>
          </mc:Fallback>
        </mc:AlternateContent>
      </w:r>
    </w:p>
    <w:p w:rsidR="00392FF2" w:rsidRPr="00A84900" w:rsidRDefault="00392FF2" w:rsidP="00A84900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92FF2" w:rsidRPr="00A84900" w:rsidSect="00B43209">
      <w:footerReference w:type="default" r:id="rId19"/>
      <w:pgSz w:w="11906" w:h="16838"/>
      <w:pgMar w:top="567" w:right="850" w:bottom="426" w:left="1418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160" w:rsidRDefault="00DB7160" w:rsidP="0078062D">
      <w:pPr>
        <w:spacing w:after="0" w:line="240" w:lineRule="auto"/>
      </w:pPr>
      <w:r>
        <w:separator/>
      </w:r>
    </w:p>
  </w:endnote>
  <w:endnote w:type="continuationSeparator" w:id="0">
    <w:p w:rsidR="00DB7160" w:rsidRDefault="00DB7160" w:rsidP="00780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114535"/>
      <w:docPartObj>
        <w:docPartGallery w:val="Page Numbers (Bottom of Page)"/>
        <w:docPartUnique/>
      </w:docPartObj>
    </w:sdtPr>
    <w:sdtEndPr/>
    <w:sdtContent>
      <w:p w:rsidR="00B43209" w:rsidRDefault="00B4320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160">
          <w:rPr>
            <w:noProof/>
          </w:rPr>
          <w:t>1</w:t>
        </w:r>
        <w:r>
          <w:fldChar w:fldCharType="end"/>
        </w:r>
      </w:p>
    </w:sdtContent>
  </w:sdt>
  <w:p w:rsidR="00B43209" w:rsidRDefault="00B432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160" w:rsidRDefault="00DB7160" w:rsidP="0078062D">
      <w:pPr>
        <w:spacing w:after="0" w:line="240" w:lineRule="auto"/>
      </w:pPr>
      <w:r>
        <w:separator/>
      </w:r>
    </w:p>
  </w:footnote>
  <w:footnote w:type="continuationSeparator" w:id="0">
    <w:p w:rsidR="00DB7160" w:rsidRDefault="00DB7160" w:rsidP="00780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17B19"/>
    <w:multiLevelType w:val="hybridMultilevel"/>
    <w:tmpl w:val="ECF871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F2F46"/>
    <w:multiLevelType w:val="hybridMultilevel"/>
    <w:tmpl w:val="BC5A632E"/>
    <w:lvl w:ilvl="0" w:tplc="1FA0C3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7110D"/>
    <w:multiLevelType w:val="hybridMultilevel"/>
    <w:tmpl w:val="A5924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E00AA"/>
    <w:multiLevelType w:val="hybridMultilevel"/>
    <w:tmpl w:val="F3661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4B4"/>
    <w:multiLevelType w:val="hybridMultilevel"/>
    <w:tmpl w:val="51B89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467FF"/>
    <w:multiLevelType w:val="hybridMultilevel"/>
    <w:tmpl w:val="CC7AD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1408B5"/>
    <w:multiLevelType w:val="hybridMultilevel"/>
    <w:tmpl w:val="6862E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721C03"/>
    <w:multiLevelType w:val="hybridMultilevel"/>
    <w:tmpl w:val="ECF871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73EBB"/>
    <w:multiLevelType w:val="hybridMultilevel"/>
    <w:tmpl w:val="E250A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A77E5"/>
    <w:multiLevelType w:val="hybridMultilevel"/>
    <w:tmpl w:val="B88EC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5358B2"/>
    <w:multiLevelType w:val="hybridMultilevel"/>
    <w:tmpl w:val="CF9C26E2"/>
    <w:lvl w:ilvl="0" w:tplc="12EC4EC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C35ED7"/>
    <w:multiLevelType w:val="hybridMultilevel"/>
    <w:tmpl w:val="349A4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7106CE"/>
    <w:multiLevelType w:val="hybridMultilevel"/>
    <w:tmpl w:val="83329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F8272F"/>
    <w:multiLevelType w:val="hybridMultilevel"/>
    <w:tmpl w:val="CB58A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A2C44"/>
    <w:multiLevelType w:val="hybridMultilevel"/>
    <w:tmpl w:val="B58E7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C025BF"/>
    <w:multiLevelType w:val="hybridMultilevel"/>
    <w:tmpl w:val="968E3ED0"/>
    <w:lvl w:ilvl="0" w:tplc="12EC4EC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AA60AE"/>
    <w:multiLevelType w:val="hybridMultilevel"/>
    <w:tmpl w:val="EF00784A"/>
    <w:lvl w:ilvl="0" w:tplc="35CA03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7F5B8D"/>
    <w:multiLevelType w:val="hybridMultilevel"/>
    <w:tmpl w:val="45AE7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9A6B89"/>
    <w:multiLevelType w:val="hybridMultilevel"/>
    <w:tmpl w:val="80FA8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A43E28"/>
    <w:multiLevelType w:val="hybridMultilevel"/>
    <w:tmpl w:val="906E5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A41A4F"/>
    <w:multiLevelType w:val="hybridMultilevel"/>
    <w:tmpl w:val="1D0A5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CA410D"/>
    <w:multiLevelType w:val="hybridMultilevel"/>
    <w:tmpl w:val="DBE8DB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347D77"/>
    <w:multiLevelType w:val="hybridMultilevel"/>
    <w:tmpl w:val="2B6EA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487CC3"/>
    <w:multiLevelType w:val="hybridMultilevel"/>
    <w:tmpl w:val="114AA9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0"/>
  </w:num>
  <w:num w:numId="4">
    <w:abstractNumId w:val="7"/>
  </w:num>
  <w:num w:numId="5">
    <w:abstractNumId w:val="5"/>
  </w:num>
  <w:num w:numId="6">
    <w:abstractNumId w:val="4"/>
  </w:num>
  <w:num w:numId="7">
    <w:abstractNumId w:val="12"/>
  </w:num>
  <w:num w:numId="8">
    <w:abstractNumId w:val="11"/>
  </w:num>
  <w:num w:numId="9">
    <w:abstractNumId w:val="14"/>
  </w:num>
  <w:num w:numId="10">
    <w:abstractNumId w:val="19"/>
  </w:num>
  <w:num w:numId="11">
    <w:abstractNumId w:val="16"/>
  </w:num>
  <w:num w:numId="12">
    <w:abstractNumId w:val="0"/>
  </w:num>
  <w:num w:numId="13">
    <w:abstractNumId w:val="23"/>
  </w:num>
  <w:num w:numId="14">
    <w:abstractNumId w:val="22"/>
  </w:num>
  <w:num w:numId="15">
    <w:abstractNumId w:val="21"/>
  </w:num>
  <w:num w:numId="16">
    <w:abstractNumId w:val="1"/>
  </w:num>
  <w:num w:numId="17">
    <w:abstractNumId w:val="15"/>
  </w:num>
  <w:num w:numId="18">
    <w:abstractNumId w:val="10"/>
  </w:num>
  <w:num w:numId="19">
    <w:abstractNumId w:val="18"/>
  </w:num>
  <w:num w:numId="20">
    <w:abstractNumId w:val="3"/>
  </w:num>
  <w:num w:numId="21">
    <w:abstractNumId w:val="2"/>
  </w:num>
  <w:num w:numId="22">
    <w:abstractNumId w:val="6"/>
  </w:num>
  <w:num w:numId="23">
    <w:abstractNumId w:val="9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228"/>
    <w:rsid w:val="00007FC8"/>
    <w:rsid w:val="00033816"/>
    <w:rsid w:val="000373F4"/>
    <w:rsid w:val="000400E6"/>
    <w:rsid w:val="000461CF"/>
    <w:rsid w:val="00056BFB"/>
    <w:rsid w:val="0006148B"/>
    <w:rsid w:val="000748F3"/>
    <w:rsid w:val="00085D3F"/>
    <w:rsid w:val="000B15CF"/>
    <w:rsid w:val="000B4A9C"/>
    <w:rsid w:val="000B5384"/>
    <w:rsid w:val="000E3A5A"/>
    <w:rsid w:val="000E6367"/>
    <w:rsid w:val="000F004C"/>
    <w:rsid w:val="00115411"/>
    <w:rsid w:val="00117EF8"/>
    <w:rsid w:val="001406FD"/>
    <w:rsid w:val="001470E1"/>
    <w:rsid w:val="0016690B"/>
    <w:rsid w:val="00185B9A"/>
    <w:rsid w:val="00187BCA"/>
    <w:rsid w:val="00196A08"/>
    <w:rsid w:val="001B7741"/>
    <w:rsid w:val="001D174C"/>
    <w:rsid w:val="001D37DE"/>
    <w:rsid w:val="001E3B0F"/>
    <w:rsid w:val="001E6E9C"/>
    <w:rsid w:val="0020193A"/>
    <w:rsid w:val="00213E41"/>
    <w:rsid w:val="00234A3D"/>
    <w:rsid w:val="002356B3"/>
    <w:rsid w:val="00237BBB"/>
    <w:rsid w:val="00237F0F"/>
    <w:rsid w:val="00244CC5"/>
    <w:rsid w:val="00252333"/>
    <w:rsid w:val="002533F4"/>
    <w:rsid w:val="00264D09"/>
    <w:rsid w:val="00266E30"/>
    <w:rsid w:val="0027488C"/>
    <w:rsid w:val="00280FE1"/>
    <w:rsid w:val="002854E3"/>
    <w:rsid w:val="00285CE2"/>
    <w:rsid w:val="002B686B"/>
    <w:rsid w:val="002D1591"/>
    <w:rsid w:val="002E074F"/>
    <w:rsid w:val="002E1D9F"/>
    <w:rsid w:val="002F0AE1"/>
    <w:rsid w:val="002F1832"/>
    <w:rsid w:val="002F3B20"/>
    <w:rsid w:val="002F4C8D"/>
    <w:rsid w:val="003066F2"/>
    <w:rsid w:val="003129AB"/>
    <w:rsid w:val="00314D06"/>
    <w:rsid w:val="00330F72"/>
    <w:rsid w:val="00332A82"/>
    <w:rsid w:val="00352116"/>
    <w:rsid w:val="0036197A"/>
    <w:rsid w:val="00362D94"/>
    <w:rsid w:val="003732C4"/>
    <w:rsid w:val="00376879"/>
    <w:rsid w:val="00382544"/>
    <w:rsid w:val="00382C78"/>
    <w:rsid w:val="003867B9"/>
    <w:rsid w:val="00392FF2"/>
    <w:rsid w:val="003B4CD1"/>
    <w:rsid w:val="003E2D01"/>
    <w:rsid w:val="003F0039"/>
    <w:rsid w:val="003F49DC"/>
    <w:rsid w:val="003F5B7A"/>
    <w:rsid w:val="00400030"/>
    <w:rsid w:val="004228EC"/>
    <w:rsid w:val="004238BB"/>
    <w:rsid w:val="00427EAF"/>
    <w:rsid w:val="00434604"/>
    <w:rsid w:val="004513E7"/>
    <w:rsid w:val="004517DE"/>
    <w:rsid w:val="00452AC6"/>
    <w:rsid w:val="004537FB"/>
    <w:rsid w:val="004571B6"/>
    <w:rsid w:val="00486BD7"/>
    <w:rsid w:val="004A05CC"/>
    <w:rsid w:val="004B19A5"/>
    <w:rsid w:val="004C61C5"/>
    <w:rsid w:val="004C6B26"/>
    <w:rsid w:val="004C7ECD"/>
    <w:rsid w:val="004D5769"/>
    <w:rsid w:val="004E549A"/>
    <w:rsid w:val="004F1E68"/>
    <w:rsid w:val="004F28F6"/>
    <w:rsid w:val="00506315"/>
    <w:rsid w:val="0051376B"/>
    <w:rsid w:val="00514905"/>
    <w:rsid w:val="0051753B"/>
    <w:rsid w:val="005222F7"/>
    <w:rsid w:val="00536046"/>
    <w:rsid w:val="005538BC"/>
    <w:rsid w:val="0056487F"/>
    <w:rsid w:val="00585105"/>
    <w:rsid w:val="00586CED"/>
    <w:rsid w:val="00591D74"/>
    <w:rsid w:val="00592CE2"/>
    <w:rsid w:val="00594521"/>
    <w:rsid w:val="00597B1A"/>
    <w:rsid w:val="005A11D7"/>
    <w:rsid w:val="005A1A4A"/>
    <w:rsid w:val="005C0836"/>
    <w:rsid w:val="005C145F"/>
    <w:rsid w:val="005C31B7"/>
    <w:rsid w:val="005E2E1F"/>
    <w:rsid w:val="005F3FEF"/>
    <w:rsid w:val="00610869"/>
    <w:rsid w:val="00610BAB"/>
    <w:rsid w:val="00626255"/>
    <w:rsid w:val="006360F8"/>
    <w:rsid w:val="00665CCA"/>
    <w:rsid w:val="006A1A20"/>
    <w:rsid w:val="006B4D2F"/>
    <w:rsid w:val="006C3484"/>
    <w:rsid w:val="006F120C"/>
    <w:rsid w:val="00712624"/>
    <w:rsid w:val="00716263"/>
    <w:rsid w:val="00737A94"/>
    <w:rsid w:val="007458C5"/>
    <w:rsid w:val="00746C4B"/>
    <w:rsid w:val="007548AC"/>
    <w:rsid w:val="00763154"/>
    <w:rsid w:val="0077078A"/>
    <w:rsid w:val="0078062D"/>
    <w:rsid w:val="007A3F4F"/>
    <w:rsid w:val="007A7824"/>
    <w:rsid w:val="007C67E6"/>
    <w:rsid w:val="007D434C"/>
    <w:rsid w:val="007F4D85"/>
    <w:rsid w:val="00803AF5"/>
    <w:rsid w:val="008131FE"/>
    <w:rsid w:val="00821F0A"/>
    <w:rsid w:val="00842224"/>
    <w:rsid w:val="0085241E"/>
    <w:rsid w:val="00875FE9"/>
    <w:rsid w:val="008879C2"/>
    <w:rsid w:val="008944BC"/>
    <w:rsid w:val="00896228"/>
    <w:rsid w:val="008B6184"/>
    <w:rsid w:val="008C0ECB"/>
    <w:rsid w:val="008C17C8"/>
    <w:rsid w:val="008C4A77"/>
    <w:rsid w:val="008D21D6"/>
    <w:rsid w:val="008D35F8"/>
    <w:rsid w:val="008E289C"/>
    <w:rsid w:val="008F529B"/>
    <w:rsid w:val="008F596E"/>
    <w:rsid w:val="00905125"/>
    <w:rsid w:val="009356DF"/>
    <w:rsid w:val="00940433"/>
    <w:rsid w:val="00945B48"/>
    <w:rsid w:val="009663A3"/>
    <w:rsid w:val="00985D34"/>
    <w:rsid w:val="009866B0"/>
    <w:rsid w:val="00987A94"/>
    <w:rsid w:val="009D6FDB"/>
    <w:rsid w:val="009D7374"/>
    <w:rsid w:val="009D7DF1"/>
    <w:rsid w:val="009D7E2B"/>
    <w:rsid w:val="009F482F"/>
    <w:rsid w:val="009F653E"/>
    <w:rsid w:val="009F7B44"/>
    <w:rsid w:val="00A16DEE"/>
    <w:rsid w:val="00A21A98"/>
    <w:rsid w:val="00A2443A"/>
    <w:rsid w:val="00A25FC4"/>
    <w:rsid w:val="00A643FE"/>
    <w:rsid w:val="00A6464A"/>
    <w:rsid w:val="00A76E9E"/>
    <w:rsid w:val="00A840BF"/>
    <w:rsid w:val="00A84900"/>
    <w:rsid w:val="00A87A4C"/>
    <w:rsid w:val="00AA4339"/>
    <w:rsid w:val="00AB31D5"/>
    <w:rsid w:val="00AE493B"/>
    <w:rsid w:val="00AF0943"/>
    <w:rsid w:val="00B20E9B"/>
    <w:rsid w:val="00B43209"/>
    <w:rsid w:val="00B44BC9"/>
    <w:rsid w:val="00B6072D"/>
    <w:rsid w:val="00B63F69"/>
    <w:rsid w:val="00B6447C"/>
    <w:rsid w:val="00B85837"/>
    <w:rsid w:val="00BB7BD2"/>
    <w:rsid w:val="00BC47DA"/>
    <w:rsid w:val="00BC486B"/>
    <w:rsid w:val="00BD479A"/>
    <w:rsid w:val="00BD523E"/>
    <w:rsid w:val="00BD7011"/>
    <w:rsid w:val="00BE1B2D"/>
    <w:rsid w:val="00BE41ED"/>
    <w:rsid w:val="00C12C98"/>
    <w:rsid w:val="00C22EBF"/>
    <w:rsid w:val="00C24370"/>
    <w:rsid w:val="00C41F1D"/>
    <w:rsid w:val="00C52309"/>
    <w:rsid w:val="00C53DA3"/>
    <w:rsid w:val="00C63178"/>
    <w:rsid w:val="00C739B4"/>
    <w:rsid w:val="00C73F90"/>
    <w:rsid w:val="00CA3862"/>
    <w:rsid w:val="00CB4306"/>
    <w:rsid w:val="00CD2FC5"/>
    <w:rsid w:val="00CD591F"/>
    <w:rsid w:val="00CE6F5B"/>
    <w:rsid w:val="00CE7B3A"/>
    <w:rsid w:val="00D008BB"/>
    <w:rsid w:val="00D03201"/>
    <w:rsid w:val="00D10B53"/>
    <w:rsid w:val="00D17B0F"/>
    <w:rsid w:val="00D23ACE"/>
    <w:rsid w:val="00D27DF4"/>
    <w:rsid w:val="00D47DE7"/>
    <w:rsid w:val="00D50BC8"/>
    <w:rsid w:val="00D7373E"/>
    <w:rsid w:val="00D76C29"/>
    <w:rsid w:val="00D9520B"/>
    <w:rsid w:val="00D97DD5"/>
    <w:rsid w:val="00DB0620"/>
    <w:rsid w:val="00DB7160"/>
    <w:rsid w:val="00DC78C1"/>
    <w:rsid w:val="00DD7054"/>
    <w:rsid w:val="00DE33AD"/>
    <w:rsid w:val="00DE4220"/>
    <w:rsid w:val="00DF634E"/>
    <w:rsid w:val="00E02A28"/>
    <w:rsid w:val="00E34E42"/>
    <w:rsid w:val="00E356AC"/>
    <w:rsid w:val="00E5400E"/>
    <w:rsid w:val="00E6051C"/>
    <w:rsid w:val="00E60BCB"/>
    <w:rsid w:val="00E6704A"/>
    <w:rsid w:val="00E72079"/>
    <w:rsid w:val="00EB27E9"/>
    <w:rsid w:val="00EB6A0D"/>
    <w:rsid w:val="00EC6A20"/>
    <w:rsid w:val="00EC6BB3"/>
    <w:rsid w:val="00EC7A4D"/>
    <w:rsid w:val="00ED0CA3"/>
    <w:rsid w:val="00ED6019"/>
    <w:rsid w:val="00EE54E9"/>
    <w:rsid w:val="00EF3F5C"/>
    <w:rsid w:val="00F077D2"/>
    <w:rsid w:val="00F20097"/>
    <w:rsid w:val="00F24CC4"/>
    <w:rsid w:val="00F31129"/>
    <w:rsid w:val="00F33F42"/>
    <w:rsid w:val="00F36327"/>
    <w:rsid w:val="00F77E0B"/>
    <w:rsid w:val="00FA1FDB"/>
    <w:rsid w:val="00FA6252"/>
    <w:rsid w:val="00FB3D55"/>
    <w:rsid w:val="00FE5F73"/>
    <w:rsid w:val="00FE7A6E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51389C-7CCA-4CE4-8856-49696180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77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228"/>
    <w:pPr>
      <w:ind w:left="720"/>
      <w:contextualSpacing/>
    </w:pPr>
  </w:style>
  <w:style w:type="character" w:customStyle="1" w:styleId="apple-converted-space">
    <w:name w:val="apple-converted-space"/>
    <w:basedOn w:val="a0"/>
    <w:rsid w:val="00F31129"/>
  </w:style>
  <w:style w:type="table" w:styleId="a4">
    <w:name w:val="Table Grid"/>
    <w:basedOn w:val="a1"/>
    <w:uiPriority w:val="59"/>
    <w:rsid w:val="00382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2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62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80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062D"/>
  </w:style>
  <w:style w:type="paragraph" w:styleId="a9">
    <w:name w:val="footer"/>
    <w:basedOn w:val="a"/>
    <w:link w:val="aa"/>
    <w:uiPriority w:val="99"/>
    <w:unhideWhenUsed/>
    <w:rsid w:val="00780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062D"/>
  </w:style>
  <w:style w:type="paragraph" w:customStyle="1" w:styleId="1">
    <w:name w:val="Обычный1"/>
    <w:basedOn w:val="a"/>
    <w:rsid w:val="00F077D2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077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semiHidden/>
    <w:unhideWhenUsed/>
    <w:rsid w:val="00F07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06148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234A3D"/>
    <w:rPr>
      <w:color w:val="0000FF"/>
      <w:u w:val="single"/>
    </w:rPr>
  </w:style>
  <w:style w:type="character" w:customStyle="1" w:styleId="c13">
    <w:name w:val="c13"/>
    <w:basedOn w:val="a0"/>
    <w:rsid w:val="00F20097"/>
  </w:style>
  <w:style w:type="paragraph" w:customStyle="1" w:styleId="c0">
    <w:name w:val="c0"/>
    <w:basedOn w:val="a"/>
    <w:rsid w:val="00F20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20097"/>
  </w:style>
  <w:style w:type="character" w:styleId="ad">
    <w:name w:val="Emphasis"/>
    <w:basedOn w:val="a0"/>
    <w:uiPriority w:val="20"/>
    <w:qFormat/>
    <w:rsid w:val="00F20097"/>
    <w:rPr>
      <w:i/>
      <w:iCs/>
    </w:rPr>
  </w:style>
  <w:style w:type="character" w:customStyle="1" w:styleId="c8">
    <w:name w:val="c8"/>
    <w:basedOn w:val="a0"/>
    <w:rsid w:val="00F20097"/>
  </w:style>
  <w:style w:type="character" w:customStyle="1" w:styleId="c5">
    <w:name w:val="c5"/>
    <w:basedOn w:val="a0"/>
    <w:rsid w:val="00F20097"/>
  </w:style>
  <w:style w:type="paragraph" w:customStyle="1" w:styleId="c16">
    <w:name w:val="c16"/>
    <w:basedOn w:val="a"/>
    <w:rsid w:val="00F20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20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2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213A5FB8.dotm</Template>
  <TotalTime>1</TotalTime>
  <Pages>9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Акиндина Анна С.</dc:creator>
  <cp:keywords/>
  <dc:description/>
  <cp:lastModifiedBy>Акиндина Анна С.</cp:lastModifiedBy>
  <cp:revision>2</cp:revision>
  <cp:lastPrinted>2017-10-23T06:48:00Z</cp:lastPrinted>
  <dcterms:created xsi:type="dcterms:W3CDTF">2018-10-22T13:26:00Z</dcterms:created>
  <dcterms:modified xsi:type="dcterms:W3CDTF">2018-10-22T13:26:00Z</dcterms:modified>
</cp:coreProperties>
</file>