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9A8" w:rsidRPr="0074767E" w:rsidRDefault="00A379A8" w:rsidP="0074767E">
      <w:pPr>
        <w:pStyle w:val="NormalWeb"/>
        <w:shd w:val="clear" w:color="auto" w:fill="FFFFFF"/>
        <w:spacing w:before="0" w:beforeAutospacing="0" w:line="360" w:lineRule="atLeast"/>
        <w:jc w:val="right"/>
        <w:rPr>
          <w:sz w:val="28"/>
          <w:szCs w:val="28"/>
        </w:rPr>
      </w:pPr>
      <w:r w:rsidRPr="0074767E">
        <w:rPr>
          <w:sz w:val="28"/>
          <w:szCs w:val="28"/>
        </w:rPr>
        <w:t>Урунбаева Д.В.,</w:t>
      </w:r>
    </w:p>
    <w:p w:rsidR="00A379A8" w:rsidRPr="0074767E" w:rsidRDefault="00A379A8" w:rsidP="0074767E">
      <w:pPr>
        <w:pStyle w:val="NormalWeb"/>
        <w:shd w:val="clear" w:color="auto" w:fill="FFFFFF"/>
        <w:spacing w:before="0" w:beforeAutospacing="0" w:line="360" w:lineRule="atLeast"/>
        <w:jc w:val="right"/>
        <w:rPr>
          <w:sz w:val="28"/>
          <w:szCs w:val="28"/>
        </w:rPr>
      </w:pPr>
      <w:bookmarkStart w:id="0" w:name="_GoBack"/>
      <w:r w:rsidRPr="0074767E">
        <w:rPr>
          <w:sz w:val="28"/>
          <w:szCs w:val="28"/>
        </w:rPr>
        <w:t>учитель начальных классов</w:t>
      </w:r>
      <w:r>
        <w:rPr>
          <w:sz w:val="28"/>
          <w:szCs w:val="28"/>
        </w:rPr>
        <w:t>,</w:t>
      </w:r>
      <w:r w:rsidRPr="0074767E">
        <w:rPr>
          <w:sz w:val="28"/>
          <w:szCs w:val="28"/>
        </w:rPr>
        <w:t xml:space="preserve"> МБОУ СОШ №117,</w:t>
      </w:r>
    </w:p>
    <w:bookmarkEnd w:id="0"/>
    <w:p w:rsidR="00A379A8" w:rsidRPr="0074767E" w:rsidRDefault="00A379A8" w:rsidP="0074767E">
      <w:pPr>
        <w:pStyle w:val="NormalWeb"/>
        <w:shd w:val="clear" w:color="auto" w:fill="FFFFFF"/>
        <w:spacing w:before="0" w:beforeAutospacing="0" w:line="360" w:lineRule="atLeast"/>
        <w:jc w:val="right"/>
        <w:rPr>
          <w:sz w:val="28"/>
          <w:szCs w:val="28"/>
        </w:rPr>
      </w:pPr>
      <w:r w:rsidRPr="0074767E">
        <w:rPr>
          <w:sz w:val="28"/>
          <w:szCs w:val="28"/>
        </w:rPr>
        <w:t>г. Снежинск</w:t>
      </w:r>
    </w:p>
    <w:p w:rsidR="00A379A8" w:rsidRPr="0074767E" w:rsidRDefault="00A379A8" w:rsidP="0074767E">
      <w:pPr>
        <w:pStyle w:val="NormalWeb"/>
        <w:shd w:val="clear" w:color="auto" w:fill="FFFFFF"/>
        <w:spacing w:before="0" w:beforeAutospacing="0" w:line="360" w:lineRule="atLeast"/>
        <w:rPr>
          <w:sz w:val="28"/>
          <w:szCs w:val="28"/>
        </w:rPr>
      </w:pPr>
      <w:r w:rsidRPr="0074767E">
        <w:rPr>
          <w:rStyle w:val="Strong"/>
          <w:sz w:val="28"/>
          <w:szCs w:val="28"/>
        </w:rPr>
        <w:t>Технологическая карта урока по учебному предмету «Математика» в</w:t>
      </w:r>
      <w:r>
        <w:rPr>
          <w:rStyle w:val="Strong"/>
          <w:sz w:val="28"/>
          <w:szCs w:val="28"/>
        </w:rPr>
        <w:t>о 2</w:t>
      </w:r>
      <w:r w:rsidRPr="0074767E">
        <w:rPr>
          <w:rStyle w:val="Strong"/>
          <w:sz w:val="28"/>
          <w:szCs w:val="28"/>
        </w:rPr>
        <w:t>-ом классе на тему «Деление»</w:t>
      </w:r>
    </w:p>
    <w:tbl>
      <w:tblPr>
        <w:tblW w:w="10988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tblCellMar>
          <w:left w:w="0" w:type="dxa"/>
          <w:right w:w="0" w:type="dxa"/>
        </w:tblCellMar>
        <w:tblLook w:val="00A0"/>
      </w:tblPr>
      <w:tblGrid>
        <w:gridCol w:w="3394"/>
        <w:gridCol w:w="7594"/>
      </w:tblGrid>
      <w:tr w:rsidR="00A379A8" w:rsidRPr="0074767E" w:rsidTr="00F24AF2"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A379A8" w:rsidRPr="0074767E" w:rsidRDefault="00A379A8">
            <w:pPr>
              <w:pStyle w:val="NormalWeb"/>
              <w:spacing w:before="0" w:beforeAutospacing="0" w:after="0" w:afterAutospacing="0" w:line="360" w:lineRule="atLeast"/>
              <w:rPr>
                <w:sz w:val="28"/>
                <w:szCs w:val="28"/>
              </w:rPr>
            </w:pPr>
            <w:r w:rsidRPr="0074767E">
              <w:rPr>
                <w:sz w:val="28"/>
                <w:szCs w:val="28"/>
              </w:rPr>
              <w:t>Тип урока:</w:t>
            </w:r>
          </w:p>
        </w:tc>
        <w:tc>
          <w:tcPr>
            <w:tcW w:w="759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A379A8" w:rsidRPr="0074767E" w:rsidRDefault="00A379A8">
            <w:pPr>
              <w:spacing w:line="360" w:lineRule="atLeast"/>
              <w:rPr>
                <w:sz w:val="28"/>
                <w:szCs w:val="28"/>
              </w:rPr>
            </w:pPr>
            <w:r w:rsidRPr="0074767E">
              <w:rPr>
                <w:sz w:val="28"/>
                <w:szCs w:val="28"/>
              </w:rPr>
              <w:t> Изучение нового материала</w:t>
            </w:r>
          </w:p>
        </w:tc>
      </w:tr>
      <w:tr w:rsidR="00A379A8" w:rsidRPr="0074767E" w:rsidTr="00F24AF2"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A379A8" w:rsidRPr="0074767E" w:rsidRDefault="00A379A8">
            <w:pPr>
              <w:pStyle w:val="NormalWeb"/>
              <w:spacing w:before="0" w:beforeAutospacing="0" w:after="0" w:afterAutospacing="0" w:line="360" w:lineRule="atLeast"/>
              <w:rPr>
                <w:sz w:val="28"/>
                <w:szCs w:val="28"/>
              </w:rPr>
            </w:pPr>
            <w:r w:rsidRPr="0074767E">
              <w:rPr>
                <w:sz w:val="28"/>
                <w:szCs w:val="28"/>
              </w:rPr>
              <w:t>Авторы УМК:</w:t>
            </w:r>
          </w:p>
        </w:tc>
        <w:tc>
          <w:tcPr>
            <w:tcW w:w="759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A379A8" w:rsidRPr="0074767E" w:rsidRDefault="00A379A8">
            <w:pPr>
              <w:spacing w:line="360" w:lineRule="atLeast"/>
              <w:rPr>
                <w:sz w:val="28"/>
                <w:szCs w:val="28"/>
              </w:rPr>
            </w:pPr>
            <w:r w:rsidRPr="0074767E">
              <w:rPr>
                <w:sz w:val="28"/>
                <w:szCs w:val="28"/>
              </w:rPr>
              <w:t> </w:t>
            </w:r>
            <w:r w:rsidRPr="0087737E">
              <w:rPr>
                <w:sz w:val="28"/>
                <w:szCs w:val="28"/>
              </w:rPr>
              <w:t>Г.В. Дорофеев</w:t>
            </w:r>
          </w:p>
        </w:tc>
      </w:tr>
      <w:tr w:rsidR="00A379A8" w:rsidRPr="0074767E" w:rsidTr="00F24AF2"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A379A8" w:rsidRPr="0074767E" w:rsidRDefault="00A379A8">
            <w:pPr>
              <w:pStyle w:val="NormalWeb"/>
              <w:spacing w:before="0" w:beforeAutospacing="0" w:after="0" w:afterAutospacing="0" w:line="360" w:lineRule="atLeast"/>
              <w:rPr>
                <w:sz w:val="28"/>
                <w:szCs w:val="28"/>
              </w:rPr>
            </w:pPr>
            <w:r w:rsidRPr="0074767E">
              <w:rPr>
                <w:sz w:val="28"/>
                <w:szCs w:val="28"/>
              </w:rPr>
              <w:t>Цели урока:</w:t>
            </w:r>
          </w:p>
        </w:tc>
        <w:tc>
          <w:tcPr>
            <w:tcW w:w="759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A379A8" w:rsidRPr="00DA1409" w:rsidRDefault="00A379A8" w:rsidP="0087737E">
            <w:pPr>
              <w:spacing w:line="360" w:lineRule="atLeast"/>
              <w:rPr>
                <w:i/>
                <w:sz w:val="28"/>
                <w:szCs w:val="28"/>
              </w:rPr>
            </w:pPr>
            <w:r w:rsidRPr="0074767E">
              <w:rPr>
                <w:sz w:val="28"/>
                <w:szCs w:val="28"/>
              </w:rPr>
              <w:t> </w:t>
            </w:r>
            <w:r w:rsidRPr="00DA1409">
              <w:rPr>
                <w:i/>
                <w:sz w:val="28"/>
                <w:szCs w:val="28"/>
              </w:rPr>
              <w:t xml:space="preserve">Образовательные </w:t>
            </w:r>
          </w:p>
          <w:p w:rsidR="00A379A8" w:rsidRPr="0087737E" w:rsidRDefault="00A379A8" w:rsidP="0087737E">
            <w:pPr>
              <w:spacing w:line="360" w:lineRule="atLeast"/>
              <w:rPr>
                <w:sz w:val="28"/>
                <w:szCs w:val="28"/>
              </w:rPr>
            </w:pPr>
            <w:r w:rsidRPr="0087737E">
              <w:rPr>
                <w:sz w:val="28"/>
                <w:szCs w:val="28"/>
              </w:rPr>
              <w:t>- знакомство учащихся с конкретным смыслом деления; совершенствование вычислительных навыков и умения решать задачи; развитие внимания и логического мышления;</w:t>
            </w:r>
          </w:p>
          <w:p w:rsidR="00A379A8" w:rsidRPr="0087737E" w:rsidRDefault="00A379A8" w:rsidP="0087737E">
            <w:pPr>
              <w:spacing w:line="360" w:lineRule="atLeast"/>
              <w:rPr>
                <w:sz w:val="28"/>
                <w:szCs w:val="28"/>
              </w:rPr>
            </w:pPr>
            <w:r w:rsidRPr="0087737E">
              <w:rPr>
                <w:sz w:val="28"/>
                <w:szCs w:val="28"/>
              </w:rPr>
              <w:t>- создать условия по организации деятельности учащихся, направленной на формирование компетентности в сфере самостоятельной деятельности;</w:t>
            </w:r>
          </w:p>
          <w:p w:rsidR="00A379A8" w:rsidRPr="0087737E" w:rsidRDefault="00A379A8" w:rsidP="0087737E">
            <w:pPr>
              <w:spacing w:line="360" w:lineRule="atLeast"/>
              <w:rPr>
                <w:sz w:val="28"/>
                <w:szCs w:val="28"/>
              </w:rPr>
            </w:pPr>
            <w:r w:rsidRPr="0087737E">
              <w:rPr>
                <w:sz w:val="28"/>
                <w:szCs w:val="28"/>
              </w:rPr>
              <w:t>- на приобретение навыков самостоятельной работы с источниками информации;</w:t>
            </w:r>
          </w:p>
          <w:p w:rsidR="00A379A8" w:rsidRPr="0087737E" w:rsidRDefault="00A379A8" w:rsidP="0087737E">
            <w:pPr>
              <w:spacing w:line="360" w:lineRule="atLeast"/>
              <w:rPr>
                <w:sz w:val="28"/>
                <w:szCs w:val="28"/>
              </w:rPr>
            </w:pPr>
            <w:r w:rsidRPr="0087737E">
              <w:rPr>
                <w:sz w:val="28"/>
                <w:szCs w:val="28"/>
              </w:rPr>
              <w:t>- на умение разрешать поставленные проблемы.</w:t>
            </w:r>
          </w:p>
          <w:p w:rsidR="00A379A8" w:rsidRPr="0087737E" w:rsidRDefault="00A379A8" w:rsidP="0087737E">
            <w:pPr>
              <w:spacing w:line="360" w:lineRule="atLeast"/>
              <w:rPr>
                <w:sz w:val="28"/>
                <w:szCs w:val="28"/>
              </w:rPr>
            </w:pPr>
            <w:r w:rsidRPr="0087737E">
              <w:rPr>
                <w:sz w:val="28"/>
                <w:szCs w:val="28"/>
              </w:rPr>
              <w:t>- закреплять умение пользоваться математическими терминами.</w:t>
            </w:r>
          </w:p>
          <w:p w:rsidR="00A379A8" w:rsidRPr="0087737E" w:rsidRDefault="00A379A8" w:rsidP="0087737E">
            <w:pPr>
              <w:spacing w:line="36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DA1409">
              <w:rPr>
                <w:i/>
                <w:sz w:val="28"/>
                <w:szCs w:val="28"/>
              </w:rPr>
              <w:t>Воспитательные</w:t>
            </w:r>
            <w:r w:rsidRPr="0087737E">
              <w:rPr>
                <w:sz w:val="28"/>
                <w:szCs w:val="28"/>
              </w:rPr>
              <w:t xml:space="preserve"> - воспитывать умение объективно оценивать себя, товарища и работу класса в целом, воспитывать чувство товарищества и взаимовыручки, чувство ответственности, дисциплины, аккуратности, добросовестного отношения к предмету, к учебе, чувство отношения к своему труду и к труду другого человека.</w:t>
            </w:r>
          </w:p>
          <w:p w:rsidR="00A379A8" w:rsidRPr="0074767E" w:rsidRDefault="00A379A8" w:rsidP="0087737E">
            <w:pPr>
              <w:spacing w:line="36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DA1409">
              <w:rPr>
                <w:i/>
                <w:sz w:val="28"/>
                <w:szCs w:val="28"/>
              </w:rPr>
              <w:t>Развивающие</w:t>
            </w:r>
            <w:r w:rsidRPr="0087737E">
              <w:rPr>
                <w:sz w:val="28"/>
                <w:szCs w:val="28"/>
              </w:rPr>
              <w:t xml:space="preserve"> - развивать мышление, его логику и скорость, сообразительность, культуру речи, память, развивать умение делать логические выводы, расширять общий кругозор.</w:t>
            </w:r>
          </w:p>
        </w:tc>
      </w:tr>
      <w:tr w:rsidR="00A379A8" w:rsidRPr="0074767E" w:rsidTr="00F24AF2"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A379A8" w:rsidRPr="0074767E" w:rsidRDefault="00A379A8">
            <w:pPr>
              <w:pStyle w:val="NormalWeb"/>
              <w:spacing w:before="0" w:beforeAutospacing="0" w:after="0" w:afterAutospacing="0" w:line="360" w:lineRule="atLeast"/>
              <w:rPr>
                <w:sz w:val="28"/>
                <w:szCs w:val="28"/>
              </w:rPr>
            </w:pPr>
            <w:r w:rsidRPr="0074767E">
              <w:rPr>
                <w:sz w:val="28"/>
                <w:szCs w:val="28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759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A379A8" w:rsidRPr="0087737E" w:rsidRDefault="00A379A8" w:rsidP="0087737E">
            <w:pPr>
              <w:spacing w:line="360" w:lineRule="atLeast"/>
              <w:rPr>
                <w:sz w:val="28"/>
                <w:szCs w:val="28"/>
              </w:rPr>
            </w:pPr>
            <w:r w:rsidRPr="0074767E">
              <w:rPr>
                <w:sz w:val="28"/>
                <w:szCs w:val="28"/>
              </w:rPr>
              <w:t> </w:t>
            </w:r>
            <w:r w:rsidRPr="00DA1409">
              <w:rPr>
                <w:i/>
                <w:sz w:val="28"/>
                <w:szCs w:val="28"/>
              </w:rPr>
              <w:t>Личностные</w:t>
            </w:r>
            <w:r w:rsidRPr="0087737E">
              <w:rPr>
                <w:sz w:val="28"/>
                <w:szCs w:val="28"/>
              </w:rPr>
              <w:t>:</w:t>
            </w:r>
          </w:p>
          <w:p w:rsidR="00A379A8" w:rsidRDefault="00A379A8" w:rsidP="0087737E">
            <w:pPr>
              <w:spacing w:line="36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эмоциональное отношение</w:t>
            </w:r>
            <w:r w:rsidRPr="0087737E">
              <w:rPr>
                <w:sz w:val="28"/>
                <w:szCs w:val="28"/>
              </w:rPr>
              <w:t xml:space="preserve"> к школе и у</w:t>
            </w:r>
            <w:r>
              <w:rPr>
                <w:sz w:val="28"/>
                <w:szCs w:val="28"/>
              </w:rPr>
              <w:t>чебной деятельности, самооценки, развивать интерес</w:t>
            </w:r>
            <w:r w:rsidRPr="00F24AF2">
              <w:rPr>
                <w:sz w:val="28"/>
                <w:szCs w:val="28"/>
              </w:rPr>
              <w:t xml:space="preserve"> к освоению новых знаний и способов дейст</w:t>
            </w:r>
            <w:r>
              <w:rPr>
                <w:sz w:val="28"/>
                <w:szCs w:val="28"/>
              </w:rPr>
              <w:t>вий</w:t>
            </w:r>
            <w:r w:rsidRPr="00F24AF2">
              <w:rPr>
                <w:sz w:val="28"/>
                <w:szCs w:val="28"/>
              </w:rPr>
              <w:t>.</w:t>
            </w:r>
          </w:p>
          <w:p w:rsidR="00A379A8" w:rsidRPr="00F24AF2" w:rsidRDefault="00A379A8" w:rsidP="00F24AF2">
            <w:pPr>
              <w:spacing w:line="360" w:lineRule="atLeast"/>
              <w:rPr>
                <w:sz w:val="28"/>
                <w:szCs w:val="28"/>
              </w:rPr>
            </w:pPr>
            <w:r w:rsidRPr="00DA1409">
              <w:rPr>
                <w:i/>
                <w:sz w:val="28"/>
                <w:szCs w:val="28"/>
              </w:rPr>
              <w:t>Метапредметные</w:t>
            </w:r>
            <w:r>
              <w:rPr>
                <w:sz w:val="28"/>
                <w:szCs w:val="28"/>
              </w:rPr>
              <w:t>:</w:t>
            </w:r>
          </w:p>
          <w:p w:rsidR="00A379A8" w:rsidRPr="00D76C7D" w:rsidRDefault="00A379A8" w:rsidP="00D76C7D">
            <w:pPr>
              <w:spacing w:line="360" w:lineRule="atLeast"/>
              <w:rPr>
                <w:sz w:val="28"/>
                <w:szCs w:val="28"/>
              </w:rPr>
            </w:pPr>
            <w:r w:rsidRPr="00D76C7D">
              <w:rPr>
                <w:sz w:val="28"/>
                <w:szCs w:val="28"/>
              </w:rPr>
              <w:t>Познавательные:</w:t>
            </w:r>
          </w:p>
          <w:p w:rsidR="00A379A8" w:rsidRPr="00D76C7D" w:rsidRDefault="00A379A8" w:rsidP="00D76C7D">
            <w:pPr>
              <w:spacing w:line="360" w:lineRule="atLeast"/>
              <w:rPr>
                <w:sz w:val="28"/>
                <w:szCs w:val="28"/>
              </w:rPr>
            </w:pPr>
            <w:r w:rsidRPr="00D76C7D">
              <w:rPr>
                <w:sz w:val="28"/>
                <w:szCs w:val="28"/>
              </w:rPr>
              <w:t>-формировать умение самостоятельно выделять и формулировать тему и цель урока, отдельного задания, отработать умение определять взаимосвязь между действиями сложением и умножением.</w:t>
            </w:r>
          </w:p>
          <w:p w:rsidR="00A379A8" w:rsidRPr="00D76C7D" w:rsidRDefault="00A379A8" w:rsidP="00D76C7D">
            <w:pPr>
              <w:spacing w:line="360" w:lineRule="atLeast"/>
              <w:rPr>
                <w:sz w:val="28"/>
                <w:szCs w:val="28"/>
              </w:rPr>
            </w:pPr>
            <w:r w:rsidRPr="00D76C7D">
              <w:rPr>
                <w:sz w:val="28"/>
                <w:szCs w:val="28"/>
              </w:rPr>
              <w:t>Коммуникативные:</w:t>
            </w:r>
          </w:p>
          <w:p w:rsidR="00A379A8" w:rsidRPr="00D76C7D" w:rsidRDefault="00A379A8" w:rsidP="00D76C7D">
            <w:pPr>
              <w:spacing w:line="360" w:lineRule="atLeast"/>
              <w:rPr>
                <w:sz w:val="28"/>
                <w:szCs w:val="28"/>
              </w:rPr>
            </w:pPr>
            <w:r w:rsidRPr="00D76C7D">
              <w:rPr>
                <w:sz w:val="28"/>
                <w:szCs w:val="28"/>
              </w:rPr>
              <w:t>-совершенствовать умение работать в группе, находить общее решение, умение аргументировать свое предложение,</w:t>
            </w:r>
          </w:p>
          <w:p w:rsidR="00A379A8" w:rsidRPr="00D76C7D" w:rsidRDefault="00A379A8" w:rsidP="00D76C7D">
            <w:pPr>
              <w:spacing w:line="360" w:lineRule="atLeast"/>
              <w:rPr>
                <w:sz w:val="28"/>
                <w:szCs w:val="28"/>
              </w:rPr>
            </w:pPr>
            <w:r w:rsidRPr="00D76C7D">
              <w:rPr>
                <w:sz w:val="28"/>
                <w:szCs w:val="28"/>
              </w:rPr>
              <w:t>-развитие способности сохранять доброжелательное отношение друг к другу,</w:t>
            </w:r>
          </w:p>
          <w:p w:rsidR="00A379A8" w:rsidRPr="00D76C7D" w:rsidRDefault="00A379A8" w:rsidP="00D76C7D">
            <w:pPr>
              <w:spacing w:line="360" w:lineRule="atLeast"/>
              <w:rPr>
                <w:sz w:val="28"/>
                <w:szCs w:val="28"/>
              </w:rPr>
            </w:pPr>
            <w:r w:rsidRPr="00D76C7D">
              <w:rPr>
                <w:sz w:val="28"/>
                <w:szCs w:val="28"/>
              </w:rPr>
              <w:t>-развивать взаимопомощь и взаимоконтроль по ходу выполнения задания при работе в группе.</w:t>
            </w:r>
          </w:p>
          <w:p w:rsidR="00A379A8" w:rsidRPr="00D76C7D" w:rsidRDefault="00A379A8" w:rsidP="00D76C7D">
            <w:pPr>
              <w:spacing w:line="360" w:lineRule="atLeast"/>
              <w:rPr>
                <w:sz w:val="28"/>
                <w:szCs w:val="28"/>
              </w:rPr>
            </w:pPr>
            <w:r w:rsidRPr="00D76C7D">
              <w:rPr>
                <w:sz w:val="28"/>
                <w:szCs w:val="28"/>
              </w:rPr>
              <w:t>Регулятивные:</w:t>
            </w:r>
          </w:p>
          <w:p w:rsidR="00A379A8" w:rsidRPr="00D76C7D" w:rsidRDefault="00A379A8" w:rsidP="00D76C7D">
            <w:pPr>
              <w:spacing w:line="360" w:lineRule="atLeast"/>
              <w:rPr>
                <w:sz w:val="28"/>
                <w:szCs w:val="28"/>
              </w:rPr>
            </w:pPr>
            <w:r w:rsidRPr="00D76C7D">
              <w:rPr>
                <w:sz w:val="28"/>
                <w:szCs w:val="28"/>
              </w:rPr>
              <w:t>- формировать умения действовать по плану, стремиться к выполнению поставленной</w:t>
            </w:r>
            <w:r w:rsidRPr="00D76C7D">
              <w:rPr>
                <w:i/>
                <w:sz w:val="28"/>
                <w:szCs w:val="28"/>
              </w:rPr>
              <w:t xml:space="preserve"> </w:t>
            </w:r>
            <w:r w:rsidRPr="00D76C7D">
              <w:rPr>
                <w:sz w:val="28"/>
                <w:szCs w:val="28"/>
              </w:rPr>
              <w:t>задачи, самостоятельно выполнять задание.</w:t>
            </w:r>
          </w:p>
          <w:p w:rsidR="00A379A8" w:rsidRDefault="00A379A8" w:rsidP="00F24AF2">
            <w:pPr>
              <w:spacing w:line="360" w:lineRule="atLeast"/>
              <w:rPr>
                <w:sz w:val="28"/>
                <w:szCs w:val="28"/>
              </w:rPr>
            </w:pPr>
            <w:r w:rsidRPr="00DA1409">
              <w:rPr>
                <w:i/>
                <w:sz w:val="28"/>
                <w:szCs w:val="28"/>
              </w:rPr>
              <w:t>Предметные</w:t>
            </w:r>
            <w:r w:rsidRPr="00D76C7D">
              <w:rPr>
                <w:sz w:val="28"/>
                <w:szCs w:val="28"/>
              </w:rPr>
              <w:t xml:space="preserve">: </w:t>
            </w:r>
          </w:p>
          <w:p w:rsidR="00A379A8" w:rsidRPr="00CB3FA4" w:rsidRDefault="00A379A8" w:rsidP="00CB3FA4">
            <w:pPr>
              <w:spacing w:line="36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B3FA4">
              <w:rPr>
                <w:sz w:val="28"/>
                <w:szCs w:val="28"/>
              </w:rPr>
              <w:t xml:space="preserve">онимать принцип </w:t>
            </w:r>
            <w:r>
              <w:rPr>
                <w:sz w:val="28"/>
                <w:szCs w:val="28"/>
              </w:rPr>
              <w:t>составления таблицы деления</w:t>
            </w:r>
            <w:r w:rsidRPr="00CB3FA4">
              <w:rPr>
                <w:sz w:val="28"/>
                <w:szCs w:val="28"/>
              </w:rPr>
              <w:t>;</w:t>
            </w:r>
          </w:p>
          <w:p w:rsidR="00A379A8" w:rsidRPr="0074767E" w:rsidRDefault="00A379A8" w:rsidP="00CB3FA4">
            <w:pPr>
              <w:spacing w:line="360" w:lineRule="atLeast"/>
              <w:rPr>
                <w:sz w:val="28"/>
                <w:szCs w:val="28"/>
              </w:rPr>
            </w:pPr>
            <w:r w:rsidRPr="00CB3FA4">
              <w:rPr>
                <w:sz w:val="28"/>
                <w:szCs w:val="28"/>
              </w:rPr>
              <w:t>знать табличные случа</w:t>
            </w:r>
            <w:r>
              <w:rPr>
                <w:sz w:val="28"/>
                <w:szCs w:val="28"/>
              </w:rPr>
              <w:t xml:space="preserve">и умножения; </w:t>
            </w:r>
            <w:r w:rsidRPr="00CB3FA4">
              <w:rPr>
                <w:sz w:val="28"/>
                <w:szCs w:val="28"/>
              </w:rPr>
              <w:t>решать задачи изученных видов.</w:t>
            </w:r>
          </w:p>
        </w:tc>
      </w:tr>
      <w:tr w:rsidR="00A379A8" w:rsidRPr="0074767E" w:rsidTr="00F24AF2"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A379A8" w:rsidRPr="0074767E" w:rsidRDefault="00A379A8">
            <w:pPr>
              <w:pStyle w:val="NormalWeb"/>
              <w:spacing w:before="0" w:beforeAutospacing="0" w:after="0" w:afterAutospacing="0" w:line="360" w:lineRule="atLeast"/>
              <w:rPr>
                <w:sz w:val="28"/>
                <w:szCs w:val="28"/>
              </w:rPr>
            </w:pPr>
            <w:r w:rsidRPr="0074767E">
              <w:rPr>
                <w:sz w:val="28"/>
                <w:szCs w:val="28"/>
              </w:rPr>
              <w:t>Оборудование:</w:t>
            </w:r>
          </w:p>
        </w:tc>
        <w:tc>
          <w:tcPr>
            <w:tcW w:w="759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A379A8" w:rsidRPr="0074767E" w:rsidRDefault="00A379A8" w:rsidP="00F24AF2">
            <w:pPr>
              <w:spacing w:line="36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Мультимедийный проектор, экран, доска, мел,</w:t>
            </w:r>
            <w:r w:rsidRPr="0087737E">
              <w:rPr>
                <w:sz w:val="28"/>
                <w:szCs w:val="28"/>
              </w:rPr>
              <w:t xml:space="preserve"> магнитный демонстрационный материал, счетные палочки.</w:t>
            </w:r>
          </w:p>
        </w:tc>
      </w:tr>
      <w:tr w:rsidR="00A379A8" w:rsidRPr="0074767E" w:rsidTr="00D76C7D">
        <w:trPr>
          <w:trHeight w:val="1120"/>
        </w:trPr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A379A8" w:rsidRPr="0074767E" w:rsidRDefault="00A379A8">
            <w:pPr>
              <w:pStyle w:val="NormalWeb"/>
              <w:spacing w:before="0" w:beforeAutospacing="0" w:after="0" w:afterAutospacing="0" w:line="360" w:lineRule="atLeast"/>
              <w:rPr>
                <w:sz w:val="28"/>
                <w:szCs w:val="28"/>
              </w:rPr>
            </w:pPr>
            <w:r w:rsidRPr="0074767E">
              <w:rPr>
                <w:sz w:val="28"/>
                <w:szCs w:val="28"/>
              </w:rPr>
              <w:t>Образовательные ресурсы:</w:t>
            </w:r>
          </w:p>
        </w:tc>
        <w:tc>
          <w:tcPr>
            <w:tcW w:w="759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A379A8" w:rsidRPr="0074767E" w:rsidRDefault="00A379A8">
            <w:pPr>
              <w:spacing w:line="360" w:lineRule="atLeast"/>
              <w:rPr>
                <w:sz w:val="28"/>
                <w:szCs w:val="28"/>
              </w:rPr>
            </w:pPr>
            <w:r w:rsidRPr="00F24AF2">
              <w:rPr>
                <w:sz w:val="28"/>
                <w:szCs w:val="28"/>
              </w:rPr>
              <w:t>учебник «Математика. 2 класс»- автор Г.В. Дорофеев</w:t>
            </w:r>
            <w:r w:rsidRPr="0087737E">
              <w:rPr>
                <w:sz w:val="28"/>
                <w:szCs w:val="28"/>
              </w:rPr>
              <w:t xml:space="preserve">, компьютер, презентация, </w:t>
            </w:r>
            <w:r w:rsidRPr="00F24AF2">
              <w:rPr>
                <w:sz w:val="28"/>
                <w:szCs w:val="28"/>
              </w:rPr>
              <w:t>карточки для индивидуального задания</w:t>
            </w:r>
            <w:r w:rsidRPr="0087737E">
              <w:rPr>
                <w:sz w:val="28"/>
                <w:szCs w:val="28"/>
              </w:rPr>
              <w:t>.</w:t>
            </w:r>
          </w:p>
        </w:tc>
      </w:tr>
    </w:tbl>
    <w:p w:rsidR="00A379A8" w:rsidRDefault="00A379A8" w:rsidP="00CB3FA4">
      <w:pPr>
        <w:pStyle w:val="NormalWeb"/>
        <w:shd w:val="clear" w:color="auto" w:fill="FFFFFF"/>
        <w:spacing w:line="360" w:lineRule="atLeast"/>
        <w:jc w:val="center"/>
        <w:rPr>
          <w:sz w:val="28"/>
          <w:szCs w:val="28"/>
        </w:rPr>
      </w:pPr>
      <w:r w:rsidRPr="00CB3FA4">
        <w:rPr>
          <w:sz w:val="28"/>
          <w:szCs w:val="28"/>
        </w:rPr>
        <w:t>Технологическая карта урока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849"/>
        <w:gridCol w:w="1701"/>
        <w:gridCol w:w="3544"/>
        <w:gridCol w:w="347"/>
        <w:gridCol w:w="3202"/>
      </w:tblGrid>
      <w:tr w:rsidR="00A379A8" w:rsidRPr="00B840F5" w:rsidTr="00DC31A0">
        <w:trPr>
          <w:tblCellSpacing w:w="0" w:type="dxa"/>
        </w:trPr>
        <w:tc>
          <w:tcPr>
            <w:tcW w:w="1849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jc w:val="both"/>
              <w:rPr>
                <w:sz w:val="20"/>
                <w:szCs w:val="19"/>
              </w:rPr>
            </w:pPr>
            <w:r w:rsidRPr="0094648F">
              <w:rPr>
                <w:sz w:val="20"/>
                <w:szCs w:val="19"/>
              </w:rPr>
              <w:t>Этап урока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jc w:val="both"/>
              <w:rPr>
                <w:sz w:val="20"/>
                <w:szCs w:val="19"/>
              </w:rPr>
            </w:pPr>
            <w:r w:rsidRPr="0094648F">
              <w:rPr>
                <w:sz w:val="20"/>
                <w:szCs w:val="19"/>
              </w:rPr>
              <w:t>Виды работы, формы, методы, приемы</w:t>
            </w:r>
          </w:p>
        </w:tc>
        <w:tc>
          <w:tcPr>
            <w:tcW w:w="709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jc w:val="both"/>
              <w:rPr>
                <w:sz w:val="20"/>
                <w:szCs w:val="19"/>
              </w:rPr>
            </w:pPr>
            <w:r w:rsidRPr="0094648F">
              <w:rPr>
                <w:sz w:val="20"/>
                <w:szCs w:val="19"/>
              </w:rPr>
              <w:t>Содержание педагогического взаимодействия</w:t>
            </w:r>
          </w:p>
        </w:tc>
      </w:tr>
      <w:tr w:rsidR="00A379A8" w:rsidRPr="00B840F5" w:rsidTr="00DC31A0">
        <w:trPr>
          <w:trHeight w:val="452"/>
          <w:tblCellSpacing w:w="0" w:type="dxa"/>
        </w:trPr>
        <w:tc>
          <w:tcPr>
            <w:tcW w:w="1849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79A8" w:rsidRPr="0094648F" w:rsidRDefault="00A379A8" w:rsidP="00DC31A0">
            <w:pPr>
              <w:rPr>
                <w:sz w:val="20"/>
                <w:szCs w:val="19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79A8" w:rsidRPr="0094648F" w:rsidRDefault="00A379A8" w:rsidP="00DC31A0">
            <w:pPr>
              <w:rPr>
                <w:sz w:val="20"/>
                <w:szCs w:val="19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jc w:val="both"/>
              <w:rPr>
                <w:sz w:val="20"/>
                <w:szCs w:val="19"/>
              </w:rPr>
            </w:pPr>
            <w:r w:rsidRPr="0094648F">
              <w:rPr>
                <w:sz w:val="20"/>
                <w:szCs w:val="19"/>
              </w:rPr>
              <w:t>Деятельность учителя</w:t>
            </w:r>
          </w:p>
        </w:tc>
        <w:tc>
          <w:tcPr>
            <w:tcW w:w="35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jc w:val="both"/>
              <w:rPr>
                <w:sz w:val="20"/>
                <w:szCs w:val="19"/>
              </w:rPr>
            </w:pPr>
            <w:r w:rsidRPr="0094648F">
              <w:rPr>
                <w:sz w:val="20"/>
                <w:szCs w:val="19"/>
              </w:rPr>
              <w:t>Деятельность обучающихся</w:t>
            </w:r>
          </w:p>
        </w:tc>
      </w:tr>
      <w:tr w:rsidR="00A379A8" w:rsidRPr="00B840F5" w:rsidTr="00DC31A0">
        <w:trPr>
          <w:trHeight w:val="3383"/>
          <w:tblCellSpacing w:w="0" w:type="dxa"/>
        </w:trPr>
        <w:tc>
          <w:tcPr>
            <w:tcW w:w="18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142"/>
              <w:rPr>
                <w:sz w:val="20"/>
                <w:szCs w:val="28"/>
              </w:rPr>
            </w:pPr>
            <w:r w:rsidRPr="0094648F">
              <w:rPr>
                <w:sz w:val="20"/>
                <w:szCs w:val="19"/>
              </w:rPr>
              <w:t> </w:t>
            </w:r>
            <w:r w:rsidRPr="0094648F">
              <w:rPr>
                <w:bCs/>
                <w:sz w:val="20"/>
                <w:szCs w:val="28"/>
              </w:rPr>
              <w:t>I.Орг. момент</w:t>
            </w:r>
          </w:p>
          <w:p w:rsidR="00A379A8" w:rsidRPr="0094648F" w:rsidRDefault="00A379A8" w:rsidP="00DC31A0">
            <w:pPr>
              <w:jc w:val="both"/>
              <w:rPr>
                <w:sz w:val="20"/>
                <w:szCs w:val="19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jc w:val="both"/>
              <w:rPr>
                <w:sz w:val="20"/>
                <w:szCs w:val="19"/>
              </w:rPr>
            </w:pPr>
            <w:r w:rsidRPr="0094648F">
              <w:rPr>
                <w:sz w:val="20"/>
                <w:szCs w:val="19"/>
              </w:rPr>
              <w:t> </w:t>
            </w:r>
          </w:p>
          <w:p w:rsidR="00A379A8" w:rsidRPr="0094648F" w:rsidRDefault="00A379A8" w:rsidP="00DC31A0">
            <w:pPr>
              <w:jc w:val="both"/>
              <w:rPr>
                <w:sz w:val="20"/>
                <w:szCs w:val="19"/>
              </w:rPr>
            </w:pPr>
          </w:p>
          <w:p w:rsidR="00A379A8" w:rsidRPr="0094648F" w:rsidRDefault="00A379A8" w:rsidP="00DC31A0">
            <w:pPr>
              <w:jc w:val="both"/>
              <w:rPr>
                <w:sz w:val="20"/>
                <w:szCs w:val="19"/>
              </w:rPr>
            </w:pPr>
          </w:p>
          <w:p w:rsidR="00A379A8" w:rsidRPr="0094648F" w:rsidRDefault="00A379A8" w:rsidP="00DC31A0">
            <w:pPr>
              <w:jc w:val="both"/>
              <w:rPr>
                <w:sz w:val="20"/>
                <w:szCs w:val="19"/>
              </w:rPr>
            </w:pPr>
          </w:p>
          <w:p w:rsidR="00A379A8" w:rsidRPr="0094648F" w:rsidRDefault="00A379A8" w:rsidP="00DC31A0">
            <w:pPr>
              <w:jc w:val="both"/>
              <w:rPr>
                <w:sz w:val="20"/>
                <w:szCs w:val="19"/>
              </w:rPr>
            </w:pPr>
            <w:r w:rsidRPr="0094648F">
              <w:rPr>
                <w:bCs/>
                <w:sz w:val="20"/>
                <w:szCs w:val="28"/>
              </w:rPr>
              <w:t>Игра-приветствие «Здравствуй!»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88"/>
              <w:rPr>
                <w:sz w:val="20"/>
                <w:szCs w:val="28"/>
              </w:rPr>
            </w:pPr>
            <w:r w:rsidRPr="0094648F">
              <w:rPr>
                <w:sz w:val="20"/>
                <w:szCs w:val="19"/>
              </w:rPr>
              <w:t> </w:t>
            </w:r>
            <w:r w:rsidRPr="0094648F">
              <w:rPr>
                <w:sz w:val="20"/>
                <w:szCs w:val="28"/>
              </w:rPr>
              <w:t>Пожалуйста, поприветствуйте наших гостей.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88"/>
              <w:rPr>
                <w:sz w:val="20"/>
                <w:szCs w:val="28"/>
              </w:rPr>
            </w:pPr>
            <w:r w:rsidRPr="0094648F">
              <w:rPr>
                <w:sz w:val="20"/>
                <w:szCs w:val="28"/>
              </w:rPr>
              <w:t>- А сегодняшний урок я предлагаю начать с разминки.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88"/>
              <w:rPr>
                <w:sz w:val="20"/>
                <w:szCs w:val="19"/>
              </w:rPr>
            </w:pPr>
            <w:r w:rsidRPr="0094648F">
              <w:rPr>
                <w:sz w:val="20"/>
                <w:szCs w:val="28"/>
              </w:rPr>
              <w:t>Для чего нужна разминка?</w:t>
            </w:r>
          </w:p>
        </w:tc>
        <w:tc>
          <w:tcPr>
            <w:tcW w:w="35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88"/>
              <w:rPr>
                <w:sz w:val="20"/>
                <w:szCs w:val="28"/>
              </w:rPr>
            </w:pPr>
            <w:r w:rsidRPr="0094648F">
              <w:rPr>
                <w:sz w:val="20"/>
                <w:szCs w:val="28"/>
              </w:rPr>
              <w:t> Учащиеся поочередно касаются одноименных пальцев рук своего соседа, начиная с больших пальцев и говорят: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88"/>
              <w:rPr>
                <w:sz w:val="20"/>
                <w:szCs w:val="28"/>
              </w:rPr>
            </w:pPr>
            <w:r w:rsidRPr="0094648F">
              <w:rPr>
                <w:sz w:val="20"/>
                <w:szCs w:val="28"/>
              </w:rPr>
              <w:t>-желаю (большой)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88"/>
              <w:rPr>
                <w:sz w:val="20"/>
                <w:szCs w:val="28"/>
              </w:rPr>
            </w:pPr>
            <w:r w:rsidRPr="0094648F">
              <w:rPr>
                <w:sz w:val="20"/>
                <w:szCs w:val="28"/>
              </w:rPr>
              <w:t>-успеха (указательный)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88"/>
              <w:rPr>
                <w:sz w:val="20"/>
                <w:szCs w:val="28"/>
              </w:rPr>
            </w:pPr>
            <w:r w:rsidRPr="0094648F">
              <w:rPr>
                <w:sz w:val="20"/>
                <w:szCs w:val="28"/>
              </w:rPr>
              <w:t>-большого (средний)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88"/>
              <w:rPr>
                <w:sz w:val="20"/>
                <w:szCs w:val="28"/>
              </w:rPr>
            </w:pPr>
            <w:r w:rsidRPr="0094648F">
              <w:rPr>
                <w:sz w:val="20"/>
                <w:szCs w:val="28"/>
              </w:rPr>
              <w:t>-во всем (безымянный)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88"/>
              <w:rPr>
                <w:sz w:val="20"/>
                <w:szCs w:val="28"/>
              </w:rPr>
            </w:pPr>
            <w:r w:rsidRPr="0094648F">
              <w:rPr>
                <w:sz w:val="20"/>
                <w:szCs w:val="28"/>
              </w:rPr>
              <w:t>-и везде (мизинец)</w:t>
            </w:r>
          </w:p>
          <w:p w:rsidR="00A379A8" w:rsidRPr="0094648F" w:rsidRDefault="00A379A8" w:rsidP="00DC31A0">
            <w:pPr>
              <w:ind w:firstLine="88"/>
              <w:rPr>
                <w:sz w:val="20"/>
                <w:szCs w:val="28"/>
              </w:rPr>
            </w:pPr>
            <w:r w:rsidRPr="0094648F">
              <w:rPr>
                <w:sz w:val="20"/>
                <w:szCs w:val="28"/>
              </w:rPr>
              <w:t>-удачи тебе на уроке! (рукопожатие)</w:t>
            </w:r>
          </w:p>
        </w:tc>
      </w:tr>
      <w:tr w:rsidR="00A379A8" w:rsidRPr="00B840F5" w:rsidTr="00DC31A0">
        <w:trPr>
          <w:tblCellSpacing w:w="0" w:type="dxa"/>
        </w:trPr>
        <w:tc>
          <w:tcPr>
            <w:tcW w:w="18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142"/>
              <w:rPr>
                <w:sz w:val="20"/>
                <w:szCs w:val="19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142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2. Мотивационная установка к обучению</w:t>
            </w:r>
          </w:p>
          <w:p w:rsidR="00A379A8" w:rsidRPr="0094648F" w:rsidRDefault="00A379A8" w:rsidP="00DC31A0">
            <w:pPr>
              <w:jc w:val="both"/>
              <w:rPr>
                <w:sz w:val="20"/>
                <w:szCs w:val="19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225"/>
              <w:rPr>
                <w:i/>
                <w:sz w:val="20"/>
              </w:rPr>
            </w:pPr>
            <w:r w:rsidRPr="0094648F">
              <w:rPr>
                <w:i/>
                <w:sz w:val="20"/>
              </w:rPr>
              <w:t>Мы пришли сюда учиться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225"/>
              <w:rPr>
                <w:i/>
                <w:sz w:val="20"/>
              </w:rPr>
            </w:pPr>
            <w:r w:rsidRPr="0094648F">
              <w:rPr>
                <w:i/>
                <w:sz w:val="20"/>
              </w:rPr>
              <w:t>Не лениться, а трудиться,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225"/>
              <w:rPr>
                <w:i/>
                <w:sz w:val="20"/>
              </w:rPr>
            </w:pPr>
            <w:r w:rsidRPr="0094648F">
              <w:rPr>
                <w:i/>
                <w:sz w:val="20"/>
              </w:rPr>
              <w:t>Слушаем внимательно,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225"/>
              <w:rPr>
                <w:i/>
                <w:sz w:val="20"/>
              </w:rPr>
            </w:pPr>
            <w:r w:rsidRPr="0094648F">
              <w:rPr>
                <w:i/>
                <w:sz w:val="20"/>
              </w:rPr>
              <w:t>Работаем старательно.</w:t>
            </w:r>
          </w:p>
        </w:tc>
        <w:tc>
          <w:tcPr>
            <w:tcW w:w="35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88"/>
              <w:rPr>
                <w:sz w:val="20"/>
                <w:szCs w:val="28"/>
              </w:rPr>
            </w:pPr>
          </w:p>
        </w:tc>
      </w:tr>
      <w:tr w:rsidR="00A379A8" w:rsidRPr="00B840F5" w:rsidTr="00DC31A0">
        <w:trPr>
          <w:tblCellSpacing w:w="0" w:type="dxa"/>
        </w:trPr>
        <w:tc>
          <w:tcPr>
            <w:tcW w:w="18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142"/>
              <w:rPr>
                <w:bCs/>
                <w:sz w:val="20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142"/>
              <w:rPr>
                <w:sz w:val="20"/>
                <w:szCs w:val="19"/>
              </w:rPr>
            </w:pPr>
            <w:r w:rsidRPr="0094648F">
              <w:rPr>
                <w:rFonts w:ascii="Calibri" w:hAnsi="Calibri"/>
                <w:sz w:val="20"/>
                <w:szCs w:val="28"/>
              </w:rPr>
              <w:t xml:space="preserve">     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 xml:space="preserve">Как вы думаете, что надо сделать, чтобы учение было не в тягость, а в радость? 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142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142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 xml:space="preserve">    А чтобы на каждом  уроке подниматься выше, достигать новых  успехов, надо помнить, какие трудности уже преодолели. Скажите, ребята, какую тему мы недавно начали изучать? 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142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 xml:space="preserve">    Скажите, а что мы уже знаем и умеем? </w:t>
            </w:r>
          </w:p>
        </w:tc>
        <w:tc>
          <w:tcPr>
            <w:tcW w:w="35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Ответы детей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Умножение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Особые случаи умножения с 0 и единицей, название компонентов умножения, таблицу умножения</w:t>
            </w:r>
          </w:p>
        </w:tc>
      </w:tr>
      <w:tr w:rsidR="00A379A8" w:rsidRPr="00B840F5" w:rsidTr="00DC31A0">
        <w:trPr>
          <w:tblCellSpacing w:w="0" w:type="dxa"/>
        </w:trPr>
        <w:tc>
          <w:tcPr>
            <w:tcW w:w="18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142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ІІ. Актуализация знаний.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Фронтальная работа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142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А теперь повторим таблицу умножения.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142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Носил орехи бурундук.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142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По два за каждою щекой.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142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 xml:space="preserve">Насыпал до верху сундук – 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142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Не будет голоден зимой.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Сколько орехов за один раз приносил бурундук?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142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Почему 4?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142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jc w:val="both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Дарит бабушка – лисица</w:t>
            </w:r>
          </w:p>
          <w:p w:rsidR="00A379A8" w:rsidRPr="0094648F" w:rsidRDefault="00A379A8" w:rsidP="00DC31A0">
            <w:pPr>
              <w:jc w:val="both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Трем внучатам рукавицы:</w:t>
            </w:r>
          </w:p>
          <w:p w:rsidR="00A379A8" w:rsidRPr="0094648F" w:rsidRDefault="00A379A8" w:rsidP="00DC31A0">
            <w:pPr>
              <w:jc w:val="both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«Это вам на зиму, внуки,</w:t>
            </w:r>
          </w:p>
          <w:p w:rsidR="00A379A8" w:rsidRPr="0094648F" w:rsidRDefault="00A379A8" w:rsidP="00DC31A0">
            <w:pPr>
              <w:jc w:val="both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Рукавичек по две штуки.</w:t>
            </w:r>
          </w:p>
          <w:p w:rsidR="00A379A8" w:rsidRPr="0094648F" w:rsidRDefault="00A379A8" w:rsidP="00DC31A0">
            <w:pPr>
              <w:jc w:val="both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Берегите, не теряйте.»</w:t>
            </w:r>
          </w:p>
          <w:p w:rsidR="00A379A8" w:rsidRPr="0094648F" w:rsidRDefault="00A379A8" w:rsidP="00DC31A0">
            <w:pPr>
              <w:jc w:val="both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Сколько всех, пересчитайте?</w:t>
            </w:r>
          </w:p>
          <w:p w:rsidR="00A379A8" w:rsidRPr="0094648F" w:rsidRDefault="00A379A8" w:rsidP="00DC31A0">
            <w:pPr>
              <w:jc w:val="both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 xml:space="preserve">Почему? </w:t>
            </w:r>
          </w:p>
          <w:p w:rsidR="00A379A8" w:rsidRPr="0094648F" w:rsidRDefault="00A379A8" w:rsidP="00DC31A0">
            <w:pPr>
              <w:jc w:val="both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jc w:val="both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Мышка зерна собирала.</w:t>
            </w:r>
          </w:p>
          <w:p w:rsidR="00A379A8" w:rsidRPr="0094648F" w:rsidRDefault="00A379A8" w:rsidP="00DC31A0">
            <w:pPr>
              <w:jc w:val="both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По два зернышка таскала.</w:t>
            </w:r>
          </w:p>
          <w:p w:rsidR="00A379A8" w:rsidRPr="0094648F" w:rsidRDefault="00A379A8" w:rsidP="00DC31A0">
            <w:pPr>
              <w:jc w:val="both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Принесла девятый раз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142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Каков мышки стал запас?</w:t>
            </w:r>
          </w:p>
          <w:p w:rsidR="00A379A8" w:rsidRPr="0094648F" w:rsidRDefault="00A379A8" w:rsidP="00DC31A0">
            <w:pPr>
              <w:jc w:val="both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jc w:val="both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Найди лишнее  выражение. Почему оно лишнее?</w:t>
            </w:r>
          </w:p>
          <w:p w:rsidR="00A379A8" w:rsidRPr="0094648F" w:rsidRDefault="00A379A8" w:rsidP="00DC31A0">
            <w:pPr>
              <w:jc w:val="both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 xml:space="preserve">   </w:t>
            </w:r>
          </w:p>
          <w:p w:rsidR="00A379A8" w:rsidRPr="0094648F" w:rsidRDefault="00A379A8" w:rsidP="00DC31A0">
            <w:pPr>
              <w:jc w:val="both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jc w:val="both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 xml:space="preserve">Как можно записать выражения с одинаковыми слагаемыми? </w:t>
            </w: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 xml:space="preserve">Запишите эти выражения с помощью умножения и вычислите, а потом проверим. </w:t>
            </w:r>
          </w:p>
          <w:p w:rsidR="00A379A8" w:rsidRPr="0094648F" w:rsidRDefault="00A379A8" w:rsidP="00DC31A0">
            <w:pPr>
              <w:jc w:val="both"/>
              <w:rPr>
                <w:bCs/>
                <w:sz w:val="20"/>
                <w:szCs w:val="28"/>
              </w:rPr>
            </w:pPr>
            <w:r w:rsidRPr="0094648F">
              <w:rPr>
                <w:bCs/>
                <w:i/>
                <w:sz w:val="20"/>
                <w:szCs w:val="28"/>
              </w:rPr>
              <w:t>3+3+3+3+3=</w:t>
            </w:r>
            <w:r w:rsidRPr="0094648F">
              <w:rPr>
                <w:bCs/>
                <w:sz w:val="20"/>
                <w:szCs w:val="28"/>
              </w:rPr>
              <w:t xml:space="preserve"> 3*5=15</w:t>
            </w:r>
          </w:p>
          <w:p w:rsidR="00A379A8" w:rsidRPr="0094648F" w:rsidRDefault="00A379A8" w:rsidP="00DC31A0">
            <w:pPr>
              <w:jc w:val="both"/>
              <w:rPr>
                <w:bCs/>
                <w:sz w:val="20"/>
                <w:szCs w:val="28"/>
              </w:rPr>
            </w:pPr>
            <w:r w:rsidRPr="0094648F">
              <w:rPr>
                <w:bCs/>
                <w:i/>
                <w:sz w:val="20"/>
                <w:szCs w:val="28"/>
              </w:rPr>
              <w:t>2+2+2+2</w:t>
            </w:r>
            <w:r w:rsidRPr="0094648F">
              <w:rPr>
                <w:bCs/>
                <w:sz w:val="20"/>
                <w:szCs w:val="28"/>
              </w:rPr>
              <w:t xml:space="preserve">= 2*4=8 </w:t>
            </w:r>
          </w:p>
          <w:p w:rsidR="00A379A8" w:rsidRPr="0094648F" w:rsidRDefault="00A379A8" w:rsidP="00DC31A0">
            <w:pPr>
              <w:jc w:val="both"/>
              <w:rPr>
                <w:b/>
                <w:bCs/>
                <w:i/>
                <w:sz w:val="20"/>
                <w:szCs w:val="28"/>
                <w:u w:val="single"/>
              </w:rPr>
            </w:pPr>
            <w:r w:rsidRPr="0094648F">
              <w:rPr>
                <w:b/>
                <w:bCs/>
                <w:i/>
                <w:sz w:val="20"/>
                <w:szCs w:val="28"/>
                <w:u w:val="single"/>
              </w:rPr>
              <w:t xml:space="preserve">3+3+2+4 </w:t>
            </w:r>
          </w:p>
          <w:p w:rsidR="00A379A8" w:rsidRPr="0094648F" w:rsidRDefault="00A379A8" w:rsidP="00DC31A0">
            <w:pPr>
              <w:jc w:val="both"/>
              <w:rPr>
                <w:bCs/>
                <w:sz w:val="20"/>
                <w:szCs w:val="28"/>
              </w:rPr>
            </w:pPr>
            <w:r w:rsidRPr="0094648F">
              <w:rPr>
                <w:bCs/>
                <w:i/>
                <w:sz w:val="20"/>
                <w:szCs w:val="28"/>
              </w:rPr>
              <w:t>4+4+4</w:t>
            </w:r>
            <w:r w:rsidRPr="0094648F">
              <w:rPr>
                <w:bCs/>
                <w:sz w:val="20"/>
                <w:szCs w:val="28"/>
              </w:rPr>
              <w:t xml:space="preserve"> = 4*3=12</w:t>
            </w: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 xml:space="preserve">Ответьте на вопросы. Отвечать нужно только «Да»  или «Нет». Если «Нет», то объясните  почему? И дайте правильный ответ. </w:t>
            </w: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1.Результат умножения – произведение.</w:t>
            </w: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2.В записи двузначного числа есть десятки и единицы.</w:t>
            </w:r>
          </w:p>
          <w:p w:rsidR="00A379A8" w:rsidRPr="0094648F" w:rsidRDefault="00A379A8" w:rsidP="00DC31A0">
            <w:pPr>
              <w:rPr>
                <w:b/>
                <w:bCs/>
                <w:i/>
                <w:sz w:val="20"/>
                <w:szCs w:val="28"/>
              </w:rPr>
            </w:pPr>
            <w:r w:rsidRPr="0094648F">
              <w:rPr>
                <w:b/>
                <w:bCs/>
                <w:i/>
                <w:sz w:val="20"/>
                <w:szCs w:val="28"/>
              </w:rPr>
              <w:t>3.Первый компонент вычитания – это слагаемое.</w:t>
            </w: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4.Сумма – это результат сложения.</w:t>
            </w:r>
          </w:p>
          <w:p w:rsidR="00A379A8" w:rsidRPr="0094648F" w:rsidRDefault="00A379A8" w:rsidP="00DC31A0">
            <w:pPr>
              <w:rPr>
                <w:b/>
                <w:bCs/>
                <w:i/>
                <w:sz w:val="20"/>
                <w:szCs w:val="28"/>
              </w:rPr>
            </w:pPr>
            <w:r w:rsidRPr="0094648F">
              <w:rPr>
                <w:b/>
                <w:bCs/>
                <w:i/>
                <w:sz w:val="20"/>
                <w:szCs w:val="28"/>
              </w:rPr>
              <w:t>5.Если из вычитаемого вычесть уменьшаемое, то получиться разность.</w:t>
            </w:r>
          </w:p>
        </w:tc>
        <w:tc>
          <w:tcPr>
            <w:tcW w:w="35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2*2=4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3*2 = 6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2*9=18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Лишнее 3 выражение, т.к. в 1,2,4 – слагаемые одинаковые, а в третьем выражении они разные.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С помощью умножения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jc w:val="both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jc w:val="both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jc w:val="both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jc w:val="both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3+3+3+3+3= 3*5=15</w:t>
            </w:r>
          </w:p>
          <w:p w:rsidR="00A379A8" w:rsidRPr="0094648F" w:rsidRDefault="00A379A8" w:rsidP="00DC31A0">
            <w:pPr>
              <w:jc w:val="both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 xml:space="preserve">2+2+2+2= 2*4=8 </w:t>
            </w:r>
          </w:p>
          <w:p w:rsidR="00A379A8" w:rsidRPr="0094648F" w:rsidRDefault="00A379A8" w:rsidP="00DC31A0">
            <w:pPr>
              <w:jc w:val="both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4+4+4 = 4*3=12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 xml:space="preserve">3. Первый компонент вычитания – это уменьшаемое. </w:t>
            </w: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5. Если из уменьшаемого вычесть вычитаемое, то получим разность</w:t>
            </w:r>
          </w:p>
        </w:tc>
      </w:tr>
      <w:tr w:rsidR="00A379A8" w:rsidRPr="00B840F5" w:rsidTr="00DC31A0">
        <w:trPr>
          <w:tblCellSpacing w:w="0" w:type="dxa"/>
        </w:trPr>
        <w:tc>
          <w:tcPr>
            <w:tcW w:w="10643" w:type="dxa"/>
            <w:gridSpan w:val="5"/>
            <w:tcBorders>
              <w:top w:val="outset" w:sz="6" w:space="0" w:color="auto"/>
              <w:bottom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8"/>
              </w:rPr>
            </w:pPr>
            <w:r w:rsidRPr="0094648F">
              <w:rPr>
                <w:bCs/>
                <w:i/>
                <w:sz w:val="20"/>
                <w:szCs w:val="28"/>
              </w:rPr>
              <w:t>Физминутка</w:t>
            </w:r>
          </w:p>
        </w:tc>
      </w:tr>
      <w:tr w:rsidR="00A379A8" w:rsidRPr="00B840F5" w:rsidTr="00DC31A0">
        <w:trPr>
          <w:tblCellSpacing w:w="0" w:type="dxa"/>
        </w:trPr>
        <w:tc>
          <w:tcPr>
            <w:tcW w:w="18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142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  <w:lang w:val="en-US"/>
              </w:rPr>
              <w:t>III</w:t>
            </w:r>
            <w:r w:rsidRPr="0094648F">
              <w:rPr>
                <w:bCs/>
                <w:sz w:val="20"/>
                <w:szCs w:val="28"/>
              </w:rPr>
              <w:t>. Постановка проблемы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Фронтальная работа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i/>
                <w:sz w:val="20"/>
                <w:szCs w:val="28"/>
              </w:rPr>
              <w:t>Работа по программе</w:t>
            </w:r>
          </w:p>
        </w:tc>
        <w:tc>
          <w:tcPr>
            <w:tcW w:w="3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 xml:space="preserve">Какие арифметические действия нам уже известны? </w:t>
            </w: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 xml:space="preserve"> Какое арифметическое действие обратно сложению? </w:t>
            </w: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Какое арифметическое действие обратное вычитанию?</w:t>
            </w: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Ещё мы познакомились с умножением. Скажите, какое арифметическое действие обратно умножению?</w:t>
            </w: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 xml:space="preserve">   Как называется это действие, я думаю вы знаете. </w:t>
            </w: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 xml:space="preserve">Итак, тема урока: Деление. </w:t>
            </w: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Как вы думаете, что мы должны узнать сегодня на уроке?</w:t>
            </w: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- Познакомиться с действием деления.</w:t>
            </w: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-Узнать какой знак у деления.</w:t>
            </w: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-Как записать и как прочитать деление.</w:t>
            </w: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- Применять полученные знания при решении примеров и задач.</w:t>
            </w:r>
          </w:p>
          <w:p w:rsidR="00A379A8" w:rsidRPr="0094648F" w:rsidRDefault="00A379A8" w:rsidP="00DC31A0">
            <w:pPr>
              <w:ind w:firstLine="95"/>
              <w:rPr>
                <w:bCs/>
                <w:i/>
                <w:sz w:val="20"/>
                <w:szCs w:val="28"/>
              </w:rPr>
            </w:pP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Бабушка связала 12 редисок в пучки по 3 редиски в каждом пучке. Сколько пучков редиски у неё получилось?</w:t>
            </w: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У вас на столах лежат счётные палочки. Возьмите столько палочек, сколько редисок было у бабушки.</w:t>
            </w: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Отделите по 3 палочки в пучок. Сколько пучков у вас получилось?</w:t>
            </w: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Палочки = редиски.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Сложение, умножение, вычитание.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Вычитание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Сложение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8"/>
              </w:rPr>
            </w:pPr>
            <w:r w:rsidRPr="0094648F">
              <w:rPr>
                <w:b/>
                <w:bCs/>
                <w:i/>
                <w:sz w:val="20"/>
                <w:szCs w:val="28"/>
              </w:rPr>
              <w:t xml:space="preserve">Деление 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ind w:firstLine="95"/>
              <w:rPr>
                <w:b/>
                <w:bCs/>
                <w:sz w:val="20"/>
                <w:szCs w:val="28"/>
                <w:u w:val="single"/>
              </w:rPr>
            </w:pPr>
            <w:r w:rsidRPr="0094648F">
              <w:rPr>
                <w:b/>
                <w:bCs/>
                <w:sz w:val="20"/>
                <w:szCs w:val="28"/>
                <w:u w:val="single"/>
              </w:rPr>
              <w:t>Пучок - небольшая связка чего-либо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Набирают 12 палочек.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spacing w:before="24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По 4 палочки в пучке.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</w:tc>
      </w:tr>
      <w:tr w:rsidR="00A379A8" w:rsidRPr="00B840F5" w:rsidTr="00DC31A0">
        <w:trPr>
          <w:trHeight w:val="912"/>
          <w:tblCellSpacing w:w="0" w:type="dxa"/>
        </w:trPr>
        <w:tc>
          <w:tcPr>
            <w:tcW w:w="18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142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  <w:lang w:val="en-US"/>
              </w:rPr>
              <w:t>IV</w:t>
            </w:r>
            <w:r w:rsidRPr="0094648F">
              <w:rPr>
                <w:bCs/>
                <w:sz w:val="20"/>
                <w:szCs w:val="28"/>
              </w:rPr>
              <w:t>. Открытие нового знания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</w:tc>
        <w:tc>
          <w:tcPr>
            <w:tcW w:w="3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Что нового вы сейчас узнали?</w:t>
            </w: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Какой новый знак?</w:t>
            </w: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Положите 6 палочек, разделите в пучок по 3 палочки.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spacing w:before="24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Знак деление :</w:t>
            </w:r>
          </w:p>
        </w:tc>
      </w:tr>
      <w:tr w:rsidR="00A379A8" w:rsidRPr="00B840F5" w:rsidTr="00DC31A0">
        <w:trPr>
          <w:trHeight w:val="912"/>
          <w:tblCellSpacing w:w="0" w:type="dxa"/>
        </w:trPr>
        <w:tc>
          <w:tcPr>
            <w:tcW w:w="18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142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  <w:lang w:val="en-US"/>
              </w:rPr>
              <w:t>V</w:t>
            </w:r>
            <w:r w:rsidRPr="0094648F">
              <w:rPr>
                <w:bCs/>
                <w:sz w:val="20"/>
                <w:szCs w:val="28"/>
              </w:rPr>
              <w:t>. Первичное закрепление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Работа по учебнику/программе</w:t>
            </w:r>
          </w:p>
        </w:tc>
        <w:tc>
          <w:tcPr>
            <w:tcW w:w="3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А теперь открываем тонкую тетрадь, записываем число, «Классная работа», прописываем каллиграфическую минутку, самую красивую цифру подчеркиваем.</w:t>
            </w: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Учебник стр. 74 гол.рам.</w:t>
            </w: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 xml:space="preserve">Читаем задачу вслух. Что нам известно? </w:t>
            </w: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Что она сделала?</w:t>
            </w: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Что нам нужно найти?</w:t>
            </w: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 xml:space="preserve">В тетради 2 клетки вниз, 2 клетки от полей отступаем. Морковки мы заменим в тетради кружочками. Рисуем простым карандашом 10 кружочков. </w:t>
            </w: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Делим на пучки, по 2 морковки.</w:t>
            </w: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Теперь нам нужно записать решение задачи.</w:t>
            </w: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Стр. 75 задача 4 (с рисунком, дети схематично)</w:t>
            </w: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Читаем вслух.</w:t>
            </w: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Что вам известно?</w:t>
            </w: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Что нам нужно найти в задаче?</w:t>
            </w: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Как мы можем это узнать?</w:t>
            </w: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Стр. 74№ 3</w:t>
            </w: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Нам нужно решить примеры на деление, с помощью рисунков.</w:t>
            </w: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Сколько изображено треугольников?</w:t>
            </w: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По сколько треугольников отделили?</w:t>
            </w: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Сколько раз?</w:t>
            </w: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Получается – если 6 разделить по 2, то получится 3</w:t>
            </w: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Квадраты аналогично*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У бабушки было 10 морковок.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Связала в пучки по 2 морковки.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Сколько получилось пучков?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>
              <w:rPr>
                <w:noProof/>
              </w:rPr>
              <w:pict>
                <v:oval id="Овал 30" o:spid="_x0000_s1026" style="position:absolute;margin-left:106.85pt;margin-top:7.65pt;width:23.8pt;height:22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"/>
              </w:pict>
            </w:r>
            <w:r>
              <w:rPr>
                <w:noProof/>
              </w:rPr>
              <w:pict>
                <v:oval id="Овал 29" o:spid="_x0000_s1027" style="position:absolute;margin-left:77.65pt;margin-top:8.05pt;width:23.8pt;height:22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"/>
              </w:pict>
            </w:r>
            <w:r>
              <w:rPr>
                <w:noProof/>
              </w:rPr>
              <w:pict>
                <v:oval id="Овал 28" o:spid="_x0000_s1028" style="position:absolute;margin-left:52.5pt;margin-top:8.45pt;width:23.8pt;height:22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"/>
              </w:pict>
            </w:r>
            <w:r>
              <w:rPr>
                <w:noProof/>
              </w:rPr>
              <w:pict>
                <v:oval id="Овал 27" o:spid="_x0000_s1029" style="position:absolute;margin-left:28.7pt;margin-top:8.85pt;width:23.8pt;height:22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"/>
              </w:pict>
            </w:r>
            <w:r>
              <w:rPr>
                <w:noProof/>
              </w:rPr>
              <w:pict>
                <v:oval id="Овал 26" o:spid="_x0000_s1030" style="position:absolute;margin-left:-2pt;margin-top:9.25pt;width:26.3pt;height:22pt;z-index:-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"/>
              </w:pic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>
              <w:rPr>
                <w:noProof/>
              </w:rPr>
              <w:pict>
                <v:oval id="Овал 25" o:spid="_x0000_s1031" style="position:absolute;margin-left:116.85pt;margin-top:1.8pt;width:10pt;height:10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"/>
              </w:pict>
            </w:r>
            <w:r>
              <w:rPr>
                <w:noProof/>
              </w:rPr>
              <w:pict>
                <v:oval id="Овал 24" o:spid="_x0000_s1032" style="position:absolute;margin-left:106.8pt;margin-top:1.8pt;width:10pt;height:10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"/>
              </w:pict>
            </w:r>
            <w:r>
              <w:rPr>
                <w:noProof/>
              </w:rPr>
              <w:pict>
                <v:oval id="Овал 23" o:spid="_x0000_s1033" style="position:absolute;margin-left:91.4pt;margin-top:1.8pt;width:10pt;height:10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"/>
              </w:pict>
            </w:r>
            <w:r>
              <w:rPr>
                <w:noProof/>
              </w:rPr>
              <w:pict>
                <v:oval id="Овал 22" o:spid="_x0000_s1034" style="position:absolute;margin-left:81.35pt;margin-top:1.4pt;width:10pt;height:10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"/>
              </w:pict>
            </w:r>
            <w:r>
              <w:rPr>
                <w:noProof/>
              </w:rPr>
              <w:pict>
                <v:oval id="Овал 21" o:spid="_x0000_s1035" style="position:absolute;margin-left:62.5pt;margin-top:1.8pt;width:10pt;height:10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"/>
              </w:pict>
            </w:r>
            <w:r>
              <w:rPr>
                <w:noProof/>
              </w:rPr>
              <w:pict>
                <v:oval id="Овал 20" o:spid="_x0000_s1036" style="position:absolute;margin-left:38.7pt;margin-top:1.8pt;width:10pt;height:10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"/>
              </w:pict>
            </w:r>
            <w:r>
              <w:rPr>
                <w:noProof/>
              </w:rPr>
              <w:pict>
                <v:oval id="Овал 19" o:spid="_x0000_s1037" style="position:absolute;margin-left:52.45pt;margin-top:1.4pt;width:10pt;height:10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"/>
              </w:pict>
            </w:r>
            <w:r>
              <w:rPr>
                <w:noProof/>
              </w:rPr>
              <w:pict>
                <v:oval id="Овал 18" o:spid="_x0000_s1038" style="position:absolute;margin-left:28.65pt;margin-top:1.8pt;width:10pt;height:10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"/>
              </w:pict>
            </w:r>
            <w:r>
              <w:rPr>
                <w:noProof/>
              </w:rPr>
              <w:pict>
                <v:oval id="Овал 17" o:spid="_x0000_s1039" style="position:absolute;margin-left:14.4pt;margin-top:1.8pt;width:10pt;height:10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"/>
              </w:pict>
            </w:r>
            <w:r>
              <w:rPr>
                <w:noProof/>
              </w:rPr>
              <w:pict>
                <v:oval id="Овал 16" o:spid="_x0000_s1040" style="position:absolute;margin-left:2.35pt;margin-top:2.2pt;width:10pt;height:10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"/>
              </w:pic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 xml:space="preserve">10:2=5 (пуч.) – получилось </w:t>
            </w:r>
          </w:p>
          <w:p w:rsidR="00A379A8" w:rsidRPr="0094648F" w:rsidRDefault="00A379A8" w:rsidP="00DC31A0">
            <w:pPr>
              <w:ind w:firstLine="95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Ответ: 5 пучков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У мамы было 8 пряников. Она их раздала двум детям.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Сколько пряников получил каждый?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Поделить 8 пряников, между двумя сыновьями.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8:2 = 4 (п.) получит каждый сын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6 треугольников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По 2 треугольника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3</w:t>
            </w:r>
          </w:p>
        </w:tc>
      </w:tr>
      <w:tr w:rsidR="00A379A8" w:rsidRPr="00B840F5" w:rsidTr="00DC31A0">
        <w:trPr>
          <w:trHeight w:val="245"/>
          <w:tblCellSpacing w:w="0" w:type="dxa"/>
        </w:trPr>
        <w:tc>
          <w:tcPr>
            <w:tcW w:w="10643" w:type="dxa"/>
            <w:gridSpan w:val="5"/>
            <w:tcBorders>
              <w:top w:val="outset" w:sz="6" w:space="0" w:color="auto"/>
              <w:bottom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Проверочная работа в программе</w:t>
            </w:r>
          </w:p>
        </w:tc>
      </w:tr>
      <w:tr w:rsidR="00A379A8" w:rsidRPr="00B840F5" w:rsidTr="00DC31A0">
        <w:trPr>
          <w:trHeight w:val="912"/>
          <w:tblCellSpacing w:w="0" w:type="dxa"/>
        </w:trPr>
        <w:tc>
          <w:tcPr>
            <w:tcW w:w="18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ind w:firstLine="142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VI. Рефлексия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</w:tc>
        <w:tc>
          <w:tcPr>
            <w:tcW w:w="3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 xml:space="preserve">-Какая тема была рассмотрена сегодня? </w:t>
            </w: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 xml:space="preserve">- Какая была цель? </w:t>
            </w: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 xml:space="preserve">- Что такое деление? </w:t>
            </w: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 xml:space="preserve">- Какой знак используют для записи деления? </w:t>
            </w: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 xml:space="preserve">- Решали примеры и задачи на деление? </w:t>
            </w: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- Что мы еще не выяснили? Значит есть с чем и над чем работать.</w:t>
            </w:r>
          </w:p>
          <w:p w:rsidR="00A379A8" w:rsidRPr="0094648F" w:rsidRDefault="00A379A8" w:rsidP="00DC31A0">
            <w:pPr>
              <w:rPr>
                <w:bCs/>
                <w:i/>
                <w:sz w:val="20"/>
                <w:szCs w:val="28"/>
              </w:rPr>
            </w:pPr>
            <w:r w:rsidRPr="0094648F">
              <w:rPr>
                <w:bCs/>
                <w:i/>
                <w:sz w:val="20"/>
                <w:szCs w:val="28"/>
              </w:rPr>
              <w:t>Домашнее задание.</w:t>
            </w:r>
          </w:p>
          <w:p w:rsidR="00A379A8" w:rsidRPr="0094648F" w:rsidRDefault="00A379A8" w:rsidP="00DC31A0">
            <w:pPr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Стр. 75 № 7 (круговые примеры)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33" w:type="dxa"/>
              <w:left w:w="133" w:type="dxa"/>
              <w:bottom w:w="133" w:type="dxa"/>
              <w:right w:w="133" w:type="dxa"/>
            </w:tcMar>
            <w:vAlign w:val="center"/>
          </w:tcPr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- Деление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 xml:space="preserve">- Научиться делить 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- Действие обратное действию умножения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 xml:space="preserve">- Две точки 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- Да</w:t>
            </w: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</w:p>
          <w:p w:rsidR="00A379A8" w:rsidRPr="0094648F" w:rsidRDefault="00A379A8" w:rsidP="00DC31A0">
            <w:pPr>
              <w:autoSpaceDE w:val="0"/>
              <w:autoSpaceDN w:val="0"/>
              <w:adjustRightInd w:val="0"/>
              <w:rPr>
                <w:bCs/>
                <w:sz w:val="20"/>
                <w:szCs w:val="28"/>
              </w:rPr>
            </w:pPr>
            <w:r w:rsidRPr="0094648F">
              <w:rPr>
                <w:bCs/>
                <w:sz w:val="20"/>
                <w:szCs w:val="28"/>
              </w:rPr>
              <w:t>- Как называются компоненты деления, особые случаи деления и др.</w:t>
            </w:r>
          </w:p>
        </w:tc>
      </w:tr>
    </w:tbl>
    <w:p w:rsidR="00A379A8" w:rsidRPr="0074767E" w:rsidRDefault="00A379A8" w:rsidP="00CB3FA4">
      <w:pPr>
        <w:pStyle w:val="NormalWeb"/>
        <w:shd w:val="clear" w:color="auto" w:fill="FFFFFF"/>
        <w:spacing w:line="360" w:lineRule="atLeast"/>
        <w:rPr>
          <w:sz w:val="28"/>
          <w:szCs w:val="28"/>
        </w:rPr>
      </w:pPr>
    </w:p>
    <w:p w:rsidR="00A379A8" w:rsidRPr="0074767E" w:rsidRDefault="00A379A8">
      <w:pPr>
        <w:rPr>
          <w:sz w:val="28"/>
          <w:szCs w:val="28"/>
        </w:rPr>
      </w:pPr>
    </w:p>
    <w:sectPr w:rsidR="00A379A8" w:rsidRPr="0074767E" w:rsidSect="007476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767E"/>
    <w:rsid w:val="00102EE1"/>
    <w:rsid w:val="001A7382"/>
    <w:rsid w:val="002237B8"/>
    <w:rsid w:val="006B2034"/>
    <w:rsid w:val="0074767E"/>
    <w:rsid w:val="0087737E"/>
    <w:rsid w:val="0094648F"/>
    <w:rsid w:val="00A379A8"/>
    <w:rsid w:val="00A73F8D"/>
    <w:rsid w:val="00B840F5"/>
    <w:rsid w:val="00CB3FA4"/>
    <w:rsid w:val="00D76C7D"/>
    <w:rsid w:val="00DA1409"/>
    <w:rsid w:val="00DC31A0"/>
    <w:rsid w:val="00EA6F0F"/>
    <w:rsid w:val="00F24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67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4767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74767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5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5</Pages>
  <Words>1189</Words>
  <Characters>6783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</cp:revision>
  <dcterms:created xsi:type="dcterms:W3CDTF">2020-04-05T11:04:00Z</dcterms:created>
  <dcterms:modified xsi:type="dcterms:W3CDTF">2020-04-05T11:20:00Z</dcterms:modified>
</cp:coreProperties>
</file>