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C46" w:rsidRPr="00C345C4" w:rsidRDefault="009E1C46" w:rsidP="00C345C4">
      <w:pPr>
        <w:spacing w:after="0" w:line="240" w:lineRule="auto"/>
        <w:ind w:firstLine="709"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МБОУ «Гимназия № 5»</w:t>
      </w:r>
    </w:p>
    <w:p w:rsidR="009E1C46" w:rsidRPr="00483E14" w:rsidRDefault="009E1C46" w:rsidP="00C345C4">
      <w:pPr>
        <w:spacing w:after="0" w:line="240" w:lineRule="auto"/>
        <w:ind w:firstLine="709"/>
        <w:jc w:val="center"/>
        <w:rPr>
          <w:rFonts w:ascii="Times New Roman" w:hAnsi="Times New Roman"/>
          <w:b/>
          <w:sz w:val="32"/>
        </w:rPr>
      </w:pPr>
    </w:p>
    <w:p w:rsidR="009E1C46" w:rsidRDefault="009E1C46" w:rsidP="00C345C4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</w:rPr>
      </w:pPr>
    </w:p>
    <w:p w:rsidR="009E1C46" w:rsidRDefault="009E1C46" w:rsidP="00C345C4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</w:rPr>
      </w:pPr>
    </w:p>
    <w:p w:rsidR="009E1C46" w:rsidRDefault="009E1C46" w:rsidP="00C345C4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</w:rPr>
      </w:pPr>
    </w:p>
    <w:p w:rsidR="009E1C46" w:rsidRDefault="009E1C46" w:rsidP="00C345C4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</w:rPr>
      </w:pPr>
    </w:p>
    <w:p w:rsidR="009E1C46" w:rsidRDefault="009E1C46" w:rsidP="00C345C4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9E1C46" w:rsidRDefault="009E1C46" w:rsidP="00C345C4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</w:rPr>
      </w:pPr>
    </w:p>
    <w:p w:rsidR="009E1C46" w:rsidRPr="00483E14" w:rsidRDefault="009E1C46" w:rsidP="00C345C4">
      <w:pPr>
        <w:spacing w:after="0" w:line="240" w:lineRule="auto"/>
        <w:rPr>
          <w:rFonts w:ascii="Times New Roman" w:hAnsi="Times New Roman"/>
          <w:b/>
          <w:sz w:val="32"/>
        </w:rPr>
      </w:pPr>
    </w:p>
    <w:p w:rsidR="009E1C46" w:rsidRPr="00483E14" w:rsidRDefault="009E1C46" w:rsidP="0021388E">
      <w:pPr>
        <w:spacing w:after="0" w:line="240" w:lineRule="auto"/>
        <w:ind w:firstLine="709"/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ТЕХНОЛОГИЧЕСКАЯ КАРТА</w:t>
      </w:r>
      <w:r w:rsidRPr="00483E14">
        <w:rPr>
          <w:rFonts w:ascii="Times New Roman" w:hAnsi="Times New Roman"/>
          <w:b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 xml:space="preserve">                                           </w:t>
      </w:r>
      <w:r w:rsidRPr="00483E14">
        <w:rPr>
          <w:rFonts w:ascii="Times New Roman" w:hAnsi="Times New Roman"/>
          <w:b/>
          <w:sz w:val="36"/>
        </w:rPr>
        <w:t>УРОКА</w:t>
      </w:r>
      <w:r>
        <w:rPr>
          <w:rFonts w:ascii="Times New Roman" w:hAnsi="Times New Roman"/>
          <w:b/>
          <w:sz w:val="36"/>
        </w:rPr>
        <w:t xml:space="preserve"> РУССКОГО ЯЗЫКА                                                            В 4</w:t>
      </w:r>
      <w:r w:rsidRPr="00483E14">
        <w:rPr>
          <w:rFonts w:ascii="Times New Roman" w:hAnsi="Times New Roman"/>
          <w:b/>
          <w:sz w:val="36"/>
        </w:rPr>
        <w:t xml:space="preserve"> КЛАССЕ</w:t>
      </w:r>
    </w:p>
    <w:p w:rsidR="009E1C46" w:rsidRDefault="009E1C46" w:rsidP="00C345C4">
      <w:pPr>
        <w:spacing w:after="0" w:line="240" w:lineRule="auto"/>
        <w:ind w:firstLine="709"/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 xml:space="preserve">ПО ТЕМЕ: «ПРАВОПИСАНИЕ СУФФИКСОВ </w:t>
      </w:r>
    </w:p>
    <w:p w:rsidR="009E1C46" w:rsidRPr="00483E14" w:rsidRDefault="009E1C46" w:rsidP="00C345C4">
      <w:pPr>
        <w:spacing w:after="0" w:line="240" w:lineRule="auto"/>
        <w:ind w:firstLine="709"/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ГЛАГОЛОВ В ПРОШЕДШЕМ ВРЕМЕНИ</w:t>
      </w:r>
      <w:r w:rsidRPr="00483E14">
        <w:rPr>
          <w:rFonts w:ascii="Times New Roman" w:hAnsi="Times New Roman"/>
          <w:b/>
          <w:sz w:val="36"/>
        </w:rPr>
        <w:t>»</w:t>
      </w:r>
    </w:p>
    <w:p w:rsidR="009E1C46" w:rsidRDefault="009E1C46" w:rsidP="00C345C4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9E1C46" w:rsidRDefault="009E1C46" w:rsidP="00C345C4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</w:rPr>
      </w:pPr>
    </w:p>
    <w:p w:rsidR="009E1C46" w:rsidRDefault="009E1C46" w:rsidP="00C345C4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</w:rPr>
      </w:pPr>
    </w:p>
    <w:p w:rsidR="009E1C46" w:rsidRDefault="009E1C46" w:rsidP="00C345C4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</w:rPr>
      </w:pPr>
    </w:p>
    <w:p w:rsidR="009E1C46" w:rsidRDefault="009E1C46" w:rsidP="00C345C4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</w:rPr>
      </w:pPr>
    </w:p>
    <w:p w:rsidR="009E1C46" w:rsidRDefault="009E1C46" w:rsidP="00C345C4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</w:rPr>
      </w:pPr>
    </w:p>
    <w:p w:rsidR="009E1C46" w:rsidRDefault="009E1C46" w:rsidP="00C345C4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</w:rPr>
      </w:pPr>
    </w:p>
    <w:p w:rsidR="009E1C46" w:rsidRPr="00483E14" w:rsidRDefault="009E1C46" w:rsidP="00C345C4">
      <w:pPr>
        <w:spacing w:after="0" w:line="240" w:lineRule="auto"/>
        <w:ind w:firstLine="709"/>
        <w:jc w:val="center"/>
        <w:rPr>
          <w:rFonts w:ascii="Times New Roman" w:hAnsi="Times New Roman"/>
          <w:b/>
          <w:sz w:val="32"/>
        </w:rPr>
      </w:pPr>
    </w:p>
    <w:p w:rsidR="009E1C46" w:rsidRPr="00483E14" w:rsidRDefault="009E1C46" w:rsidP="00C345C4">
      <w:pPr>
        <w:spacing w:after="0" w:line="240" w:lineRule="auto"/>
        <w:ind w:firstLine="709"/>
        <w:jc w:val="right"/>
        <w:rPr>
          <w:rFonts w:ascii="Times New Roman" w:hAnsi="Times New Roman"/>
          <w:sz w:val="32"/>
        </w:rPr>
      </w:pPr>
      <w:r w:rsidRPr="00483E14">
        <w:rPr>
          <w:rFonts w:ascii="Times New Roman" w:hAnsi="Times New Roman"/>
          <w:sz w:val="32"/>
        </w:rPr>
        <w:t>Подготовила</w:t>
      </w:r>
    </w:p>
    <w:p w:rsidR="009E1C46" w:rsidRPr="00483E14" w:rsidRDefault="009E1C46" w:rsidP="00C345C4">
      <w:pPr>
        <w:spacing w:after="0" w:line="240" w:lineRule="auto"/>
        <w:ind w:firstLine="709"/>
        <w:jc w:val="right"/>
        <w:rPr>
          <w:rFonts w:ascii="Times New Roman" w:hAnsi="Times New Roman"/>
          <w:sz w:val="32"/>
        </w:rPr>
      </w:pPr>
      <w:r w:rsidRPr="00483E14">
        <w:rPr>
          <w:rFonts w:ascii="Times New Roman" w:hAnsi="Times New Roman"/>
          <w:sz w:val="32"/>
        </w:rPr>
        <w:t>учитель начальных классов</w:t>
      </w:r>
    </w:p>
    <w:p w:rsidR="009E1C46" w:rsidRPr="00483E14" w:rsidRDefault="009E1C46" w:rsidP="00C345C4">
      <w:pPr>
        <w:spacing w:after="0" w:line="240" w:lineRule="auto"/>
        <w:ind w:firstLine="709"/>
        <w:jc w:val="right"/>
        <w:rPr>
          <w:rFonts w:ascii="Times New Roman" w:hAnsi="Times New Roman"/>
          <w:sz w:val="32"/>
        </w:rPr>
      </w:pPr>
      <w:r w:rsidRPr="00483E14">
        <w:rPr>
          <w:rFonts w:ascii="Times New Roman" w:hAnsi="Times New Roman"/>
          <w:sz w:val="32"/>
        </w:rPr>
        <w:t>МБОУ «Гимназия №5»</w:t>
      </w:r>
    </w:p>
    <w:p w:rsidR="009E1C46" w:rsidRPr="00483E14" w:rsidRDefault="009E1C46" w:rsidP="00C345C4">
      <w:pPr>
        <w:spacing w:after="0" w:line="240" w:lineRule="auto"/>
        <w:ind w:firstLine="709"/>
        <w:jc w:val="right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Козлова Лариса Олеговна.</w:t>
      </w:r>
    </w:p>
    <w:p w:rsidR="009E1C46" w:rsidRDefault="009E1C46" w:rsidP="00C345C4">
      <w:pPr>
        <w:spacing w:after="0" w:line="240" w:lineRule="auto"/>
        <w:ind w:firstLine="709"/>
        <w:rPr>
          <w:rFonts w:ascii="Times New Roman" w:hAnsi="Times New Roman"/>
          <w:sz w:val="32"/>
        </w:rPr>
      </w:pPr>
    </w:p>
    <w:p w:rsidR="009E1C46" w:rsidRDefault="009E1C46" w:rsidP="00C345C4">
      <w:pPr>
        <w:spacing w:after="0" w:line="240" w:lineRule="auto"/>
        <w:rPr>
          <w:rFonts w:ascii="Times New Roman" w:hAnsi="Times New Roman"/>
          <w:sz w:val="32"/>
        </w:rPr>
      </w:pPr>
    </w:p>
    <w:p w:rsidR="009E1C46" w:rsidRDefault="009E1C46" w:rsidP="00C345C4">
      <w:pPr>
        <w:spacing w:after="0" w:line="240" w:lineRule="auto"/>
        <w:rPr>
          <w:rFonts w:ascii="Times New Roman" w:hAnsi="Times New Roman"/>
          <w:sz w:val="32"/>
        </w:rPr>
      </w:pPr>
    </w:p>
    <w:p w:rsidR="009E1C46" w:rsidRDefault="009E1C46" w:rsidP="00C345C4">
      <w:pPr>
        <w:spacing w:after="0" w:line="240" w:lineRule="auto"/>
        <w:rPr>
          <w:rFonts w:ascii="Times New Roman" w:hAnsi="Times New Roman"/>
          <w:sz w:val="32"/>
        </w:rPr>
      </w:pPr>
    </w:p>
    <w:p w:rsidR="009E1C46" w:rsidRDefault="009E1C46" w:rsidP="00C345C4">
      <w:pPr>
        <w:spacing w:after="0" w:line="240" w:lineRule="auto"/>
        <w:rPr>
          <w:rFonts w:ascii="Times New Roman" w:hAnsi="Times New Roman"/>
          <w:sz w:val="32"/>
        </w:rPr>
      </w:pPr>
    </w:p>
    <w:p w:rsidR="009E1C46" w:rsidRDefault="009E1C46" w:rsidP="00C345C4">
      <w:pPr>
        <w:spacing w:after="0" w:line="240" w:lineRule="auto"/>
        <w:rPr>
          <w:rFonts w:ascii="Times New Roman" w:hAnsi="Times New Roman"/>
          <w:sz w:val="32"/>
        </w:rPr>
      </w:pPr>
    </w:p>
    <w:p w:rsidR="009E1C46" w:rsidRDefault="009E1C46" w:rsidP="00C345C4">
      <w:pPr>
        <w:spacing w:after="0" w:line="240" w:lineRule="auto"/>
        <w:rPr>
          <w:rFonts w:ascii="Times New Roman" w:hAnsi="Times New Roman"/>
          <w:sz w:val="32"/>
        </w:rPr>
      </w:pPr>
    </w:p>
    <w:p w:rsidR="009E1C46" w:rsidRDefault="009E1C46" w:rsidP="00C345C4">
      <w:pPr>
        <w:spacing w:after="0" w:line="240" w:lineRule="auto"/>
        <w:rPr>
          <w:rFonts w:ascii="Times New Roman" w:hAnsi="Times New Roman"/>
          <w:sz w:val="32"/>
        </w:rPr>
      </w:pPr>
    </w:p>
    <w:p w:rsidR="009E1C46" w:rsidRDefault="009E1C46" w:rsidP="00C345C4">
      <w:pPr>
        <w:spacing w:after="0" w:line="240" w:lineRule="auto"/>
        <w:rPr>
          <w:rFonts w:ascii="Times New Roman" w:hAnsi="Times New Roman"/>
          <w:sz w:val="32"/>
        </w:rPr>
      </w:pPr>
    </w:p>
    <w:p w:rsidR="009E1C46" w:rsidRDefault="009E1C46" w:rsidP="00C345C4">
      <w:pPr>
        <w:spacing w:after="0" w:line="240" w:lineRule="auto"/>
        <w:rPr>
          <w:rFonts w:ascii="Times New Roman" w:hAnsi="Times New Roman"/>
          <w:sz w:val="32"/>
        </w:rPr>
      </w:pPr>
    </w:p>
    <w:p w:rsidR="009E1C46" w:rsidRDefault="009E1C46" w:rsidP="00C345C4">
      <w:pPr>
        <w:spacing w:after="0" w:line="240" w:lineRule="auto"/>
        <w:rPr>
          <w:rFonts w:ascii="Times New Roman" w:hAnsi="Times New Roman"/>
          <w:sz w:val="32"/>
        </w:rPr>
      </w:pPr>
    </w:p>
    <w:p w:rsidR="009E1C46" w:rsidRPr="00483E14" w:rsidRDefault="009E1C46" w:rsidP="00C345C4">
      <w:pPr>
        <w:spacing w:after="0" w:line="240" w:lineRule="auto"/>
        <w:rPr>
          <w:rFonts w:ascii="Times New Roman" w:hAnsi="Times New Roman"/>
          <w:sz w:val="32"/>
        </w:rPr>
      </w:pPr>
    </w:p>
    <w:p w:rsidR="009E1C46" w:rsidRPr="00483E14" w:rsidRDefault="009E1C46" w:rsidP="00C345C4">
      <w:pPr>
        <w:spacing w:after="0" w:line="240" w:lineRule="auto"/>
        <w:ind w:firstLine="709"/>
        <w:jc w:val="center"/>
        <w:rPr>
          <w:rFonts w:ascii="Times New Roman" w:hAnsi="Times New Roman"/>
          <w:sz w:val="32"/>
        </w:rPr>
      </w:pPr>
      <w:r w:rsidRPr="00483E14">
        <w:rPr>
          <w:rFonts w:ascii="Times New Roman" w:hAnsi="Times New Roman"/>
          <w:sz w:val="32"/>
        </w:rPr>
        <w:t>Рязань</w:t>
      </w:r>
    </w:p>
    <w:p w:rsidR="009E1C46" w:rsidRDefault="009E1C46" w:rsidP="008A1C63">
      <w:pPr>
        <w:spacing w:after="0" w:line="240" w:lineRule="auto"/>
        <w:ind w:firstLine="709"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2021</w:t>
      </w:r>
    </w:p>
    <w:p w:rsidR="009E1C46" w:rsidRDefault="009E1C46" w:rsidP="00C345C4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</w:rPr>
      </w:pPr>
      <w:r w:rsidRPr="000C113B">
        <w:rPr>
          <w:rFonts w:ascii="Times New Roman" w:hAnsi="Times New Roman"/>
          <w:b/>
          <w:i/>
          <w:sz w:val="28"/>
        </w:rPr>
        <w:t>Технологическая карта урока</w:t>
      </w:r>
    </w:p>
    <w:p w:rsidR="009E1C46" w:rsidRPr="000C113B" w:rsidRDefault="009E1C46" w:rsidP="00C345C4">
      <w:pPr>
        <w:spacing w:after="0" w:line="240" w:lineRule="auto"/>
        <w:rPr>
          <w:rFonts w:ascii="Times New Roman" w:hAnsi="Times New Roman"/>
          <w:b/>
          <w:sz w:val="28"/>
        </w:rPr>
      </w:pPr>
      <w:r w:rsidRPr="000C113B">
        <w:rPr>
          <w:rFonts w:ascii="Times New Roman" w:hAnsi="Times New Roman"/>
          <w:b/>
          <w:sz w:val="28"/>
        </w:rPr>
        <w:t>Класс:</w:t>
      </w:r>
      <w:r>
        <w:rPr>
          <w:rFonts w:ascii="Times New Roman" w:hAnsi="Times New Roman"/>
          <w:sz w:val="28"/>
        </w:rPr>
        <w:t xml:space="preserve"> 4</w:t>
      </w:r>
      <w:r w:rsidRPr="000C113B">
        <w:rPr>
          <w:rFonts w:ascii="Times New Roman" w:hAnsi="Times New Roman"/>
          <w:sz w:val="28"/>
        </w:rPr>
        <w:t xml:space="preserve">       </w:t>
      </w:r>
      <w:r w:rsidRPr="000C113B">
        <w:rPr>
          <w:rFonts w:ascii="Times New Roman" w:hAnsi="Times New Roman"/>
          <w:sz w:val="28"/>
        </w:rPr>
        <w:br/>
      </w:r>
      <w:r w:rsidRPr="000C113B">
        <w:rPr>
          <w:rFonts w:ascii="Times New Roman" w:hAnsi="Times New Roman"/>
          <w:b/>
          <w:sz w:val="28"/>
        </w:rPr>
        <w:t>Предмет:</w:t>
      </w:r>
      <w:r>
        <w:rPr>
          <w:rFonts w:ascii="Times New Roman" w:hAnsi="Times New Roman"/>
          <w:sz w:val="28"/>
        </w:rPr>
        <w:t xml:space="preserve"> русский язык</w:t>
      </w:r>
      <w:r w:rsidRPr="000C113B">
        <w:rPr>
          <w:rFonts w:ascii="Times New Roman" w:hAnsi="Times New Roman"/>
          <w:sz w:val="28"/>
        </w:rPr>
        <w:br/>
      </w:r>
      <w:r w:rsidRPr="000C113B">
        <w:rPr>
          <w:rFonts w:ascii="Times New Roman" w:hAnsi="Times New Roman"/>
          <w:b/>
          <w:sz w:val="28"/>
        </w:rPr>
        <w:t>Тема урока:</w:t>
      </w:r>
      <w:r>
        <w:rPr>
          <w:rFonts w:ascii="Times New Roman" w:hAnsi="Times New Roman"/>
          <w:sz w:val="28"/>
        </w:rPr>
        <w:t xml:space="preserve"> </w:t>
      </w:r>
      <w:r w:rsidRPr="001D0B52">
        <w:rPr>
          <w:rFonts w:ascii="Times New Roman" w:hAnsi="Times New Roman"/>
          <w:sz w:val="28"/>
          <w:szCs w:val="28"/>
        </w:rPr>
        <w:t>«Правописание суффиксов глаголов в прошедшем времени»</w:t>
      </w:r>
      <w:r w:rsidRPr="001D0B52">
        <w:rPr>
          <w:rFonts w:ascii="Times New Roman" w:hAnsi="Times New Roman"/>
          <w:sz w:val="28"/>
          <w:szCs w:val="28"/>
        </w:rPr>
        <w:br/>
      </w:r>
      <w:r w:rsidRPr="000C113B">
        <w:rPr>
          <w:rFonts w:ascii="Times New Roman" w:hAnsi="Times New Roman"/>
          <w:b/>
          <w:sz w:val="28"/>
        </w:rPr>
        <w:t xml:space="preserve">Тип урока: </w:t>
      </w:r>
      <w:r w:rsidRPr="000C113B">
        <w:rPr>
          <w:rFonts w:ascii="Times New Roman" w:hAnsi="Times New Roman"/>
          <w:sz w:val="28"/>
        </w:rPr>
        <w:t>урок открытия «нового» знания.</w:t>
      </w:r>
    </w:p>
    <w:p w:rsidR="009E1C46" w:rsidRPr="00EC6C2C" w:rsidRDefault="009E1C46" w:rsidP="00EC6C2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6C2C">
        <w:rPr>
          <w:rFonts w:ascii="Times New Roman" w:hAnsi="Times New Roman"/>
          <w:b/>
          <w:sz w:val="28"/>
          <w:szCs w:val="28"/>
        </w:rPr>
        <w:t xml:space="preserve">Обучающая цель: </w:t>
      </w:r>
      <w:r w:rsidRPr="00EC6C2C">
        <w:rPr>
          <w:rFonts w:ascii="Times New Roman" w:hAnsi="Times New Roman"/>
          <w:sz w:val="28"/>
          <w:szCs w:val="28"/>
        </w:rPr>
        <w:t xml:space="preserve">обеспечить условия для </w:t>
      </w:r>
      <w:r w:rsidRPr="00EC6C2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осознания, осмысления и первичного закрепления умений образовывать глаголы прошедшего времени, используя инфинитив.</w:t>
      </w:r>
    </w:p>
    <w:p w:rsidR="009E1C46" w:rsidRPr="00EC6C2C" w:rsidRDefault="009E1C46" w:rsidP="00EC6C2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6C2C">
        <w:rPr>
          <w:rFonts w:ascii="Times New Roman" w:hAnsi="Times New Roman"/>
          <w:b/>
          <w:sz w:val="28"/>
          <w:szCs w:val="28"/>
        </w:rPr>
        <w:t>Развивающая цель:</w:t>
      </w:r>
      <w:r w:rsidRPr="00EC6C2C">
        <w:rPr>
          <w:rFonts w:ascii="Times New Roman" w:hAnsi="Times New Roman"/>
          <w:sz w:val="28"/>
          <w:szCs w:val="28"/>
        </w:rPr>
        <w:t xml:space="preserve"> продолжить развитие у обучающихся познавательных общих (интеллектуальных), регулятивных (самооценка), коммуникативных универсальных учебных действий.</w:t>
      </w:r>
    </w:p>
    <w:p w:rsidR="009E1C46" w:rsidRPr="00EC6C2C" w:rsidRDefault="009E1C46" w:rsidP="00463D4A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EC6C2C">
        <w:rPr>
          <w:rFonts w:ascii="Times New Roman" w:hAnsi="Times New Roman"/>
          <w:b/>
          <w:sz w:val="28"/>
          <w:szCs w:val="28"/>
        </w:rPr>
        <w:t>Воспитывающая цель:</w:t>
      </w:r>
      <w:r w:rsidRPr="00EC6C2C">
        <w:rPr>
          <w:rFonts w:ascii="Times New Roman" w:hAnsi="Times New Roman"/>
          <w:sz w:val="28"/>
          <w:szCs w:val="28"/>
        </w:rPr>
        <w:t xml:space="preserve"> прививать интерес к русскому языку, людям творческих профессий.</w:t>
      </w:r>
      <w:r w:rsidRPr="00EC6C2C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b/>
          <w:sz w:val="28"/>
          <w:szCs w:val="28"/>
        </w:rPr>
        <w:t>Планируемые результаты.</w:t>
      </w:r>
    </w:p>
    <w:p w:rsidR="009E1C46" w:rsidRPr="00EC6C2C" w:rsidRDefault="009E1C46" w:rsidP="00EC6C2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Предметные.</w:t>
      </w:r>
      <w:r w:rsidRPr="00EC6C2C">
        <w:rPr>
          <w:rFonts w:ascii="Times New Roman" w:hAnsi="Times New Roman"/>
          <w:b/>
          <w:sz w:val="28"/>
          <w:szCs w:val="28"/>
        </w:rPr>
        <w:br/>
      </w:r>
      <w:r w:rsidRPr="00EC6C2C">
        <w:rPr>
          <w:rFonts w:ascii="Times New Roman" w:hAnsi="Times New Roman"/>
          <w:sz w:val="28"/>
          <w:szCs w:val="28"/>
        </w:rPr>
        <w:t xml:space="preserve">Ученик будет знать: </w:t>
      </w:r>
      <w:r w:rsidRPr="00EC6C2C">
        <w:rPr>
          <w:rFonts w:ascii="Times New Roman" w:hAnsi="Times New Roman"/>
          <w:color w:val="333333"/>
          <w:sz w:val="28"/>
          <w:szCs w:val="28"/>
        </w:rPr>
        <w:t xml:space="preserve"> правописание </w:t>
      </w:r>
      <w:r w:rsidRPr="00EC6C2C">
        <w:rPr>
          <w:rFonts w:ascii="Times New Roman" w:hAnsi="Times New Roman"/>
          <w:sz w:val="28"/>
          <w:szCs w:val="28"/>
        </w:rPr>
        <w:t>суффиксов в глаголах прошедшего времени</w:t>
      </w:r>
      <w:r>
        <w:rPr>
          <w:rFonts w:ascii="Times New Roman" w:hAnsi="Times New Roman"/>
          <w:sz w:val="28"/>
          <w:szCs w:val="28"/>
        </w:rPr>
        <w:t>.</w:t>
      </w:r>
    </w:p>
    <w:p w:rsidR="009E1C46" w:rsidRPr="00EC6C2C" w:rsidRDefault="009E1C46" w:rsidP="00EC6C2C">
      <w:pPr>
        <w:pStyle w:val="NormalWeb"/>
        <w:shd w:val="clear" w:color="auto" w:fill="FFFFFF"/>
        <w:spacing w:before="0" w:beforeAutospacing="0" w:after="158" w:afterAutospacing="0" w:line="316" w:lineRule="atLeast"/>
        <w:jc w:val="both"/>
        <w:rPr>
          <w:color w:val="333333"/>
          <w:sz w:val="28"/>
          <w:szCs w:val="28"/>
        </w:rPr>
      </w:pPr>
      <w:r w:rsidRPr="00EC6C2C">
        <w:rPr>
          <w:sz w:val="28"/>
          <w:szCs w:val="28"/>
        </w:rPr>
        <w:t xml:space="preserve">Ученик будет уметь: </w:t>
      </w:r>
      <w:r w:rsidRPr="00EC6C2C">
        <w:rPr>
          <w:color w:val="333333"/>
          <w:sz w:val="28"/>
          <w:szCs w:val="28"/>
        </w:rPr>
        <w:t>образовывать глаголы прошедшего времени, используя инфинитив.</w:t>
      </w:r>
    </w:p>
    <w:p w:rsidR="009E1C46" w:rsidRPr="00EC6C2C" w:rsidRDefault="009E1C46" w:rsidP="00EC6C2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6C2C">
        <w:rPr>
          <w:rFonts w:ascii="Times New Roman" w:hAnsi="Times New Roman"/>
          <w:b/>
          <w:sz w:val="28"/>
          <w:szCs w:val="28"/>
        </w:rPr>
        <w:t>Метапредметные</w:t>
      </w:r>
      <w:r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9E1C46" w:rsidRPr="00EC6C2C" w:rsidRDefault="009E1C46" w:rsidP="00EC6C2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6C2C">
        <w:rPr>
          <w:rFonts w:ascii="Times New Roman" w:hAnsi="Times New Roman"/>
          <w:b/>
          <w:i/>
          <w:sz w:val="28"/>
          <w:szCs w:val="28"/>
        </w:rPr>
        <w:t>П</w:t>
      </w:r>
      <w:r>
        <w:rPr>
          <w:rFonts w:ascii="Times New Roman" w:hAnsi="Times New Roman"/>
          <w:b/>
          <w:i/>
          <w:sz w:val="28"/>
          <w:szCs w:val="28"/>
        </w:rPr>
        <w:t>ознавательные.</w:t>
      </w:r>
      <w:r w:rsidRPr="00EC6C2C">
        <w:rPr>
          <w:rFonts w:ascii="Times New Roman" w:hAnsi="Times New Roman"/>
          <w:sz w:val="28"/>
          <w:szCs w:val="28"/>
        </w:rPr>
        <w:t xml:space="preserve"> 1. Структурировать знания. 2. Строить осознанно и произвольно речевое  высказывание. 3. Определять понятие «головной мозг».  4. Выбирать основания для классификации. 5. Строить логическую цепь рассуждений, умозаключений (индуктивное, дедуктивное и по аналогии), делать выводы.</w:t>
      </w:r>
    </w:p>
    <w:p w:rsidR="009E1C46" w:rsidRPr="00EC6C2C" w:rsidRDefault="009E1C46" w:rsidP="00EC6C2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6C2C">
        <w:rPr>
          <w:rFonts w:ascii="Times New Roman" w:hAnsi="Times New Roman"/>
          <w:b/>
          <w:i/>
          <w:sz w:val="28"/>
          <w:szCs w:val="28"/>
        </w:rPr>
        <w:t>Регулятивные</w:t>
      </w:r>
      <w:r>
        <w:rPr>
          <w:rFonts w:ascii="Times New Roman" w:hAnsi="Times New Roman"/>
          <w:b/>
          <w:i/>
          <w:sz w:val="28"/>
          <w:szCs w:val="28"/>
        </w:rPr>
        <w:t>.</w:t>
      </w:r>
      <w:r w:rsidRPr="00EC6C2C">
        <w:rPr>
          <w:rFonts w:ascii="Times New Roman" w:hAnsi="Times New Roman"/>
          <w:sz w:val="28"/>
          <w:szCs w:val="28"/>
        </w:rPr>
        <w:t xml:space="preserve">  1. Самостоятельно определять цели своего обучения. 2. Ставить и формулировать для себя новые задачи в учебной и познавательной деятельности. 3. Осуществлять  самооценку. 4. Рефлексия.</w:t>
      </w:r>
    </w:p>
    <w:p w:rsidR="009E1C46" w:rsidRPr="00EC6C2C" w:rsidRDefault="009E1C46" w:rsidP="00EC6C2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6C2C">
        <w:rPr>
          <w:rFonts w:ascii="Times New Roman" w:hAnsi="Times New Roman"/>
          <w:b/>
          <w:i/>
          <w:sz w:val="28"/>
          <w:szCs w:val="28"/>
        </w:rPr>
        <w:t>Коммуникативные</w:t>
      </w:r>
      <w:r>
        <w:rPr>
          <w:rFonts w:ascii="Times New Roman" w:hAnsi="Times New Roman"/>
          <w:b/>
          <w:i/>
          <w:sz w:val="28"/>
          <w:szCs w:val="28"/>
        </w:rPr>
        <w:t>.</w:t>
      </w:r>
      <w:r w:rsidRPr="00EC6C2C">
        <w:rPr>
          <w:rFonts w:ascii="Times New Roman" w:hAnsi="Times New Roman"/>
          <w:sz w:val="28"/>
          <w:szCs w:val="28"/>
        </w:rPr>
        <w:t xml:space="preserve">  1. Планировать учебное сотрудничество с учителем и сверстниками. 2. Выражать свои мысли с достаточной полнотой и точностью. 3. Владеть устной и письменной речью, монологической контекстной речью. 4. Работать индивидуально, в парах, в группах.</w:t>
      </w:r>
    </w:p>
    <w:p w:rsidR="009E1C46" w:rsidRPr="00EC6C2C" w:rsidRDefault="009E1C46" w:rsidP="00EC6C2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6C2C">
        <w:rPr>
          <w:rFonts w:ascii="Times New Roman" w:hAnsi="Times New Roman"/>
          <w:b/>
          <w:i/>
          <w:sz w:val="28"/>
          <w:szCs w:val="28"/>
        </w:rPr>
        <w:t>Личностные</w:t>
      </w:r>
      <w:r>
        <w:rPr>
          <w:rFonts w:ascii="Times New Roman" w:hAnsi="Times New Roman"/>
          <w:b/>
          <w:i/>
          <w:sz w:val="28"/>
          <w:szCs w:val="28"/>
        </w:rPr>
        <w:t>.</w:t>
      </w:r>
      <w:r w:rsidRPr="00EC6C2C">
        <w:rPr>
          <w:rFonts w:ascii="Times New Roman" w:hAnsi="Times New Roman"/>
          <w:sz w:val="28"/>
          <w:szCs w:val="28"/>
        </w:rPr>
        <w:t xml:space="preserve">  1. Осуществлять действия смыслообразования, самоопределения. 2. Нравственно-этически оценивать усваиваемое содержание. 3. Осознавать ответственность за общее дело. 4. Осуществлять самооценку на основе критериев успешности (выработанных для себя). 5. Адекватно понимать причины успеха/неуспеха учебной деятельности.</w:t>
      </w:r>
    </w:p>
    <w:p w:rsidR="009E1C46" w:rsidRPr="00EC6C2C" w:rsidRDefault="009E1C46" w:rsidP="008A1C6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C6C2C">
        <w:rPr>
          <w:rFonts w:ascii="Times New Roman" w:hAnsi="Times New Roman"/>
          <w:b/>
          <w:sz w:val="28"/>
          <w:szCs w:val="28"/>
        </w:rPr>
        <w:t>Методы обучения:</w:t>
      </w:r>
      <w:r w:rsidRPr="00EC6C2C">
        <w:rPr>
          <w:rFonts w:ascii="Times New Roman" w:hAnsi="Times New Roman"/>
          <w:sz w:val="28"/>
          <w:szCs w:val="28"/>
        </w:rPr>
        <w:t xml:space="preserve"> объяснительно-иллюстративный, репродуктивный, частично-поисковый.</w:t>
      </w:r>
      <w:r w:rsidRPr="00EC6C2C">
        <w:rPr>
          <w:rFonts w:ascii="Times New Roman" w:hAnsi="Times New Roman"/>
          <w:sz w:val="28"/>
          <w:szCs w:val="28"/>
        </w:rPr>
        <w:br/>
      </w:r>
      <w:r w:rsidRPr="00EC6C2C">
        <w:rPr>
          <w:rFonts w:ascii="Times New Roman" w:hAnsi="Times New Roman"/>
          <w:b/>
          <w:sz w:val="28"/>
          <w:szCs w:val="28"/>
        </w:rPr>
        <w:t xml:space="preserve">Формы организации познавательной деятельности: </w:t>
      </w:r>
      <w:r>
        <w:rPr>
          <w:rFonts w:ascii="Times New Roman" w:hAnsi="Times New Roman"/>
          <w:sz w:val="28"/>
          <w:szCs w:val="28"/>
        </w:rPr>
        <w:t xml:space="preserve">фронтальная, </w:t>
      </w:r>
      <w:r w:rsidRPr="00EC6C2C">
        <w:rPr>
          <w:rFonts w:ascii="Times New Roman" w:hAnsi="Times New Roman"/>
          <w:sz w:val="28"/>
          <w:szCs w:val="28"/>
        </w:rPr>
        <w:t>групповая, индивидуальная.</w:t>
      </w:r>
      <w:r w:rsidRPr="00EC6C2C">
        <w:rPr>
          <w:rFonts w:ascii="Times New Roman" w:hAnsi="Times New Roman"/>
          <w:sz w:val="28"/>
          <w:szCs w:val="28"/>
        </w:rPr>
        <w:br/>
      </w:r>
      <w:r w:rsidRPr="00EC6C2C">
        <w:rPr>
          <w:rFonts w:ascii="Times New Roman" w:hAnsi="Times New Roman"/>
          <w:b/>
          <w:sz w:val="28"/>
          <w:szCs w:val="28"/>
        </w:rPr>
        <w:t xml:space="preserve">Оборудование: </w:t>
      </w:r>
      <w:r w:rsidRPr="00EC6C2C">
        <w:rPr>
          <w:rFonts w:ascii="Times New Roman" w:hAnsi="Times New Roman"/>
          <w:sz w:val="28"/>
          <w:szCs w:val="28"/>
        </w:rPr>
        <w:t>учебник</w:t>
      </w:r>
      <w:r w:rsidRPr="00EC6C2C">
        <w:rPr>
          <w:rFonts w:ascii="Times New Roman" w:hAnsi="Times New Roman"/>
          <w:b/>
          <w:sz w:val="28"/>
          <w:szCs w:val="28"/>
        </w:rPr>
        <w:t xml:space="preserve"> </w:t>
      </w:r>
      <w:r w:rsidRPr="00EC6C2C">
        <w:rPr>
          <w:rFonts w:ascii="Times New Roman" w:hAnsi="Times New Roman"/>
          <w:sz w:val="28"/>
          <w:szCs w:val="28"/>
        </w:rPr>
        <w:t xml:space="preserve">для 4 класса начальной школы (в 2 ч. ч. </w:t>
      </w:r>
      <w:r>
        <w:rPr>
          <w:rFonts w:ascii="Times New Roman" w:hAnsi="Times New Roman"/>
          <w:sz w:val="28"/>
          <w:szCs w:val="28"/>
        </w:rPr>
        <w:t xml:space="preserve">1 </w:t>
      </w:r>
      <w:r w:rsidRPr="00EC6C2C">
        <w:rPr>
          <w:rFonts w:ascii="Times New Roman" w:hAnsi="Times New Roman"/>
          <w:sz w:val="28"/>
          <w:szCs w:val="28"/>
        </w:rPr>
        <w:t>А.В. Полякова), компьютер, колонки, электронная презентация, карточки с заданиями для групповой работы (Приложение 1),   разрезанные карточки с правилом и алгоритмом (Пр</w:t>
      </w:r>
      <w:r>
        <w:rPr>
          <w:rFonts w:ascii="Times New Roman" w:hAnsi="Times New Roman"/>
          <w:sz w:val="28"/>
          <w:szCs w:val="28"/>
        </w:rPr>
        <w:t>иложения</w:t>
      </w:r>
      <w:r w:rsidRPr="00EC6C2C">
        <w:rPr>
          <w:rFonts w:ascii="Times New Roman" w:hAnsi="Times New Roman"/>
          <w:sz w:val="28"/>
          <w:szCs w:val="28"/>
        </w:rPr>
        <w:t xml:space="preserve"> 2</w:t>
      </w:r>
      <w:r>
        <w:rPr>
          <w:rFonts w:ascii="Times New Roman" w:hAnsi="Times New Roman"/>
          <w:sz w:val="28"/>
          <w:szCs w:val="28"/>
        </w:rPr>
        <w:t>, 3</w:t>
      </w:r>
      <w:r w:rsidRPr="00EC6C2C">
        <w:rPr>
          <w:rFonts w:ascii="Times New Roman" w:hAnsi="Times New Roman"/>
          <w:sz w:val="28"/>
          <w:szCs w:val="28"/>
        </w:rPr>
        <w:t xml:space="preserve">), сигнальные карточки </w:t>
      </w:r>
      <w:r>
        <w:rPr>
          <w:rFonts w:ascii="Times New Roman" w:hAnsi="Times New Roman"/>
          <w:sz w:val="28"/>
          <w:szCs w:val="28"/>
        </w:rPr>
        <w:t xml:space="preserve"> для работы </w:t>
      </w:r>
      <w:r w:rsidRPr="00EC6C2C">
        <w:rPr>
          <w:rFonts w:ascii="Times New Roman" w:hAnsi="Times New Roman"/>
          <w:sz w:val="28"/>
          <w:szCs w:val="28"/>
        </w:rPr>
        <w:t>с «Лесенкой успеха</w:t>
      </w:r>
      <w:r>
        <w:rPr>
          <w:rFonts w:ascii="Times New Roman" w:hAnsi="Times New Roman"/>
          <w:sz w:val="28"/>
          <w:szCs w:val="28"/>
        </w:rPr>
        <w:t>»</w:t>
      </w:r>
      <w:r w:rsidRPr="00EC6C2C">
        <w:rPr>
          <w:rFonts w:ascii="Times New Roman" w:hAnsi="Times New Roman"/>
          <w:sz w:val="28"/>
          <w:szCs w:val="28"/>
        </w:rPr>
        <w:t xml:space="preserve">        </w:t>
      </w:r>
    </w:p>
    <w:p w:rsidR="009E1C46" w:rsidRDefault="009E1C46" w:rsidP="00C345C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</w:p>
    <w:p w:rsidR="009E1C46" w:rsidRDefault="009E1C46" w:rsidP="008A1C63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DB3A0F">
        <w:rPr>
          <w:rFonts w:ascii="Times New Roman" w:hAnsi="Times New Roman"/>
          <w:b/>
          <w:sz w:val="28"/>
        </w:rPr>
        <w:t>Ход урока</w:t>
      </w:r>
    </w:p>
    <w:p w:rsidR="009E1C46" w:rsidRDefault="009E1C46" w:rsidP="008A1C63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tbl>
      <w:tblPr>
        <w:tblW w:w="10915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92"/>
        <w:gridCol w:w="3261"/>
        <w:gridCol w:w="6662"/>
      </w:tblGrid>
      <w:tr w:rsidR="009E1C46" w:rsidRPr="009945C1" w:rsidTr="009945C1">
        <w:tc>
          <w:tcPr>
            <w:tcW w:w="992" w:type="dxa"/>
          </w:tcPr>
          <w:p w:rsidR="009E1C46" w:rsidRPr="009945C1" w:rsidRDefault="009E1C46" w:rsidP="009945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945C1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261" w:type="dxa"/>
          </w:tcPr>
          <w:p w:rsidR="009E1C46" w:rsidRPr="009945C1" w:rsidRDefault="009E1C46" w:rsidP="009945C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9945C1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Этапы урока </w:t>
            </w:r>
          </w:p>
          <w:p w:rsidR="009E1C46" w:rsidRPr="009945C1" w:rsidRDefault="009E1C46" w:rsidP="009945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</w:tcPr>
          <w:p w:rsidR="009E1C46" w:rsidRPr="009945C1" w:rsidRDefault="009E1C46" w:rsidP="009945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945C1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Содержание этапа</w:t>
            </w:r>
          </w:p>
        </w:tc>
      </w:tr>
      <w:tr w:rsidR="009E1C46" w:rsidRPr="009945C1" w:rsidTr="009945C1">
        <w:tc>
          <w:tcPr>
            <w:tcW w:w="992" w:type="dxa"/>
          </w:tcPr>
          <w:p w:rsidR="009E1C46" w:rsidRPr="009945C1" w:rsidRDefault="009E1C46" w:rsidP="009945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9945C1">
              <w:rPr>
                <w:rFonts w:ascii="Times New Roman" w:hAnsi="Times New Roman"/>
                <w:b/>
                <w:sz w:val="28"/>
              </w:rPr>
              <w:t>1</w:t>
            </w:r>
          </w:p>
        </w:tc>
        <w:tc>
          <w:tcPr>
            <w:tcW w:w="3261" w:type="dxa"/>
          </w:tcPr>
          <w:p w:rsidR="009E1C46" w:rsidRPr="009945C1" w:rsidRDefault="009E1C46" w:rsidP="009945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945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Мотивация к учебной деятельности:</w:t>
            </w:r>
          </w:p>
          <w:p w:rsidR="009E1C46" w:rsidRPr="009945C1" w:rsidRDefault="009E1C46" w:rsidP="009945C1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9945C1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  <w:t xml:space="preserve">Цель: </w:t>
            </w:r>
            <w:r w:rsidRPr="009945C1"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  <w:t>включение в учебную деятельность на личностно значимом  уровне</w:t>
            </w:r>
            <w:r w:rsidRPr="009945C1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</w:p>
          <w:p w:rsidR="009E1C46" w:rsidRPr="009945C1" w:rsidRDefault="009E1C46" w:rsidP="009945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945C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- </w:t>
            </w:r>
            <w:r w:rsidRPr="009945C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актуализируются требования к ученику со стороны учебной деятельности (“надо”);</w:t>
            </w:r>
          </w:p>
          <w:p w:rsidR="009E1C46" w:rsidRPr="009945C1" w:rsidRDefault="009E1C46" w:rsidP="009945C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945C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9945C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создаются условия для возникновения внутренней потребности </w:t>
            </w:r>
          </w:p>
          <w:p w:rsidR="009E1C46" w:rsidRPr="009945C1" w:rsidRDefault="009E1C46" w:rsidP="009945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945C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включения в учебную деятельность (“хочу”);</w:t>
            </w:r>
          </w:p>
          <w:p w:rsidR="009E1C46" w:rsidRPr="009945C1" w:rsidRDefault="009E1C46" w:rsidP="009945C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945C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9945C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устанавливаются тематические рамки (“могу”)</w:t>
            </w:r>
          </w:p>
          <w:p w:rsidR="009E1C46" w:rsidRPr="009945C1" w:rsidRDefault="009E1C46" w:rsidP="009945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E1C46" w:rsidRPr="009945C1" w:rsidRDefault="009E1C46" w:rsidP="009945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6662" w:type="dxa"/>
          </w:tcPr>
          <w:p w:rsidR="009E1C46" w:rsidRPr="009945C1" w:rsidRDefault="009E1C46" w:rsidP="009945C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945C1">
              <w:rPr>
                <w:rFonts w:ascii="Times New Roman" w:hAnsi="Times New Roman"/>
                <w:sz w:val="24"/>
                <w:szCs w:val="24"/>
              </w:rPr>
              <w:t>Над какой темой работали на прошлом уроке? (Основа неопределенной формы глагола)</w:t>
            </w:r>
          </w:p>
          <w:p w:rsidR="009E1C46" w:rsidRPr="009945C1" w:rsidRDefault="009E1C46" w:rsidP="009945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45C1">
              <w:rPr>
                <w:rFonts w:ascii="Times New Roman" w:hAnsi="Times New Roman"/>
                <w:sz w:val="24"/>
                <w:szCs w:val="24"/>
              </w:rPr>
              <w:t>Как вы усвоили эту тему? (Хорошо).</w:t>
            </w:r>
          </w:p>
          <w:p w:rsidR="009E1C46" w:rsidRPr="009945C1" w:rsidRDefault="009E1C46" w:rsidP="009945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45C1">
              <w:rPr>
                <w:rFonts w:ascii="Times New Roman" w:hAnsi="Times New Roman"/>
                <w:sz w:val="24"/>
                <w:szCs w:val="24"/>
              </w:rPr>
              <w:t>Сегодня вам предстоит познакомиться   с новым знанием. Как вы будете это делать? (Мы повторим необходимый материал, выполним  пробное действие, поймем, что мы не знаем, и сами построим новый способ).</w:t>
            </w:r>
          </w:p>
          <w:p w:rsidR="009E1C46" w:rsidRPr="009945C1" w:rsidRDefault="009E1C46" w:rsidP="009945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45C1">
              <w:rPr>
                <w:rFonts w:ascii="Times New Roman" w:hAnsi="Times New Roman"/>
                <w:sz w:val="24"/>
                <w:szCs w:val="24"/>
              </w:rPr>
              <w:t>С чего начинаем? (С повторения пройденного материала).</w:t>
            </w:r>
          </w:p>
          <w:p w:rsidR="009E1C46" w:rsidRPr="009945C1" w:rsidRDefault="009E1C46" w:rsidP="009945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E1C46" w:rsidRPr="009945C1" w:rsidRDefault="009E1C46" w:rsidP="00994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945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7197" w:dyaOrig="53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3.5pt;height:99.75pt" o:ole="">
                  <v:imagedata r:id="rId4" o:title=""/>
                </v:shape>
                <o:OLEObject Type="Embed" ProgID="PowerPoint.Slide.12" ShapeID="_x0000_i1025" DrawAspect="Content" ObjectID="_1678183052" r:id="rId5"/>
              </w:object>
            </w:r>
          </w:p>
          <w:p w:rsidR="009E1C46" w:rsidRPr="009945C1" w:rsidRDefault="009E1C46" w:rsidP="009945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9E1C46" w:rsidRPr="009945C1" w:rsidTr="009945C1">
        <w:tc>
          <w:tcPr>
            <w:tcW w:w="992" w:type="dxa"/>
          </w:tcPr>
          <w:p w:rsidR="009E1C46" w:rsidRPr="009945C1" w:rsidRDefault="009E1C46" w:rsidP="009945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9945C1">
              <w:rPr>
                <w:rFonts w:ascii="Times New Roman" w:hAnsi="Times New Roman"/>
                <w:b/>
                <w:sz w:val="28"/>
              </w:rPr>
              <w:t>2</w:t>
            </w:r>
          </w:p>
        </w:tc>
        <w:tc>
          <w:tcPr>
            <w:tcW w:w="3261" w:type="dxa"/>
          </w:tcPr>
          <w:p w:rsidR="009E1C46" w:rsidRPr="009945C1" w:rsidRDefault="009E1C46" w:rsidP="009945C1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9945C1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Этап актуализации и пробного учебного действия: </w:t>
            </w:r>
          </w:p>
          <w:p w:rsidR="009E1C46" w:rsidRPr="009945C1" w:rsidRDefault="009E1C46" w:rsidP="009945C1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9945C1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  <w:t xml:space="preserve">Цель: </w:t>
            </w:r>
            <w:r w:rsidRPr="009945C1"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  <w:t xml:space="preserve">готовность и осознание потребности к построению нового способа действий </w:t>
            </w:r>
          </w:p>
          <w:p w:rsidR="009E1C46" w:rsidRPr="009945C1" w:rsidRDefault="009E1C46" w:rsidP="009945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945C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- </w:t>
            </w:r>
            <w:r w:rsidRPr="009945C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воспроизведение ЗУНов, достаточных для построения нового способа действий</w:t>
            </w:r>
          </w:p>
          <w:p w:rsidR="009E1C46" w:rsidRPr="009945C1" w:rsidRDefault="009E1C46" w:rsidP="009945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945C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 активизация соответствующих мыслительных операций, внимания, памяти и т.д.</w:t>
            </w:r>
          </w:p>
          <w:p w:rsidR="009E1C46" w:rsidRPr="009945C1" w:rsidRDefault="009E1C46" w:rsidP="009945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945C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 индивидуальное задание, требующее нового способа;</w:t>
            </w:r>
          </w:p>
          <w:p w:rsidR="009E1C46" w:rsidRPr="009945C1" w:rsidRDefault="009E1C46" w:rsidP="009945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945C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9945C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фиксация учащимися возникшего затруднения </w:t>
            </w:r>
          </w:p>
          <w:p w:rsidR="009E1C46" w:rsidRPr="009945C1" w:rsidRDefault="009E1C46" w:rsidP="009945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9E1C46" w:rsidRPr="009945C1" w:rsidRDefault="009E1C46" w:rsidP="009945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6662" w:type="dxa"/>
          </w:tcPr>
          <w:p w:rsidR="009E1C46" w:rsidRPr="009945C1" w:rsidRDefault="009E1C46" w:rsidP="009945C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945C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Важны ли для человека знания о глаголе? </w:t>
            </w:r>
          </w:p>
          <w:p w:rsidR="009E1C46" w:rsidRPr="009945C1" w:rsidRDefault="009E1C46" w:rsidP="009945C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945C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Упражнение  «Оратор» </w:t>
            </w:r>
          </w:p>
          <w:p w:rsidR="009E1C46" w:rsidRPr="009945C1" w:rsidRDefault="009E1C46" w:rsidP="009945C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945C1">
              <w:rPr>
                <w:rFonts w:ascii="Times New Roman" w:hAnsi="Times New Roman"/>
                <w:i/>
                <w:sz w:val="24"/>
                <w:szCs w:val="24"/>
              </w:rPr>
              <w:t>За 1 минуту убедите своего собеседника в том, что изучение этой темы просто необходимо.</w:t>
            </w:r>
            <w:r w:rsidRPr="009945C1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(</w:t>
            </w:r>
            <w:r w:rsidRPr="009945C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работа в парах – 1 мин.)</w:t>
            </w:r>
          </w:p>
          <w:p w:rsidR="009E1C46" w:rsidRPr="009945C1" w:rsidRDefault="009E1C46" w:rsidP="009945C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9E1C46" w:rsidRPr="009945C1" w:rsidRDefault="009E1C46" w:rsidP="009945C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9E1C46" w:rsidRPr="009945C1" w:rsidRDefault="009E1C46" w:rsidP="009945C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945C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Вспомним, что мы уже знаем о глаголе.</w:t>
            </w:r>
          </w:p>
          <w:p w:rsidR="009E1C46" w:rsidRPr="009945C1" w:rsidRDefault="009E1C46" w:rsidP="009945C1">
            <w:pPr>
              <w:spacing w:after="0" w:line="240" w:lineRule="auto"/>
              <w:rPr>
                <w:rStyle w:val="text1"/>
                <w:rFonts w:ascii="Times New Roman" w:hAnsi="Times New Roman" w:cs="Times New Roman"/>
                <w:sz w:val="24"/>
                <w:szCs w:val="24"/>
              </w:rPr>
            </w:pPr>
            <w:r w:rsidRPr="009945C1">
              <w:rPr>
                <w:rStyle w:val="text1"/>
                <w:rFonts w:ascii="Times New Roman" w:hAnsi="Times New Roman" w:cs="Times New Roman"/>
                <w:sz w:val="24"/>
                <w:szCs w:val="24"/>
              </w:rPr>
              <w:t>(«Игра с мячом». Учитель задаёт вопрос по теме  и кидает мяч ученику, ученик отвечает на вопрос и возвращает мяч учителю))</w:t>
            </w:r>
          </w:p>
          <w:p w:rsidR="009E1C46" w:rsidRPr="009945C1" w:rsidRDefault="009E1C46" w:rsidP="009945C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9E1C46" w:rsidRPr="009945C1" w:rsidRDefault="009E1C46" w:rsidP="009945C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945C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Вспомните алгоритм неопределенной формы глагола.</w:t>
            </w:r>
          </w:p>
          <w:p w:rsidR="009E1C46" w:rsidRPr="009945C1" w:rsidRDefault="009E1C46" w:rsidP="009945C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945C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(1.Вопрос.2.Суффикс.3.Член предложения)</w:t>
            </w:r>
          </w:p>
          <w:p w:rsidR="009E1C46" w:rsidRPr="009945C1" w:rsidRDefault="009E1C46" w:rsidP="009945C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9E1C46" w:rsidRDefault="009E1C46" w:rsidP="009945C1">
            <w:pPr>
              <w:pStyle w:val="NormalWeb"/>
              <w:spacing w:before="0" w:beforeAutospacing="0" w:after="0" w:afterAutospacing="0"/>
            </w:pPr>
            <w:r>
              <w:t>Сейчас выполним пробное действие, опираясь на данные знания. А зачем нужно пробное действие? (Чтобы понять, что мы не знаем, и  поставить цель)</w:t>
            </w:r>
          </w:p>
          <w:p w:rsidR="009E1C46" w:rsidRDefault="009E1C46" w:rsidP="009945C1">
            <w:pPr>
              <w:pStyle w:val="NormalWeb"/>
              <w:spacing w:before="0" w:beforeAutospacing="0" w:after="0" w:afterAutospacing="0"/>
            </w:pPr>
            <w:r>
              <w:t>(индивидуальная работа по карточкам )</w:t>
            </w:r>
          </w:p>
          <w:p w:rsidR="009E1C46" w:rsidRDefault="009E1C46" w:rsidP="009945C1">
            <w:pPr>
              <w:pStyle w:val="NormalWeb"/>
              <w:spacing w:before="0" w:beforeAutospacing="0" w:after="0" w:afterAutospacing="0"/>
            </w:pPr>
            <w:r>
              <w:t>Вставьте пропущенные буквы:</w:t>
            </w:r>
          </w:p>
          <w:p w:rsidR="009E1C46" w:rsidRDefault="009E1C46" w:rsidP="009945C1">
            <w:pPr>
              <w:pStyle w:val="NormalWeb"/>
              <w:spacing w:before="0" w:beforeAutospacing="0" w:after="0" w:afterAutospacing="0"/>
            </w:pPr>
            <w:r>
              <w:t xml:space="preserve"> Вид…ли, выслуш…л. </w:t>
            </w:r>
          </w:p>
          <w:p w:rsidR="009E1C46" w:rsidRDefault="009E1C46" w:rsidP="009945C1">
            <w:pPr>
              <w:pStyle w:val="NormalWeb"/>
              <w:spacing w:before="0" w:beforeAutospacing="0" w:after="0" w:afterAutospacing="0"/>
              <w:jc w:val="center"/>
            </w:pPr>
            <w:r w:rsidRPr="00B17D19">
              <w:object w:dxaOrig="7197" w:dyaOrig="5395">
                <v:shape id="_x0000_i1026" type="#_x0000_t75" style="width:151.5pt;height:116.25pt" o:ole="">
                  <v:imagedata r:id="rId6" o:title=""/>
                </v:shape>
                <o:OLEObject Type="Embed" ProgID="PowerPoint.Slide.12" ShapeID="_x0000_i1026" DrawAspect="Content" ObjectID="_1678183053" r:id="rId7"/>
              </w:object>
            </w:r>
          </w:p>
          <w:p w:rsidR="009E1C46" w:rsidRDefault="009E1C46" w:rsidP="009945C1">
            <w:pPr>
              <w:pStyle w:val="NormalWeb"/>
              <w:spacing w:before="0" w:beforeAutospacing="0" w:after="0" w:afterAutospacing="0"/>
            </w:pPr>
            <w:r>
              <w:t>При записи слов у учащихся мнения делятся: одни считают, что писать нужно и, другие – е, а).</w:t>
            </w:r>
          </w:p>
          <w:p w:rsidR="009E1C46" w:rsidRDefault="009E1C46" w:rsidP="009945C1">
            <w:pPr>
              <w:pStyle w:val="NormalWeb"/>
              <w:spacing w:before="0" w:beforeAutospacing="0" w:after="0" w:afterAutospacing="0"/>
            </w:pPr>
          </w:p>
          <w:p w:rsidR="009E1C46" w:rsidRPr="009945C1" w:rsidRDefault="009E1C46" w:rsidP="009945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45C1">
              <w:rPr>
                <w:rFonts w:ascii="Times New Roman" w:hAnsi="Times New Roman"/>
                <w:sz w:val="24"/>
                <w:szCs w:val="24"/>
              </w:rPr>
              <w:t>А некоторые ребята не  выполнили задание. Почему не справились? Какое затруднение испытали? (Не знаем какую букву надо вставить).</w:t>
            </w:r>
          </w:p>
          <w:p w:rsidR="009E1C46" w:rsidRPr="009945C1" w:rsidRDefault="009E1C46" w:rsidP="009945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45C1">
              <w:rPr>
                <w:rFonts w:ascii="Times New Roman" w:hAnsi="Times New Roman"/>
                <w:sz w:val="24"/>
                <w:szCs w:val="24"/>
              </w:rPr>
              <w:t>Поднимите руки те ребята, кто выполнил это задание? Обоснуйте ваш выбор буквы. (Не можем обосновать).</w:t>
            </w:r>
          </w:p>
          <w:p w:rsidR="009E1C46" w:rsidRPr="009945C1" w:rsidRDefault="009E1C46" w:rsidP="009945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9E1C46" w:rsidRPr="009945C1" w:rsidTr="009945C1">
        <w:tc>
          <w:tcPr>
            <w:tcW w:w="992" w:type="dxa"/>
          </w:tcPr>
          <w:p w:rsidR="009E1C46" w:rsidRPr="009945C1" w:rsidRDefault="009E1C46" w:rsidP="009945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9945C1">
              <w:rPr>
                <w:rFonts w:ascii="Times New Roman" w:hAnsi="Times New Roman"/>
                <w:b/>
                <w:sz w:val="28"/>
              </w:rPr>
              <w:t>3</w:t>
            </w:r>
          </w:p>
        </w:tc>
        <w:tc>
          <w:tcPr>
            <w:tcW w:w="3261" w:type="dxa"/>
          </w:tcPr>
          <w:p w:rsidR="009E1C46" w:rsidRPr="009945C1" w:rsidRDefault="009E1C46" w:rsidP="009945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945C1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Этап выявления места и причины затруднения:</w:t>
            </w:r>
          </w:p>
          <w:p w:rsidR="009E1C46" w:rsidRPr="009945C1" w:rsidRDefault="009E1C46" w:rsidP="009945C1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9945C1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Цель: </w:t>
            </w:r>
            <w:r w:rsidRPr="009945C1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выявление места и причины затруднения </w:t>
            </w:r>
          </w:p>
          <w:p w:rsidR="009E1C46" w:rsidRPr="009945C1" w:rsidRDefault="009E1C46" w:rsidP="009945C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945C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9945C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сопоставление детьми действий с используемым способом (где?);</w:t>
            </w:r>
          </w:p>
          <w:p w:rsidR="009E1C46" w:rsidRPr="009945C1" w:rsidRDefault="009E1C46" w:rsidP="009945C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945C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- выявление и вербальное фиксирование причины затруднения (почему?);</w:t>
            </w:r>
          </w:p>
          <w:p w:rsidR="009E1C46" w:rsidRPr="009945C1" w:rsidRDefault="009E1C46" w:rsidP="009945C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945C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- учащиеся ставят цель деятельности, предлагают вариант формулировки темы урока, который уточняется учителем</w:t>
            </w:r>
            <w:r w:rsidRPr="009945C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9E1C46" w:rsidRPr="009945C1" w:rsidRDefault="009E1C46" w:rsidP="009945C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9E1C46" w:rsidRPr="009945C1" w:rsidRDefault="009E1C46" w:rsidP="008A1C63">
            <w:pPr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6662" w:type="dxa"/>
          </w:tcPr>
          <w:p w:rsidR="009E1C46" w:rsidRPr="009945C1" w:rsidRDefault="009E1C46" w:rsidP="009945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45C1">
              <w:rPr>
                <w:rFonts w:ascii="Times New Roman" w:hAnsi="Times New Roman"/>
                <w:sz w:val="24"/>
                <w:szCs w:val="24"/>
              </w:rPr>
              <w:t xml:space="preserve">Какое задание мы должны были выполнить? </w:t>
            </w:r>
          </w:p>
          <w:p w:rsidR="009E1C46" w:rsidRPr="009945C1" w:rsidRDefault="009E1C46" w:rsidP="009945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45C1">
              <w:rPr>
                <w:rFonts w:ascii="Times New Roman" w:hAnsi="Times New Roman"/>
                <w:sz w:val="24"/>
                <w:szCs w:val="24"/>
              </w:rPr>
              <w:t xml:space="preserve">Почему же вы не смогли выполнить это задание? </w:t>
            </w:r>
          </w:p>
          <w:p w:rsidR="009E1C46" w:rsidRPr="009945C1" w:rsidRDefault="009E1C46" w:rsidP="009945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45C1">
              <w:rPr>
                <w:rFonts w:ascii="Times New Roman" w:hAnsi="Times New Roman"/>
                <w:sz w:val="24"/>
                <w:szCs w:val="24"/>
              </w:rPr>
              <w:t>Значит, в чем причина вашего затруднения? (Правописание безударных гласных в суффиксе  глаголов прошедшего времени мы еще не знаем, нет эталона, нужного алгоритма).</w:t>
            </w:r>
          </w:p>
          <w:p w:rsidR="009E1C46" w:rsidRPr="009945C1" w:rsidRDefault="009E1C46" w:rsidP="009945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45C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9E1C46" w:rsidRPr="009945C1" w:rsidRDefault="009E1C46" w:rsidP="009945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45C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945C1">
              <w:rPr>
                <w:rFonts w:ascii="Times New Roman" w:hAnsi="Times New Roman"/>
                <w:sz w:val="24"/>
                <w:szCs w:val="24"/>
              </w:rPr>
              <w:t>Сформулируйте тему урока.</w:t>
            </w:r>
            <w:r w:rsidRPr="009945C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</w:t>
            </w:r>
            <w:r w:rsidRPr="009945C1">
              <w:rPr>
                <w:rFonts w:ascii="Times New Roman" w:hAnsi="Times New Roman"/>
                <w:sz w:val="24"/>
                <w:szCs w:val="24"/>
              </w:rPr>
              <w:t>Правописание безударных гласных в суффиксе  глаголов прошедшего времени ).</w:t>
            </w:r>
          </w:p>
          <w:p w:rsidR="009E1C46" w:rsidRPr="009945C1" w:rsidRDefault="009E1C46" w:rsidP="009945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E1C46" w:rsidRPr="009945C1" w:rsidRDefault="009E1C46" w:rsidP="009945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9945C1">
              <w:rPr>
                <w:rFonts w:ascii="Times New Roman" w:hAnsi="Times New Roman"/>
                <w:b/>
                <w:sz w:val="28"/>
              </w:rPr>
              <w:object w:dxaOrig="7197" w:dyaOrig="5395">
                <v:shape id="_x0000_i1027" type="#_x0000_t75" style="width:147.75pt;height:108pt" o:ole="">
                  <v:imagedata r:id="rId8" o:title=""/>
                </v:shape>
                <o:OLEObject Type="Embed" ProgID="PowerPoint.Slide.12" ShapeID="_x0000_i1027" DrawAspect="Content" ObjectID="_1678183054" r:id="rId9"/>
              </w:object>
            </w:r>
          </w:p>
        </w:tc>
      </w:tr>
      <w:tr w:rsidR="009E1C46" w:rsidRPr="009945C1" w:rsidTr="009945C1">
        <w:tc>
          <w:tcPr>
            <w:tcW w:w="992" w:type="dxa"/>
          </w:tcPr>
          <w:p w:rsidR="009E1C46" w:rsidRPr="009945C1" w:rsidRDefault="009E1C46" w:rsidP="009945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9945C1">
              <w:rPr>
                <w:rFonts w:ascii="Times New Roman" w:hAnsi="Times New Roman"/>
                <w:b/>
                <w:sz w:val="28"/>
              </w:rPr>
              <w:t>4</w:t>
            </w:r>
          </w:p>
        </w:tc>
        <w:tc>
          <w:tcPr>
            <w:tcW w:w="3261" w:type="dxa"/>
          </w:tcPr>
          <w:p w:rsidR="009E1C46" w:rsidRPr="009945C1" w:rsidRDefault="009E1C46" w:rsidP="009945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945C1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Этап построения проекта выхода из затруднения:</w:t>
            </w:r>
          </w:p>
          <w:p w:rsidR="009E1C46" w:rsidRPr="009945C1" w:rsidRDefault="009E1C46" w:rsidP="009945C1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9945C1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  <w:t xml:space="preserve">Цель: </w:t>
            </w:r>
            <w:r w:rsidRPr="009945C1"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  <w:t xml:space="preserve">формулирование  учащимися  темы урока, уточняемой учителем </w:t>
            </w:r>
          </w:p>
          <w:p w:rsidR="009E1C46" w:rsidRPr="009945C1" w:rsidRDefault="009E1C46" w:rsidP="009945C1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9945C1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учащиеся в коммуникативной форме :</w:t>
            </w:r>
          </w:p>
          <w:p w:rsidR="009E1C46" w:rsidRPr="009945C1" w:rsidRDefault="009E1C46" w:rsidP="009945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945C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- </w:t>
            </w:r>
            <w:r w:rsidRPr="009945C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ставят цель (целью всегда является устранение возникшего затруднения);</w:t>
            </w:r>
          </w:p>
          <w:p w:rsidR="009E1C46" w:rsidRPr="009945C1" w:rsidRDefault="009E1C46" w:rsidP="009945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945C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 согласовывают тему урока;</w:t>
            </w:r>
          </w:p>
          <w:p w:rsidR="009E1C46" w:rsidRPr="009945C1" w:rsidRDefault="009E1C46" w:rsidP="009945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945C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 выбирают способ, строят план достижения цели и определяют средства- алгоритмы, модели и т.д.</w:t>
            </w:r>
          </w:p>
          <w:p w:rsidR="009E1C46" w:rsidRPr="009945C1" w:rsidRDefault="009E1C46" w:rsidP="009945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945C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Этим процессом руководит учитель </w:t>
            </w:r>
          </w:p>
          <w:p w:rsidR="009E1C46" w:rsidRPr="009945C1" w:rsidRDefault="009E1C46" w:rsidP="009945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E1C46" w:rsidRPr="009945C1" w:rsidRDefault="009E1C46" w:rsidP="009945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6662" w:type="dxa"/>
          </w:tcPr>
          <w:p w:rsidR="009E1C46" w:rsidRPr="009945C1" w:rsidRDefault="009E1C46" w:rsidP="009945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45C1">
              <w:rPr>
                <w:rFonts w:ascii="Times New Roman" w:hAnsi="Times New Roman"/>
                <w:sz w:val="24"/>
                <w:szCs w:val="24"/>
              </w:rPr>
              <w:t>Какова же цель нашей работы на уроке?</w:t>
            </w:r>
            <w:r w:rsidRPr="009945C1">
              <w:rPr>
                <w:rFonts w:ascii="Times New Roman" w:hAnsi="Times New Roman"/>
                <w:b/>
                <w:sz w:val="24"/>
                <w:szCs w:val="24"/>
              </w:rPr>
              <w:t xml:space="preserve"> (</w:t>
            </w:r>
            <w:r w:rsidRPr="009945C1">
              <w:rPr>
                <w:rFonts w:ascii="Times New Roman" w:hAnsi="Times New Roman"/>
                <w:sz w:val="24"/>
                <w:szCs w:val="24"/>
              </w:rPr>
              <w:t xml:space="preserve"> Узнать алгоритм правописания безударных гласных в суффиксе  глаголов прошедшего времени и научиться этим алгоритмом пользоваться).</w:t>
            </w:r>
            <w:r w:rsidRPr="009945C1">
              <w:rPr>
                <w:lang w:eastAsia="ru-RU"/>
              </w:rPr>
              <w:t xml:space="preserve"> </w:t>
            </w:r>
          </w:p>
          <w:p w:rsidR="009E1C46" w:rsidRPr="009945C1" w:rsidRDefault="009E1C46" w:rsidP="00994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5C1">
              <w:rPr>
                <w:rFonts w:ascii="Times New Roman" w:eastAsia="Times New Roman" w:hAnsi="Times New Roman"/>
                <w:sz w:val="24"/>
                <w:szCs w:val="24"/>
              </w:rPr>
              <w:object w:dxaOrig="7197" w:dyaOrig="5395">
                <v:shape id="_x0000_i1028" type="#_x0000_t75" style="width:162pt;height:121.5pt" o:ole="">
                  <v:imagedata r:id="rId10" o:title=""/>
                </v:shape>
                <o:OLEObject Type="Embed" ProgID="PowerPoint.Slide.12" ShapeID="_x0000_i1028" DrawAspect="Content" ObjectID="_1678183055" r:id="rId11"/>
              </w:object>
            </w:r>
          </w:p>
          <w:p w:rsidR="009E1C46" w:rsidRPr="009945C1" w:rsidRDefault="009E1C46" w:rsidP="009945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9E1C46" w:rsidRPr="009945C1" w:rsidRDefault="009E1C46" w:rsidP="009945C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945C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Составьте план действий.</w:t>
            </w:r>
          </w:p>
          <w:p w:rsidR="009E1C46" w:rsidRPr="009945C1" w:rsidRDefault="009E1C46" w:rsidP="009945C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945C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(1.Узнать правило правописания безударных гласных в суффиксах глаголов прошедшего времени, создать алгоритм.</w:t>
            </w:r>
          </w:p>
          <w:p w:rsidR="009E1C46" w:rsidRPr="009945C1" w:rsidRDefault="009E1C46" w:rsidP="009945C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945C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2.Научиться этим алгоритмом пользоваться.)</w:t>
            </w:r>
          </w:p>
          <w:p w:rsidR="009E1C46" w:rsidRPr="009945C1" w:rsidRDefault="009E1C46" w:rsidP="009945C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9E1C46" w:rsidRPr="009945C1" w:rsidRDefault="009E1C46" w:rsidP="009945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945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object w:dxaOrig="7197" w:dyaOrig="5395">
                <v:shape id="_x0000_i1029" type="#_x0000_t75" style="width:2in;height:108pt" o:ole="">
                  <v:imagedata r:id="rId12" o:title=""/>
                </v:shape>
                <o:OLEObject Type="Embed" ProgID="PowerPoint.Slide.12" ShapeID="_x0000_i1029" DrawAspect="Content" ObjectID="_1678183056" r:id="rId13"/>
              </w:object>
            </w:r>
          </w:p>
          <w:p w:rsidR="009E1C46" w:rsidRPr="009945C1" w:rsidRDefault="009E1C46" w:rsidP="009945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45C1">
              <w:rPr>
                <w:rFonts w:ascii="Times New Roman" w:hAnsi="Times New Roman"/>
                <w:sz w:val="24"/>
                <w:szCs w:val="24"/>
              </w:rPr>
              <w:t>Что из изученного нами о глаголе поможет  в достижении цели? (Умения ставить глаголы в неопределенную форму).</w:t>
            </w:r>
          </w:p>
          <w:p w:rsidR="009E1C46" w:rsidRPr="009945C1" w:rsidRDefault="009E1C46" w:rsidP="009945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9E1C46" w:rsidRPr="009945C1" w:rsidTr="009945C1">
        <w:tc>
          <w:tcPr>
            <w:tcW w:w="992" w:type="dxa"/>
          </w:tcPr>
          <w:p w:rsidR="009E1C46" w:rsidRPr="009945C1" w:rsidRDefault="009E1C46" w:rsidP="009945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9945C1">
              <w:rPr>
                <w:rFonts w:ascii="Times New Roman" w:hAnsi="Times New Roman"/>
                <w:b/>
                <w:sz w:val="28"/>
              </w:rPr>
              <w:t>5</w:t>
            </w:r>
          </w:p>
        </w:tc>
        <w:tc>
          <w:tcPr>
            <w:tcW w:w="3261" w:type="dxa"/>
          </w:tcPr>
          <w:p w:rsidR="009E1C46" w:rsidRPr="009945C1" w:rsidRDefault="009E1C46" w:rsidP="008A1C6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945C1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Этап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945C1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реализации построенного проекта:</w:t>
            </w:r>
          </w:p>
          <w:p w:rsidR="009E1C46" w:rsidRPr="009945C1" w:rsidRDefault="009E1C46" w:rsidP="009945C1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9945C1">
              <w:rPr>
                <w:rFonts w:ascii="Times New Roman" w:hAnsi="Times New Roman"/>
                <w:bCs/>
                <w:i/>
                <w:iCs/>
                <w:color w:val="000000"/>
              </w:rPr>
              <w:t xml:space="preserve">Цель: </w:t>
            </w:r>
            <w:r w:rsidRPr="009945C1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усвоение нового способа действий </w:t>
            </w:r>
          </w:p>
          <w:p w:rsidR="009E1C46" w:rsidRPr="009945C1" w:rsidRDefault="009E1C46" w:rsidP="009945C1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945C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-  обсуждаются различные варианты, предложенные учащимися;</w:t>
            </w:r>
          </w:p>
          <w:p w:rsidR="009E1C46" w:rsidRPr="009945C1" w:rsidRDefault="009E1C46" w:rsidP="009945C1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945C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-выбирается оптимальный вариант;</w:t>
            </w:r>
          </w:p>
          <w:p w:rsidR="009E1C46" w:rsidRPr="009945C1" w:rsidRDefault="009E1C46" w:rsidP="009945C1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945C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-оптимальный вариант фиксируется в языке вербально и знаково;</w:t>
            </w:r>
          </w:p>
          <w:p w:rsidR="009E1C46" w:rsidRPr="009945C1" w:rsidRDefault="009E1C46" w:rsidP="009945C1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945C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-построенный способ действий используется для решения исходной задачи, вызвавшей затруднение;</w:t>
            </w:r>
          </w:p>
          <w:p w:rsidR="009E1C46" w:rsidRPr="009945C1" w:rsidRDefault="009E1C46" w:rsidP="009945C1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945C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-уточняется общий характер нового знания ;</w:t>
            </w:r>
          </w:p>
          <w:p w:rsidR="009E1C46" w:rsidRPr="009945C1" w:rsidRDefault="009E1C46" w:rsidP="009945C1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9945C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-фиксируется преодоление возникшего ранее затруднения</w:t>
            </w:r>
            <w:r w:rsidRPr="009945C1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9E1C46" w:rsidRPr="009945C1" w:rsidRDefault="009E1C46" w:rsidP="009945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6662" w:type="dxa"/>
          </w:tcPr>
          <w:p w:rsidR="009E1C46" w:rsidRPr="009945C1" w:rsidRDefault="009E1C46" w:rsidP="009945C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945C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Работа в группах.</w:t>
            </w:r>
          </w:p>
          <w:p w:rsidR="009E1C46" w:rsidRPr="009945C1" w:rsidRDefault="009E1C46" w:rsidP="009945C1">
            <w:pPr>
              <w:spacing w:after="0" w:line="240" w:lineRule="auto"/>
              <w:rPr>
                <w:rFonts w:ascii="Times New Roman" w:hAnsi="Times New Roman"/>
              </w:rPr>
            </w:pPr>
            <w:r w:rsidRPr="009945C1">
              <w:rPr>
                <w:rFonts w:ascii="Times New Roman" w:hAnsi="Times New Roman"/>
              </w:rPr>
              <w:t>1.Образуйте начальную форму, соответствующую каждому глаголу и напишите ее.</w:t>
            </w:r>
          </w:p>
          <w:p w:rsidR="009E1C46" w:rsidRPr="009945C1" w:rsidRDefault="009E1C46" w:rsidP="009945C1">
            <w:pPr>
              <w:spacing w:after="0" w:line="240" w:lineRule="auto"/>
              <w:rPr>
                <w:rFonts w:ascii="Times New Roman" w:hAnsi="Times New Roman"/>
              </w:rPr>
            </w:pPr>
            <w:r w:rsidRPr="009945C1">
              <w:rPr>
                <w:rFonts w:ascii="Times New Roman" w:hAnsi="Times New Roman"/>
              </w:rPr>
              <w:t>Чистил-чистить</w:t>
            </w:r>
            <w:r w:rsidRPr="009945C1">
              <w:rPr>
                <w:rFonts w:ascii="Times New Roman" w:hAnsi="Times New Roman"/>
              </w:rPr>
              <w:br/>
              <w:t>Пачкал-пачкать</w:t>
            </w:r>
            <w:r w:rsidRPr="009945C1">
              <w:rPr>
                <w:rFonts w:ascii="Times New Roman" w:hAnsi="Times New Roman"/>
              </w:rPr>
              <w:br/>
              <w:t>Видел-видеть</w:t>
            </w:r>
          </w:p>
          <w:p w:rsidR="009E1C46" w:rsidRPr="009945C1" w:rsidRDefault="009E1C46" w:rsidP="009945C1">
            <w:pPr>
              <w:spacing w:after="0" w:line="240" w:lineRule="auto"/>
              <w:rPr>
                <w:rFonts w:ascii="Times New Roman" w:hAnsi="Times New Roman"/>
              </w:rPr>
            </w:pPr>
            <w:r w:rsidRPr="009945C1">
              <w:rPr>
                <w:rFonts w:ascii="Times New Roman" w:hAnsi="Times New Roman"/>
              </w:rPr>
              <w:t>2.Разберите слова по составу.</w:t>
            </w:r>
          </w:p>
          <w:p w:rsidR="009E1C46" w:rsidRPr="009945C1" w:rsidRDefault="009E1C46" w:rsidP="009945C1">
            <w:pPr>
              <w:spacing w:after="0" w:line="240" w:lineRule="auto"/>
              <w:rPr>
                <w:rFonts w:ascii="Times New Roman" w:hAnsi="Times New Roman"/>
              </w:rPr>
            </w:pPr>
            <w:r w:rsidRPr="009945C1">
              <w:rPr>
                <w:rFonts w:ascii="Times New Roman" w:hAnsi="Times New Roman"/>
              </w:rPr>
              <w:t>3. Подчеркните суффиксы, находящиеся перед суффиксом – л глаголов прошедшего времени, и суффиксы, находящиеся перед  суффиксом –ть  в неопределенной форме.</w:t>
            </w:r>
          </w:p>
          <w:p w:rsidR="009E1C46" w:rsidRPr="009945C1" w:rsidRDefault="009E1C46" w:rsidP="009945C1">
            <w:pPr>
              <w:spacing w:after="0" w:line="240" w:lineRule="auto"/>
              <w:rPr>
                <w:rFonts w:ascii="Times New Roman" w:hAnsi="Times New Roman"/>
              </w:rPr>
            </w:pPr>
            <w:r w:rsidRPr="009945C1">
              <w:rPr>
                <w:rFonts w:ascii="Times New Roman" w:hAnsi="Times New Roman"/>
              </w:rPr>
              <w:t>4. Сравните в каждой паре слов подчеркнутые суффиксы между собой. Какой можете сделать вывод о написании суффикса глаголов в прошедшем времени перед суффиксом -л?</w:t>
            </w:r>
          </w:p>
          <w:p w:rsidR="009E1C46" w:rsidRPr="009945C1" w:rsidRDefault="009E1C46" w:rsidP="009945C1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9E1C46" w:rsidRPr="009945C1" w:rsidRDefault="009E1C46" w:rsidP="009945C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945C1">
              <w:rPr>
                <w:rFonts w:ascii="Times New Roman" w:eastAsia="Times New Roman" w:hAnsi="Times New Roman"/>
              </w:rPr>
              <w:object w:dxaOrig="7197" w:dyaOrig="5395">
                <v:shape id="_x0000_i1030" type="#_x0000_t75" style="width:169.5pt;height:129.75pt" o:ole="">
                  <v:imagedata r:id="rId14" o:title=""/>
                </v:shape>
                <o:OLEObject Type="Embed" ProgID="PowerPoint.Slide.12" ShapeID="_x0000_i1030" DrawAspect="Content" ObjectID="_1678183057" r:id="rId15"/>
              </w:object>
            </w:r>
          </w:p>
          <w:p w:rsidR="009E1C46" w:rsidRPr="009945C1" w:rsidRDefault="009E1C46" w:rsidP="009945C1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9E1C46" w:rsidRPr="009945C1" w:rsidRDefault="009E1C46" w:rsidP="009945C1">
            <w:pPr>
              <w:spacing w:after="0" w:line="240" w:lineRule="auto"/>
              <w:rPr>
                <w:rFonts w:ascii="Times New Roman" w:hAnsi="Times New Roman"/>
              </w:rPr>
            </w:pPr>
            <w:r w:rsidRPr="009945C1">
              <w:rPr>
                <w:rFonts w:ascii="Times New Roman" w:hAnsi="Times New Roman"/>
              </w:rPr>
              <w:t>(Чья группа быстрее справится, сравнив с эталоном, получает  «5»  за урок)</w:t>
            </w:r>
          </w:p>
          <w:p w:rsidR="009E1C46" w:rsidRPr="009945C1" w:rsidRDefault="009E1C46" w:rsidP="009945C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945C1">
              <w:rPr>
                <w:rFonts w:ascii="Times New Roman" w:hAnsi="Times New Roman"/>
                <w:sz w:val="24"/>
                <w:szCs w:val="24"/>
              </w:rPr>
              <w:t>- Какой вывод можно сделать? (В глаголах прошедшего времени перед –л- пишется та же гласная, что и перед –ть в неопределенной форме.)</w:t>
            </w:r>
          </w:p>
          <w:p w:rsidR="009E1C46" w:rsidRPr="009945C1" w:rsidRDefault="009E1C46" w:rsidP="009945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45C1">
              <w:rPr>
                <w:rFonts w:ascii="Times New Roman" w:hAnsi="Times New Roman"/>
                <w:sz w:val="24"/>
                <w:szCs w:val="24"/>
              </w:rPr>
              <w:t xml:space="preserve">Сформулируйте правило. </w:t>
            </w:r>
          </w:p>
          <w:p w:rsidR="009E1C46" w:rsidRPr="009945C1" w:rsidRDefault="009E1C46" w:rsidP="009945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45C1">
              <w:rPr>
                <w:rFonts w:ascii="Times New Roman" w:hAnsi="Times New Roman"/>
                <w:sz w:val="24"/>
                <w:szCs w:val="24"/>
              </w:rPr>
              <w:t>Ученики формулируют правило  и моделируют на доске  написание безударных гласных в суффиксах глаголов прошедшего времени.</w:t>
            </w:r>
          </w:p>
          <w:p w:rsidR="009E1C46" w:rsidRPr="009945C1" w:rsidRDefault="009E1C46" w:rsidP="009945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E1C46" w:rsidRPr="009945C1" w:rsidRDefault="009E1C46" w:rsidP="009945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E1C46" w:rsidRPr="009945C1" w:rsidRDefault="009E1C46" w:rsidP="009945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E1C46" w:rsidRPr="009945C1" w:rsidRDefault="009E1C46" w:rsidP="009945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E1C46" w:rsidRPr="009945C1" w:rsidRDefault="009E1C46" w:rsidP="009945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E1C46" w:rsidRPr="009945C1" w:rsidRDefault="009E1C46" w:rsidP="009945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E1C46" w:rsidRPr="009945C1" w:rsidRDefault="009E1C46" w:rsidP="00994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5C1">
              <w:rPr>
                <w:rFonts w:ascii="Times New Roman" w:eastAsia="Times New Roman" w:hAnsi="Times New Roman"/>
                <w:sz w:val="24"/>
                <w:szCs w:val="24"/>
              </w:rPr>
              <w:object w:dxaOrig="7197" w:dyaOrig="5395">
                <v:shape id="_x0000_i1031" type="#_x0000_t75" style="width:169.5pt;height:129.75pt" o:ole="">
                  <v:imagedata r:id="rId16" o:title=""/>
                </v:shape>
                <o:OLEObject Type="Embed" ProgID="PowerPoint.Slide.12" ShapeID="_x0000_i1031" DrawAspect="Content" ObjectID="_1678183058" r:id="rId17"/>
              </w:object>
            </w:r>
          </w:p>
          <w:p w:rsidR="009E1C46" w:rsidRPr="009945C1" w:rsidRDefault="009E1C46" w:rsidP="009945C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E1C46" w:rsidRPr="009945C1" w:rsidRDefault="009E1C46" w:rsidP="009945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45C1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r w:rsidRPr="009945C1">
              <w:rPr>
                <w:rFonts w:ascii="Times New Roman" w:hAnsi="Times New Roman"/>
                <w:sz w:val="24"/>
                <w:szCs w:val="24"/>
              </w:rPr>
              <w:t>Как нам оформить это правило, чтобы легче его заполнить? (Составим алгоритм)</w:t>
            </w:r>
          </w:p>
          <w:p w:rsidR="009E1C46" w:rsidRPr="009945C1" w:rsidRDefault="009E1C46" w:rsidP="009945C1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9945C1">
              <w:rPr>
                <w:rFonts w:ascii="Times New Roman" w:hAnsi="Times New Roman"/>
                <w:b/>
                <w:bCs/>
              </w:rPr>
              <w:t xml:space="preserve">  </w:t>
            </w:r>
            <w:r w:rsidRPr="009945C1">
              <w:rPr>
                <w:rFonts w:ascii="Times New Roman" w:hAnsi="Times New Roman"/>
              </w:rPr>
              <w:t>Сформулируйте его начало.</w:t>
            </w:r>
          </w:p>
          <w:p w:rsidR="009E1C46" w:rsidRPr="009945C1" w:rsidRDefault="009E1C46" w:rsidP="009945C1">
            <w:pPr>
              <w:spacing w:after="0" w:line="240" w:lineRule="auto"/>
              <w:rPr>
                <w:rFonts w:ascii="Times New Roman" w:hAnsi="Times New Roman"/>
              </w:rPr>
            </w:pPr>
            <w:r w:rsidRPr="009945C1">
              <w:rPr>
                <w:rFonts w:ascii="Times New Roman" w:hAnsi="Times New Roman"/>
              </w:rPr>
              <w:t>1. Для того, чтобы правильно написать суффикс перед суффиксом – л в глаголах прошедшего времени, нужно образовать неопределенную форму, соответствующую данному глаголу.</w:t>
            </w:r>
          </w:p>
          <w:p w:rsidR="009E1C46" w:rsidRPr="009945C1" w:rsidRDefault="009E1C46" w:rsidP="009945C1">
            <w:pPr>
              <w:spacing w:after="0" w:line="240" w:lineRule="auto"/>
              <w:rPr>
                <w:rFonts w:ascii="Times New Roman" w:hAnsi="Times New Roman"/>
              </w:rPr>
            </w:pPr>
            <w:r w:rsidRPr="009945C1">
              <w:rPr>
                <w:rFonts w:ascii="Times New Roman" w:hAnsi="Times New Roman"/>
              </w:rPr>
              <w:t>Что дальше?</w:t>
            </w:r>
          </w:p>
          <w:p w:rsidR="009E1C46" w:rsidRPr="009945C1" w:rsidRDefault="009E1C46" w:rsidP="009945C1">
            <w:pPr>
              <w:spacing w:after="0" w:line="240" w:lineRule="auto"/>
              <w:rPr>
                <w:rFonts w:ascii="Times New Roman" w:hAnsi="Times New Roman"/>
              </w:rPr>
            </w:pPr>
            <w:r w:rsidRPr="009945C1">
              <w:rPr>
                <w:rFonts w:ascii="Times New Roman" w:hAnsi="Times New Roman"/>
              </w:rPr>
              <w:t>2. Какое действие следует осуществить с неопределенной формой глагола?</w:t>
            </w:r>
          </w:p>
          <w:p w:rsidR="009E1C46" w:rsidRPr="009945C1" w:rsidRDefault="009E1C46" w:rsidP="009945C1">
            <w:pPr>
              <w:spacing w:after="0" w:line="240" w:lineRule="auto"/>
              <w:rPr>
                <w:rFonts w:ascii="Times New Roman" w:hAnsi="Times New Roman"/>
              </w:rPr>
            </w:pPr>
            <w:r w:rsidRPr="009945C1">
              <w:rPr>
                <w:rFonts w:ascii="Times New Roman" w:hAnsi="Times New Roman"/>
              </w:rPr>
              <w:t>– Выяснить, какой суффикс стоит перед -ть.</w:t>
            </w:r>
          </w:p>
          <w:p w:rsidR="009E1C46" w:rsidRPr="009945C1" w:rsidRDefault="009E1C46" w:rsidP="009945C1">
            <w:pPr>
              <w:spacing w:after="0" w:line="240" w:lineRule="auto"/>
              <w:rPr>
                <w:rFonts w:ascii="Times New Roman" w:hAnsi="Times New Roman"/>
              </w:rPr>
            </w:pPr>
            <w:r w:rsidRPr="009945C1">
              <w:rPr>
                <w:rFonts w:ascii="Times New Roman" w:hAnsi="Times New Roman"/>
              </w:rPr>
              <w:t>– Что можно сделать после этого?</w:t>
            </w:r>
          </w:p>
          <w:p w:rsidR="009E1C46" w:rsidRPr="009945C1" w:rsidRDefault="009E1C46" w:rsidP="009945C1">
            <w:pPr>
              <w:spacing w:after="0" w:line="240" w:lineRule="auto"/>
              <w:rPr>
                <w:rFonts w:ascii="Times New Roman" w:hAnsi="Times New Roman"/>
              </w:rPr>
            </w:pPr>
            <w:r w:rsidRPr="009945C1">
              <w:rPr>
                <w:rFonts w:ascii="Times New Roman" w:hAnsi="Times New Roman"/>
              </w:rPr>
              <w:t>3. В глаголе прошедшего времени перед суффиксом -л надо написать тот суффикс, который стоит в неопределенной форме перед -ть.</w:t>
            </w:r>
          </w:p>
          <w:p w:rsidR="009E1C46" w:rsidRPr="009945C1" w:rsidRDefault="009E1C46" w:rsidP="009945C1">
            <w:pPr>
              <w:spacing w:after="0" w:line="240" w:lineRule="auto"/>
              <w:rPr>
                <w:rFonts w:ascii="Times New Roman" w:hAnsi="Times New Roman"/>
              </w:rPr>
            </w:pPr>
            <w:r w:rsidRPr="009945C1">
              <w:rPr>
                <w:rFonts w:ascii="Times New Roman" w:hAnsi="Times New Roman"/>
              </w:rPr>
              <w:t>(Алгоритм оформить на доске)</w:t>
            </w:r>
          </w:p>
          <w:p w:rsidR="009E1C46" w:rsidRPr="009945C1" w:rsidRDefault="009E1C46" w:rsidP="009945C1">
            <w:pPr>
              <w:spacing w:after="0" w:line="240" w:lineRule="auto"/>
              <w:rPr>
                <w:rFonts w:ascii="Times New Roman" w:hAnsi="Times New Roman"/>
              </w:rPr>
            </w:pPr>
            <w:r w:rsidRPr="009945C1">
              <w:rPr>
                <w:rFonts w:ascii="Times New Roman" w:hAnsi="Times New Roman"/>
              </w:rPr>
              <w:t xml:space="preserve">В формах глагола прошедшего времени перед суффиксом -Л пишется та же гласная, что перед -ТЬ в инфинитиве. </w:t>
            </w:r>
          </w:p>
          <w:p w:rsidR="009E1C46" w:rsidRPr="009945C1" w:rsidRDefault="009E1C46" w:rsidP="009945C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945C1">
              <w:rPr>
                <w:rFonts w:ascii="Times New Roman" w:hAnsi="Times New Roman"/>
              </w:rPr>
              <w:t xml:space="preserve"> </w:t>
            </w:r>
            <w:r w:rsidRPr="009945C1">
              <w:rPr>
                <w:rFonts w:ascii="Times New Roman" w:hAnsi="Times New Roman"/>
                <w:b/>
              </w:rPr>
              <w:t xml:space="preserve">Алгоритм </w:t>
            </w:r>
          </w:p>
          <w:p w:rsidR="009E1C46" w:rsidRPr="009945C1" w:rsidRDefault="009E1C46" w:rsidP="009945C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945C1">
              <w:rPr>
                <w:rFonts w:ascii="Times New Roman" w:hAnsi="Times New Roman"/>
                <w:b/>
              </w:rPr>
              <w:t xml:space="preserve">1) Определи время: настоящее или прошедшее </w:t>
            </w:r>
          </w:p>
          <w:p w:rsidR="009E1C46" w:rsidRPr="009945C1" w:rsidRDefault="009E1C46" w:rsidP="009945C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945C1">
              <w:rPr>
                <w:rFonts w:ascii="Times New Roman" w:hAnsi="Times New Roman"/>
                <w:b/>
              </w:rPr>
              <w:t xml:space="preserve">2) Поставь глагол в неопределенную форму </w:t>
            </w:r>
          </w:p>
          <w:p w:rsidR="009E1C46" w:rsidRPr="009945C1" w:rsidRDefault="009E1C46" w:rsidP="009945C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945C1">
              <w:rPr>
                <w:rFonts w:ascii="Times New Roman" w:hAnsi="Times New Roman"/>
                <w:b/>
              </w:rPr>
              <w:t xml:space="preserve"> а) какая буква перед -ТЬ ? </w:t>
            </w:r>
          </w:p>
          <w:p w:rsidR="009E1C46" w:rsidRPr="009945C1" w:rsidRDefault="009E1C46" w:rsidP="009945C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945C1">
              <w:rPr>
                <w:rFonts w:ascii="Times New Roman" w:hAnsi="Times New Roman"/>
                <w:b/>
              </w:rPr>
              <w:t xml:space="preserve"> б) напиши её перед суффиксом -Л. ВидЕть- видЕл, сеЯть-сеЯл, готовИть- готовИл, слышАть- слышАл</w:t>
            </w:r>
          </w:p>
          <w:p w:rsidR="009E1C46" w:rsidRPr="009945C1" w:rsidRDefault="009E1C46" w:rsidP="009945C1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9E1C46" w:rsidRPr="009945C1" w:rsidRDefault="009E1C46" w:rsidP="009945C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945C1">
              <w:rPr>
                <w:rFonts w:ascii="Times New Roman" w:eastAsia="Times New Roman" w:hAnsi="Times New Roman"/>
                <w:b/>
              </w:rPr>
              <w:object w:dxaOrig="7197" w:dyaOrig="5395">
                <v:shape id="_x0000_i1032" type="#_x0000_t75" style="width:165.75pt;height:121.5pt" o:ole="">
                  <v:imagedata r:id="rId18" o:title=""/>
                </v:shape>
                <o:OLEObject Type="Embed" ProgID="PowerPoint.Slide.12" ShapeID="_x0000_i1032" DrawAspect="Content" ObjectID="_1678183059" r:id="rId19"/>
              </w:object>
            </w:r>
          </w:p>
          <w:p w:rsidR="009E1C46" w:rsidRPr="009945C1" w:rsidRDefault="009E1C46" w:rsidP="009945C1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9945C1">
              <w:rPr>
                <w:rFonts w:ascii="Times New Roman" w:hAnsi="Times New Roman"/>
                <w:bCs/>
              </w:rPr>
              <w:t xml:space="preserve"> Физкультминутка.</w:t>
            </w:r>
          </w:p>
          <w:p w:rsidR="009E1C46" w:rsidRPr="009945C1" w:rsidRDefault="009E1C46" w:rsidP="009945C1">
            <w:pPr>
              <w:spacing w:after="0" w:line="240" w:lineRule="auto"/>
              <w:rPr>
                <w:rFonts w:ascii="Times New Roman" w:hAnsi="Times New Roman"/>
              </w:rPr>
            </w:pPr>
            <w:r w:rsidRPr="009945C1">
              <w:rPr>
                <w:rFonts w:ascii="Times New Roman" w:hAnsi="Times New Roman"/>
              </w:rPr>
              <w:t>– Я буду называть глаголы в прошедшем времени и соответствующую им неопределенную форму. Если услышите глагол в прошедшем времени, прогибаетесь назад. Если я назову неопределенную форму глагола, делаете наклон вперед. Сосчитайте, сколько глаголов в прошедшем времени будет названо.</w:t>
            </w:r>
          </w:p>
          <w:p w:rsidR="009E1C46" w:rsidRPr="009945C1" w:rsidRDefault="009E1C46" w:rsidP="009945C1">
            <w:pPr>
              <w:spacing w:after="0" w:line="240" w:lineRule="auto"/>
              <w:rPr>
                <w:rFonts w:ascii="Times New Roman" w:hAnsi="Times New Roman"/>
              </w:rPr>
            </w:pPr>
            <w:r w:rsidRPr="009945C1">
              <w:rPr>
                <w:rFonts w:ascii="Times New Roman" w:hAnsi="Times New Roman"/>
                <w:i/>
                <w:iCs/>
              </w:rPr>
              <w:t>Сеял, сеять, кончать, кончил, верил, верить, клеил, клеить, падать, падал, лаял, лаять, ждал, ждать, прислал, прислать, знать, знал.</w:t>
            </w:r>
          </w:p>
          <w:p w:rsidR="009E1C46" w:rsidRPr="009945C1" w:rsidRDefault="009E1C46" w:rsidP="009945C1">
            <w:pPr>
              <w:spacing w:after="0" w:line="240" w:lineRule="auto"/>
              <w:rPr>
                <w:rFonts w:ascii="Times New Roman" w:hAnsi="Times New Roman"/>
              </w:rPr>
            </w:pPr>
            <w:r w:rsidRPr="009945C1">
              <w:rPr>
                <w:rFonts w:ascii="Times New Roman" w:hAnsi="Times New Roman"/>
                <w:sz w:val="24"/>
                <w:szCs w:val="24"/>
              </w:rPr>
              <w:t>Что вы будете делать дальше? (Проверим, правильный у нас алгоритм получился).</w:t>
            </w:r>
          </w:p>
          <w:p w:rsidR="009E1C46" w:rsidRPr="009945C1" w:rsidRDefault="009E1C46" w:rsidP="009945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45C1">
              <w:rPr>
                <w:rFonts w:ascii="Times New Roman" w:hAnsi="Times New Roman"/>
                <w:sz w:val="24"/>
                <w:szCs w:val="24"/>
              </w:rPr>
              <w:t>Откройте учебник на стр. 84-85, прочитайте внимательно правило и проанализируйте алгоритм.</w:t>
            </w:r>
          </w:p>
          <w:p w:rsidR="009E1C46" w:rsidRPr="009945C1" w:rsidRDefault="009E1C46" w:rsidP="009945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45C1">
              <w:rPr>
                <w:rFonts w:ascii="Times New Roman" w:hAnsi="Times New Roman"/>
                <w:sz w:val="24"/>
                <w:szCs w:val="24"/>
              </w:rPr>
              <w:t>Вернемся к заданию для пробного действия. Можем мы теперь правильно написать гласные в суффиксе? (Да.)</w:t>
            </w:r>
          </w:p>
          <w:p w:rsidR="009E1C46" w:rsidRPr="009945C1" w:rsidRDefault="009E1C46" w:rsidP="009945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45C1">
              <w:rPr>
                <w:rFonts w:ascii="Times New Roman" w:hAnsi="Times New Roman"/>
                <w:sz w:val="24"/>
                <w:szCs w:val="24"/>
              </w:rPr>
              <w:t>Обоснуйте выбор букв, где будете вставлять букву.</w:t>
            </w:r>
          </w:p>
          <w:p w:rsidR="009E1C46" w:rsidRPr="009945C1" w:rsidRDefault="009E1C46" w:rsidP="00994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5C1">
              <w:rPr>
                <w:rFonts w:ascii="Times New Roman" w:eastAsia="Times New Roman" w:hAnsi="Times New Roman"/>
                <w:sz w:val="24"/>
                <w:szCs w:val="24"/>
              </w:rPr>
              <w:object w:dxaOrig="7197" w:dyaOrig="5395">
                <v:shape id="_x0000_i1033" type="#_x0000_t75" style="width:2in;height:108pt" o:ole="">
                  <v:imagedata r:id="rId20" o:title=""/>
                </v:shape>
                <o:OLEObject Type="Embed" ProgID="PowerPoint.Slide.12" ShapeID="_x0000_i1033" DrawAspect="Content" ObjectID="_1678183060" r:id="rId21"/>
              </w:object>
            </w:r>
            <w:r w:rsidRPr="009945C1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9945C1">
              <w:rPr>
                <w:rFonts w:ascii="Times New Roman" w:eastAsia="Times New Roman" w:hAnsi="Times New Roman"/>
                <w:sz w:val="24"/>
                <w:szCs w:val="24"/>
              </w:rPr>
              <w:object w:dxaOrig="7197" w:dyaOrig="5395">
                <v:shape id="_x0000_i1034" type="#_x0000_t75" style="width:2in;height:108pt" o:ole="">
                  <v:imagedata r:id="rId22" o:title=""/>
                </v:shape>
                <o:OLEObject Type="Embed" ProgID="PowerPoint.Slide.12" ShapeID="_x0000_i1034" DrawAspect="Content" ObjectID="_1678183061" r:id="rId23"/>
              </w:object>
            </w:r>
          </w:p>
          <w:p w:rsidR="009E1C46" w:rsidRPr="009945C1" w:rsidRDefault="009E1C46" w:rsidP="009945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1C46" w:rsidRPr="009945C1" w:rsidTr="009945C1">
        <w:trPr>
          <w:trHeight w:val="130"/>
        </w:trPr>
        <w:tc>
          <w:tcPr>
            <w:tcW w:w="992" w:type="dxa"/>
          </w:tcPr>
          <w:p w:rsidR="009E1C46" w:rsidRPr="009945C1" w:rsidRDefault="009E1C46" w:rsidP="009945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9945C1">
              <w:rPr>
                <w:rFonts w:ascii="Times New Roman" w:hAnsi="Times New Roman"/>
                <w:b/>
                <w:sz w:val="28"/>
              </w:rPr>
              <w:t>6</w:t>
            </w:r>
          </w:p>
          <w:p w:rsidR="009E1C46" w:rsidRPr="009945C1" w:rsidRDefault="009E1C46" w:rsidP="009945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</w:p>
          <w:p w:rsidR="009E1C46" w:rsidRPr="009945C1" w:rsidRDefault="009E1C46" w:rsidP="009945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</w:p>
          <w:p w:rsidR="009E1C46" w:rsidRPr="009945C1" w:rsidRDefault="009E1C46" w:rsidP="009945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</w:p>
          <w:p w:rsidR="009E1C46" w:rsidRPr="009945C1" w:rsidRDefault="009E1C46" w:rsidP="009945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</w:p>
          <w:p w:rsidR="009E1C46" w:rsidRPr="009945C1" w:rsidRDefault="009E1C46" w:rsidP="009945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</w:p>
          <w:p w:rsidR="009E1C46" w:rsidRPr="009945C1" w:rsidRDefault="009E1C46" w:rsidP="009945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</w:p>
          <w:p w:rsidR="009E1C46" w:rsidRPr="009945C1" w:rsidRDefault="009E1C46" w:rsidP="009945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</w:p>
          <w:p w:rsidR="009E1C46" w:rsidRPr="009945C1" w:rsidRDefault="009E1C46" w:rsidP="009945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</w:p>
          <w:p w:rsidR="009E1C46" w:rsidRPr="009945C1" w:rsidRDefault="009E1C46" w:rsidP="009945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261" w:type="dxa"/>
          </w:tcPr>
          <w:p w:rsidR="009E1C46" w:rsidRPr="009945C1" w:rsidRDefault="009E1C46" w:rsidP="008A1C6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945C1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Этап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945C1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первичного закрепления</w:t>
            </w:r>
          </w:p>
          <w:p w:rsidR="009E1C46" w:rsidRPr="009945C1" w:rsidRDefault="009E1C46" w:rsidP="009945C1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9945C1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Цель: </w:t>
            </w:r>
            <w:r w:rsidRPr="009945C1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eastAsia="ru-RU"/>
              </w:rPr>
              <w:t>построение детьми нового способа действий и формирование способностей и его выполнении</w:t>
            </w:r>
          </w:p>
          <w:p w:rsidR="009E1C46" w:rsidRPr="009945C1" w:rsidRDefault="009E1C46" w:rsidP="009945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</w:rPr>
            </w:pPr>
            <w:r w:rsidRPr="009945C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Решение типовых заданий на новый способ действий с проговариванием  вслух алгоритма, понятия, свойства </w:t>
            </w:r>
          </w:p>
        </w:tc>
        <w:tc>
          <w:tcPr>
            <w:tcW w:w="6662" w:type="dxa"/>
          </w:tcPr>
          <w:p w:rsidR="009E1C46" w:rsidRPr="009945C1" w:rsidRDefault="009E1C46" w:rsidP="009945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45C1">
              <w:rPr>
                <w:rFonts w:ascii="Times New Roman" w:hAnsi="Times New Roman"/>
                <w:sz w:val="24"/>
                <w:szCs w:val="24"/>
              </w:rPr>
              <w:t>Теперь  потренируемся в применении нового правила.</w:t>
            </w:r>
          </w:p>
          <w:p w:rsidR="009E1C46" w:rsidRPr="009945C1" w:rsidRDefault="009E1C46" w:rsidP="009945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45C1">
              <w:rPr>
                <w:rFonts w:ascii="Times New Roman" w:hAnsi="Times New Roman"/>
                <w:sz w:val="24"/>
                <w:szCs w:val="24"/>
              </w:rPr>
              <w:t>Работа «цепочкой»</w:t>
            </w:r>
          </w:p>
          <w:p w:rsidR="009E1C46" w:rsidRPr="009945C1" w:rsidRDefault="009E1C46" w:rsidP="009945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45C1">
              <w:rPr>
                <w:rFonts w:ascii="Times New Roman" w:hAnsi="Times New Roman"/>
                <w:sz w:val="24"/>
                <w:szCs w:val="24"/>
              </w:rPr>
              <w:t>Упр. 118 (4 слова с комментированием у доски, используя новый алгоритм)</w:t>
            </w:r>
          </w:p>
          <w:p w:rsidR="009E1C46" w:rsidRPr="009945C1" w:rsidRDefault="009E1C46" w:rsidP="009945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E1C46" w:rsidRPr="009945C1" w:rsidRDefault="009E1C46" w:rsidP="009945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9945C1">
              <w:rPr>
                <w:rFonts w:ascii="Times New Roman" w:hAnsi="Times New Roman"/>
                <w:b/>
                <w:sz w:val="28"/>
              </w:rPr>
              <w:t>=</w:t>
            </w:r>
            <w:r w:rsidRPr="00D122D2">
              <w:rPr>
                <w:rFonts w:ascii="Times New Roman" w:hAnsi="Times New Roman"/>
                <w:b/>
                <w:sz w:val="28"/>
              </w:rPr>
              <w:pict>
                <v:shape id="_x0000_i1035" type="#_x0000_t75" style="width:147.75pt;height:108pt">
                  <v:imagedata r:id="rId24" o:title=""/>
                </v:shape>
              </w:pict>
            </w:r>
          </w:p>
          <w:p w:rsidR="009E1C46" w:rsidRPr="009945C1" w:rsidRDefault="009E1C46" w:rsidP="009945C1">
            <w:pPr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</w:p>
          <w:p w:rsidR="009E1C46" w:rsidRPr="009945C1" w:rsidRDefault="009E1C46" w:rsidP="009945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Tr="009945C1">
        <w:trPr>
          <w:gridAfter w:val="1"/>
        </w:trPr>
        <w:tc>
          <w:tcPr>
            <w:tcW w:w="992" w:type="dxa"/>
          </w:tcPr>
          <w:p w:rsidR="009E1C46" w:rsidRPr="009945C1" w:rsidRDefault="009E1C46" w:rsidP="009945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9945C1">
              <w:rPr>
                <w:rFonts w:ascii="Times New Roman" w:hAnsi="Times New Roman"/>
                <w:b/>
                <w:sz w:val="28"/>
              </w:rPr>
              <w:t>8</w:t>
            </w:r>
          </w:p>
        </w:tc>
        <w:tc>
          <w:tcPr>
            <w:tcW w:w="992" w:type="dxa"/>
          </w:tcPr>
          <w:p w:rsidR="009E1C46" w:rsidRPr="009945C1" w:rsidRDefault="009E1C46" w:rsidP="009945C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945C1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Этап включения в систему знаний и повторения:</w:t>
            </w:r>
          </w:p>
          <w:p w:rsidR="009E1C46" w:rsidRPr="009945C1" w:rsidRDefault="009E1C46" w:rsidP="009945C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9945C1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Цель:</w:t>
            </w:r>
            <w:r w:rsidRPr="009945C1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самооценка результатов деятельности; осознание метода преодоления затруднений в деятельности, границ применения нового знания</w:t>
            </w:r>
          </w:p>
          <w:p w:rsidR="009E1C46" w:rsidRPr="009945C1" w:rsidRDefault="009E1C46" w:rsidP="009945C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945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- организация рефлексии и самооценки учениками своей деятельности на уроке;</w:t>
            </w:r>
          </w:p>
          <w:p w:rsidR="009E1C46" w:rsidRPr="009945C1" w:rsidRDefault="009E1C46" w:rsidP="009945C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945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- фиксация соответствия результатов деятельности и поставленной цели;</w:t>
            </w:r>
          </w:p>
          <w:p w:rsidR="009E1C46" w:rsidRPr="009945C1" w:rsidRDefault="009E1C46" w:rsidP="009945C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945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- планирование дальнейшей деятельности и определение заданий для самоподготовки (домашнее задание с элементами выбора, творчества)</w:t>
            </w:r>
          </w:p>
          <w:p w:rsidR="009E1C46" w:rsidRPr="009945C1" w:rsidRDefault="009E1C46" w:rsidP="009945C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9E1C46" w:rsidRPr="009945C1" w:rsidRDefault="009E1C46" w:rsidP="009945C1">
            <w:pPr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992" w:type="dxa"/>
          </w:tcPr>
          <w:p w:rsidR="009E1C46" w:rsidRPr="009945C1" w:rsidRDefault="009E1C46" w:rsidP="009945C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945C1">
              <w:rPr>
                <w:rFonts w:ascii="Times New Roman" w:hAnsi="Times New Roman"/>
                <w:b/>
                <w:sz w:val="24"/>
                <w:szCs w:val="24"/>
              </w:rPr>
              <w:t>- Какую цель ставили на уроке?</w:t>
            </w:r>
          </w:p>
          <w:p w:rsidR="009E1C46" w:rsidRPr="009945C1" w:rsidRDefault="009E1C46" w:rsidP="009945C1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9945C1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Достигли ли вы этой цели?</w:t>
            </w:r>
          </w:p>
          <w:p w:rsidR="009E1C46" w:rsidRPr="009945C1" w:rsidRDefault="009E1C46" w:rsidP="009945C1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9945C1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-Чем сможете доказать? (составили алгоритм и научились им пользоваться)</w:t>
            </w:r>
          </w:p>
          <w:p w:rsidR="009E1C46" w:rsidRPr="009945C1" w:rsidRDefault="009E1C46" w:rsidP="009945C1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9E1C46" w:rsidRPr="009945C1" w:rsidRDefault="009E1C46" w:rsidP="009945C1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9E1C46" w:rsidRPr="009945C1" w:rsidRDefault="009E1C46" w:rsidP="009945C1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00000" w:rsidRDefault="009E1C46" w:rsidP="009E1C46">
            <w:pPr>
              <w:spacing w:after="0" w:line="240" w:lineRule="auto"/>
              <w:jc w:val="center"/>
            </w:pPr>
            <w:r w:rsidRPr="009945C1">
              <w:rPr>
                <w:rFonts w:ascii="Times New Roman" w:hAnsi="Times New Roman"/>
                <w:b/>
                <w:sz w:val="28"/>
              </w:rPr>
              <w:object w:dxaOrig="7197" w:dyaOrig="5395">
                <v:shape id="_x0000_i1036" type="#_x0000_t75" style="width:169.5pt;height:121.5pt" o:ole="">
                  <v:imagedata r:id="rId25" o:title=""/>
                </v:shape>
              </w:object>
            </w:r>
            <w:r w:rsidRPr="009945C1">
              <w:rPr>
                <w:rFonts w:ascii="Times New Roman" w:hAnsi="Times New Roman"/>
                <w:b/>
                <w:sz w:val="28"/>
              </w:rPr>
              <w:t>?_X?_</w:t>
            </w:r>
            <w:r w:rsidRPr="009945C1">
              <w:rPr>
                <w:rFonts w:ascii="Times New Roman" w:hAnsi="Times New Roman"/>
                <w:b/>
                <w:sz w:val="28"/>
              </w:rPr>
              <w:tab/>
              <w:t>?_·|?_b|?__|?_І?_V?_шz?_—z?_3z?_Нy?_dy?_шx?_‰x?__x?_Јw?_,w?_±v?_4v?_іu?_/u?_Ёt?__t?_‘s?__s?_kr?_Фq?_9q?_љp?_шo?_Ro?_©n?_ьm?_Km?_—l?_Яk?_#k?_cj?_ i?_Шh?_h?_&gt;g?_kf?_”e?_№d?_Ъc?_цb?__b?_$a?_5`?_B_?_J^?_O]?_P_L[?_DZ?_9Y?_)X?__W?_эU?_бT?_БS?_ќR?_tQ?_HP?__O?_дM?_¬L?_pK?_0J?_нH?_ҐG?_ZF?__E?_№C?_bB?_</w:t>
            </w:r>
            <w:r w:rsidRPr="009945C1">
              <w:rPr>
                <w:rFonts w:ascii="Times New Roman" w:hAnsi="Times New Roman"/>
                <w:b/>
                <w:sz w:val="28"/>
              </w:rPr>
              <w:tab/>
              <w:t>A?_«??_J&gt;?_ж&lt;?_~;?__:?_Ґ8?_37?_ї5?_G4?_М2?_N1?_О/?_J.?_Д,?_;+?_°)?_"(?_’&amp;?_я$?_j#?_У!?_: ?_џ_?___?_d_?_Г_?_!_?_~_?_Щ_?_3_?_Њ_?_г_?_:_?_ђ_?_е?_9</w:t>
            </w:r>
            <w:r w:rsidRPr="009945C1">
              <w:rPr>
                <w:rFonts w:ascii="Times New Roman" w:hAnsi="Times New Roman"/>
                <w:b/>
                <w:sz w:val="28"/>
              </w:rPr>
              <w:tab/>
              <w:t>?_Њ_?_а_?_2_?_…_?_Ч_?_Rю&gt;_цъ&gt;_њч&gt;_@ф&gt;_ир&gt;_Ћн&gt;_6к&gt;_аж&gt;_Њг&gt;_:а&gt;_иЬ&gt;_љЩ&gt;_NЦ&gt;__У&gt;_ѕП&gt;_zМ&gt;_8Й&gt;_ьЕ&gt;_ВВ&gt;_Њї&gt;_Zј&gt;_,№&gt;__¶&gt;_ЬІ&gt;_јЇ&gt;_ ¬&gt;_Љ©&gt;_x¦&gt;_lЈ&gt;_d &gt;_dќ&gt;_hљ&gt;_r—&gt;_‚”&gt;_љ‘&gt;_¶Ћ&gt;_Ъ‹&gt;__‰&gt;_4†&gt;_lѓ&gt;_ЄЂ&gt;_Ь&gt;_xv&gt;__q&gt;_Фk&gt;_f&gt;_la&gt;_L_@W&gt;_@R&gt;_PM&gt;_pH&gt;_ C&gt;_а&gt;&gt;_0:&gt;_Њ5&gt;_ь0&gt;_|,&gt;__(&gt;_¬#&gt;_&gt;___&gt;_р_&gt;_Р_&gt;_А_&gt;_Д&gt;_Ш_&gt;_ш_&gt;_Xю=_ац=_€п=_Pи=_0б=_8Ъ=_`У=_ЁМ=__Ж=_ї=_@№=__і=_и¬=_и¦=__Ў=_H›=_Ё•=_ ђ=_ёЉ=_p…=_@Ђ=_`v=_pl=_Аb=_PY=__P=_рF=_ &gt;=_Ђ5=__-=_Р$=_А_=_р_=_@=_Р_=__э&lt;_ао&lt;__б&lt;_ЂУ&lt;_`Ж&lt;_ №&lt;_ ­&lt;__Ў&lt;_@•&lt;_А‰&lt;_@&lt;_Ђg&lt;_@R&lt;_А=&lt;__*&lt;_Ђ_&lt;_А_&lt;__г;_Ђї;__ќ;__w;__6;__р:__l:____@__$_______________________А†_K JСJ!_______b___________________________________Q____Ґ__________Ы___d___________________а___h___P___ј________Ј______ _М_Ь___e___(___а___h_______________________e___________яяя_G___H___I___J___K___L___L___M___N___O___P___Q___Q___Q___R___S___T___U___V___V___W___X___Y___Z___[_____]___^____ __` __a __b __c!__c"__d"__e"__f"__g"__g#__h#__i#__j#__k$__l$__m$__n$__n%__o%__p%__q%__r'__s'__t'__u'__u(__v(__w(__x(__y)__z)__)__|*__*__~*__~+__+__Ђ+__Ѓ+__Ѓ,__‚,__ѓ,__„,__„-__…-__†-__‡-__€-__‰-__Љ.__‹.__Њ.__Њ/__Ќ/__Ћ/__Џ/__Џ0__ђ0__‘0__‘1__’1__“1__”1__”2__•2__–2__—2__2__™2__™3__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____&amp;___" WMFC______________6____ __м|__мј__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____&amp;___" WMFC______________6____ __м_мј__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____&amp;___" WMFC______________6____ __м&lt;__мј__aaaaaaaaaaaaaaaaaaaaaaaaaaaa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&amp;___" WMFC______________6____ __м___мј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^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]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\[[[[[[[[[[[[[[[[[[[[[[[[[[[[[[[[[[[[____&amp;___" WMFC______________6____ __мь__мј__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[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Z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____&amp;___" WMFC______________6____ __мЬ__мј__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W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V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U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TSSSSSSSSSSSSSSSSSSSSSSSSSSSSSSSSSSSSSSSSSSSSSSSSSSSSSSSSSSSSSSSSSSSSSSSSSSSSSSSSSSSSSSSSSSSSSSSSSSSS____&amp;___" WMFC______________6____ __мј__мј__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R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Q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P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NNNNNNNNNNNNNNNNNNNNNNNNNNNNNNNNNNNNNNNNNNNNNNNNNNNNNNNNNNNNNNNNNNNNNNNNNNNNNNNNNNNNNNNNNNNNNNNNNNNNNNNNNNNNNNNNNNNNNNNNNNNNNNNNNNNN____&amp;___" WMFC______________6____ __мњ__мј__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N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M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L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K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J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IHHHHHHHHHHHHHHHHHHHHHHHHHHHHHHHHHHHHHHHHHHHHHHHHHHHHHHHHHHHHHHHHHHHHHHHHHHHHHHHHHHHHHHHHHHHHHHHHHHHHHHHHHHHHHHHHHHHHHHHHHHHHHHHHHHHHHHHHHHHHHHHHHHHHHHHHHHHHHHHHHHHH____&amp;___" WMFC______________6____ __м|__мј__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H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G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E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D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C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____&amp;___" WMFC______________6____ __м_мј__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@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____&amp;___" WMFC______________6____ __м&lt;__мј__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&lt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;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9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7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5____&amp;___" WMFC______________6____ __м___мј__5555555555555555555555555555555555555555555555555555555555555555555555555555555555555555555555555555555555555555555555555555555555555555555555555555555555555555555555555555555555555555555555555555555555555555555555555555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4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3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2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____&amp;___" WMFC______________6____ __мь__мј__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+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)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(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'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____&amp;___" WMFC______________6____ __мЬ__мј__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&amp;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%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$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"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&amp;___" WMFC______________6____ __мј__мј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&amp;___" WMFC______________6____ __мњ__мј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&amp;___" WMFC______________6____ __м|__мј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&amp;___" WMFC______________6____ __м_мј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  <w:t>____&amp;___" WMFC______________6____ __м&lt;__мј__</w:t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</w:r>
            <w:r w:rsidRPr="009945C1">
              <w:rPr>
                <w:rFonts w:ascii="Times New Roman" w:hAnsi="Times New Roman"/>
                <w:b/>
                <w:sz w:val="28"/>
              </w:rPr>
              <w:tab/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&amp;___" WMFC______________6____ __м___мј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&amp;___" WMFC______________6____ __мь__мј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F___ё</w:t>
            </w:r>
            <w:r w:rsidRPr="009945C1">
              <w:rPr>
                <w:rFonts w:ascii="Times New Roman" w:hAnsi="Times New Roman"/>
                <w:b/>
                <w:sz w:val="28"/>
              </w:rPr>
              <w:tab/>
              <w:t>__¬</w:t>
            </w:r>
            <w:r w:rsidRPr="009945C1">
              <w:rPr>
                <w:rFonts w:ascii="Times New Roman" w:hAnsi="Times New Roman"/>
                <w:b/>
                <w:sz w:val="28"/>
              </w:rPr>
              <w:tab/>
              <w:t>__EMF+*@__$_______°_,9________°_,9________+@__________*@__$_______°_,9________°_,9________*@__$_______°_,9________°_,9________*@__$_______°_,9________°_,9________+@__________*@__$_______°_,9________°_,9________*@__$_______°_,9________°_,9_________@__X___L_____АЫ____Љ_______`—ZJ_Ф”JЂШсIЂШсIММ3я™3_яММ3я™3_яЙ‡ґяя?__ЂїЙ‡ґзJ_K8!ћI________ЂЂЂ;ЂЂ_&lt;АА@&lt;ЂЂЂ&lt;   &lt;ААА&lt;ааа&lt;ЂЂ_=ђђ_=   =°°0=АА@=РРP=аа`=ррp=ЂЂЂ=€€€=ђђђ==   =ЁЁЁ=°°°=ёёё=ААА=ИИИ=РРР=ШШШ=ааа=иии=ррр=шшш=ЂЂ_&gt;„„_&gt;€€_&gt;ЊЊ_&gt;ђђ_&gt;””_&gt;_&gt;њњ_&gt;   &gt;¤¤$&gt;ЁЁ(&gt;¬¬,&gt;°°0&gt;ґґ4&gt;ёё8&gt;јј&lt;&gt;АА@&gt;ДДD&gt;ИИH&gt;ММL&gt;РРP&gt;ФФT&gt;ШШX&gt;ЬЬаа`&gt;ддd&gt;ииh&gt;ммl&gt;ррp&gt;ффt&gt;шшx&gt;ьь|&gt;ЂЂЂ&gt;‚‚‚&gt;„„„&gt;†††&gt;€€€&gt;ЉЉЉ&gt;ЊЊЊ&gt;ЋЋЋ&gt;ђђђ&gt;’’’&gt;”””&gt;–––&gt;&gt;љљљ&gt;њњњ&gt;ћћћ&gt;   &gt;ўўў&gt;¤¤¤&gt;¦¦¦&gt;ЁЁЁ&gt;ЄЄЄ&gt;¬¬¬&gt;®®®&gt;°°°&gt;ІІІ&gt;ґґґ&gt;¶¶¶&gt;ёёё&gt;єєє&gt;јјј&gt;ѕѕѕ&gt;ААА&gt;ВВВ&gt;ДДД&gt;ЖЖЖ&gt;ИИИ&gt;ККК&gt;МММ&gt;ООО&gt;РРР&gt;ТТТ&gt;ФФФ&gt;ЦЦЦ&gt;ШШШ&gt;ЪЪЪ&gt;ЬЬЬ&gt;ЮЮЮ&gt;ааа&gt;ввв&gt;ддд&gt;жжж&gt;иии&gt;ккк&gt;ммм&gt;ооо&gt;ррр&gt;ттт&gt;ффф&gt;ццц&gt;шшш&gt;ъъъ&gt;ььь&gt;ююю&gt;ЂЂ_?ЃЃ_?‚‚_?ѓѓ_?„„_?……_?††_?‡‡_?€€_?‰‰</w:t>
            </w:r>
            <w:r w:rsidRPr="009945C1">
              <w:rPr>
                <w:rFonts w:ascii="Times New Roman" w:hAnsi="Times New Roman"/>
                <w:b/>
                <w:sz w:val="28"/>
              </w:rPr>
              <w:tab/>
              <w:t>?ЉЉ?‹‹_?ЊЊ_?ЌЌ?ЋЋ_?ЏЏ_?ђђ_?‘‘_?’’_?““_?””_?••_?––_?——_?_?™™_?љљ_?››_?њњ_?ќќ_?ћћ_?џџ_?   ?ЎЎ!?ўў"?ЈЈ#?¤¤$?ҐҐ%?¦¦&amp;?§§'?ЁЁ(?©©)?ЄЄ*?««+?¬¬,?­­-?®®.?ЇЇ/?°°0?±±1?ІІ2?іі3?ґґ4?µµ5?¶¶6?··7?ёё8?№№9?єє:?»»;?јј&lt;?ЅЅ=?ѕѕ&gt;?її??АА@?ББA?ВВB?ГГC?ДДD?ЕЕE?ЖЖF?ЗЗG?ИИH?ЙЙI?ККJ?ЛЛK?ММL?ННM?ООN?ППO?РРP?ССQ?ТТR?УУS?ФФT?ХХU?ЦЦV?ЧЧW?ШШX?ЩЩY?ЪЪZ?ЫЫ[?ЬЬЭЭ]?ЮЮ^?ЯЯ_?аа`?ббa?ввb?ггc?ддd?ееe?жжf?ззg?ииh?ййi?ккj?ллk?ммl?ннm?ооn?ппo?ррp?ссq?ттr?ууs?ффt?ххu?ццv?ччw?шшx?щщy?ъъz?ыы?ьь|?ээ?юю~?__Ђ?__Ђ?_Е?_€?_J?_</w:t>
            </w:r>
            <w:r w:rsidRPr="009945C1">
              <w:rPr>
                <w:rFonts w:ascii="Times New Roman" w:hAnsi="Times New Roman"/>
                <w:b/>
                <w:sz w:val="28"/>
              </w:rPr>
              <w:tab/>
              <w:t>?_Ж~?_Ѓ~?_:~?_с</w:t>
            </w:r>
            <w:r w:rsidRPr="009945C1">
              <w:rPr>
                <w:rFonts w:ascii="Times New Roman" w:hAnsi="Times New Roman"/>
                <w:b/>
                <w:sz w:val="28"/>
              </w:rPr>
              <w:t>?_¦</w:t>
            </w:r>
            <w:r>
              <w:t>?_X</w:t>
            </w:r>
          </w:p>
        </w:tc>
      </w:tr>
    </w:tbl>
    <w:sectPr w:rsidR="00000000" w:rsidSect="00D122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345C4"/>
    <w:rsid w:val="000C113B"/>
    <w:rsid w:val="000D53CA"/>
    <w:rsid w:val="001D0B52"/>
    <w:rsid w:val="0021388E"/>
    <w:rsid w:val="00243A7F"/>
    <w:rsid w:val="0027591C"/>
    <w:rsid w:val="00321DC9"/>
    <w:rsid w:val="003A3FAE"/>
    <w:rsid w:val="003F5119"/>
    <w:rsid w:val="00441A6B"/>
    <w:rsid w:val="00461998"/>
    <w:rsid w:val="00463D4A"/>
    <w:rsid w:val="00483E14"/>
    <w:rsid w:val="004D7760"/>
    <w:rsid w:val="00570F33"/>
    <w:rsid w:val="005D614D"/>
    <w:rsid w:val="00690CA6"/>
    <w:rsid w:val="007174BB"/>
    <w:rsid w:val="00743705"/>
    <w:rsid w:val="00795FBE"/>
    <w:rsid w:val="0081572F"/>
    <w:rsid w:val="008A1C63"/>
    <w:rsid w:val="008B0746"/>
    <w:rsid w:val="008D1647"/>
    <w:rsid w:val="009945C1"/>
    <w:rsid w:val="009E1C46"/>
    <w:rsid w:val="009E79F9"/>
    <w:rsid w:val="00B17D19"/>
    <w:rsid w:val="00B260FB"/>
    <w:rsid w:val="00B63DF4"/>
    <w:rsid w:val="00BE2C10"/>
    <w:rsid w:val="00C345C4"/>
    <w:rsid w:val="00C47306"/>
    <w:rsid w:val="00C629CB"/>
    <w:rsid w:val="00C743AE"/>
    <w:rsid w:val="00CE518E"/>
    <w:rsid w:val="00D122D2"/>
    <w:rsid w:val="00D355EC"/>
    <w:rsid w:val="00D836B9"/>
    <w:rsid w:val="00D9055F"/>
    <w:rsid w:val="00DB3A0F"/>
    <w:rsid w:val="00E65069"/>
    <w:rsid w:val="00EC6C2C"/>
    <w:rsid w:val="00EE65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45C4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C345C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TableGrid">
    <w:name w:val="Table Grid"/>
    <w:basedOn w:val="TableNormal"/>
    <w:uiPriority w:val="99"/>
    <w:rsid w:val="00C345C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C34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345C4"/>
    <w:rPr>
      <w:rFonts w:ascii="Tahoma" w:hAnsi="Tahoma" w:cs="Tahoma"/>
      <w:sz w:val="16"/>
      <w:szCs w:val="16"/>
    </w:rPr>
  </w:style>
  <w:style w:type="character" w:customStyle="1" w:styleId="text1">
    <w:name w:val="text1"/>
    <w:basedOn w:val="DefaultParagraphFont"/>
    <w:uiPriority w:val="99"/>
    <w:rsid w:val="007174BB"/>
    <w:rPr>
      <w:rFonts w:ascii="Arial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9325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5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5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55555.sldx"/><Relationship Id="rId18" Type="http://schemas.openxmlformats.org/officeDocument/2006/relationships/image" Target="media/image8.em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package" Target="embeddings/______Microsoft_Office_PowerPoint99999.sldx"/><Relationship Id="rId7" Type="http://schemas.openxmlformats.org/officeDocument/2006/relationships/package" Target="embeddings/______Microsoft_Office_PowerPoint22222.sldx"/><Relationship Id="rId12" Type="http://schemas.openxmlformats.org/officeDocument/2006/relationships/image" Target="media/image5.emf"/><Relationship Id="rId17" Type="http://schemas.openxmlformats.org/officeDocument/2006/relationships/package" Target="embeddings/______Microsoft_Office_PowerPoint77777.sldx"/><Relationship Id="rId25" Type="http://schemas.openxmlformats.org/officeDocument/2006/relationships/image" Target="media/image12.emf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4444.sldx"/><Relationship Id="rId24" Type="http://schemas.openxmlformats.org/officeDocument/2006/relationships/image" Target="media/image11.emf"/><Relationship Id="rId5" Type="http://schemas.openxmlformats.org/officeDocument/2006/relationships/package" Target="embeddings/______Microsoft_Office_PowerPoint11111.sldx"/><Relationship Id="rId15" Type="http://schemas.openxmlformats.org/officeDocument/2006/relationships/package" Target="embeddings/______Microsoft_Office_PowerPoint66666.sldx"/><Relationship Id="rId23" Type="http://schemas.openxmlformats.org/officeDocument/2006/relationships/package" Target="embeddings/______Microsoft_Office_PowerPoint1010101010.sldx"/><Relationship Id="rId10" Type="http://schemas.openxmlformats.org/officeDocument/2006/relationships/image" Target="media/image4.emf"/><Relationship Id="rId19" Type="http://schemas.openxmlformats.org/officeDocument/2006/relationships/package" Target="embeddings/______Microsoft_Office_PowerPoint88888.sldx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3333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255</TotalTime>
  <Pages>9</Pages>
  <Words>1792</Words>
  <Characters>10221</Characters>
  <Application>Microsoft Office Outlook</Application>
  <DocSecurity>0</DocSecurity>
  <Lines>0</Lines>
  <Paragraphs>0</Paragraphs>
  <ScaleCrop>false</ScaleCrop>
  <Company>RePack by SPecialiST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NIX</cp:lastModifiedBy>
  <cp:revision>8</cp:revision>
  <dcterms:created xsi:type="dcterms:W3CDTF">2019-07-31T15:25:00Z</dcterms:created>
  <dcterms:modified xsi:type="dcterms:W3CDTF">2021-03-25T10:11:00Z</dcterms:modified>
</cp:coreProperties>
</file>