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4D5B22" w:rsidTr="00A63337">
        <w:trPr>
          <w:cantSplit/>
          <w:trHeight w:hRule="exact" w:val="10076"/>
          <w:tblHeader/>
          <w:jc w:val="left"/>
        </w:trPr>
        <w:tc>
          <w:tcPr>
            <w:tcW w:w="4579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:rsidR="004D5B22" w:rsidRPr="0037743C" w:rsidRDefault="004D5B22" w:rsidP="00CE1E3B">
            <w:pPr>
              <w:pStyle w:val="a9"/>
            </w:pPr>
          </w:p>
          <w:p w:rsidR="004D5B22" w:rsidRDefault="008923FA" w:rsidP="008923FA">
            <w:pPr>
              <w:pStyle w:val="aa"/>
              <w:ind w:left="142"/>
            </w:pPr>
            <w:r w:rsidRPr="008923FA">
              <w:rPr>
                <w:noProof/>
                <w:lang w:eastAsia="ru-RU"/>
              </w:rPr>
              <w:drawing>
                <wp:inline distT="0" distB="0" distL="0" distR="0">
                  <wp:extent cx="2688883" cy="4057334"/>
                  <wp:effectExtent l="0" t="0" r="0" b="635"/>
                  <wp:docPr id="6" name="Рисунок 6" descr="C:\Users\user\Downloads\deti_4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eti_4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67" cy="407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Mar>
              <w:top w:w="288" w:type="dxa"/>
              <w:left w:w="432" w:type="dxa"/>
              <w:right w:w="0" w:type="dxa"/>
            </w:tcMar>
          </w:tcPr>
          <w:p w:rsidR="004D5B22" w:rsidRDefault="00A63337" w:rsidP="00A63337">
            <w:pPr>
              <w:pStyle w:val="ac"/>
              <w:ind w:left="0"/>
            </w:pPr>
            <w:r w:rsidRPr="00A63337">
              <w:rPr>
                <w:noProof/>
                <w:lang w:eastAsia="ru-RU"/>
              </w:rPr>
              <w:drawing>
                <wp:inline distT="0" distB="0" distL="0" distR="0">
                  <wp:extent cx="2981325" cy="2590800"/>
                  <wp:effectExtent l="0" t="0" r="9525" b="0"/>
                  <wp:docPr id="17" name="Рисунок 17" descr="C:\Users\user\Downloads\healing-mother-clipart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healing-mother-cliparts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37" w:rsidRPr="000B4071" w:rsidRDefault="00EA5795" w:rsidP="000B4071">
            <w:pPr>
              <w:pStyle w:val="ac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7AC992D7" wp14:editId="22133B1E">
                  <wp:simplePos x="0" y="0"/>
                  <wp:positionH relativeFrom="page">
                    <wp:posOffset>1478280</wp:posOffset>
                  </wp:positionH>
                  <wp:positionV relativeFrom="page">
                    <wp:posOffset>4293235</wp:posOffset>
                  </wp:positionV>
                  <wp:extent cx="1666875" cy="1285875"/>
                  <wp:effectExtent l="0" t="0" r="9525" b="9525"/>
                  <wp:wrapTopAndBottom/>
                  <wp:docPr id="244" name="Picture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 rotWithShape="1">
                          <a:blip r:embed="rId15"/>
                          <a:srcRect l="5919" t="63580" r="31486" b="1068"/>
                          <a:stretch/>
                        </pic:blipFill>
                        <pic:spPr bwMode="auto">
                          <a:xfrm>
                            <a:off x="0" y="0"/>
                            <a:ext cx="16668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337" w:rsidRPr="000B4071">
              <w:rPr>
                <w:rFonts w:ascii="Georgia" w:hAnsi="Georgia"/>
                <w:b/>
                <w:color w:val="000000"/>
                <w:sz w:val="36"/>
                <w:szCs w:val="36"/>
                <w:shd w:val="clear" w:color="auto" w:fill="FFFFFF" w:themeFill="background1"/>
              </w:rPr>
              <w:t>«</w:t>
            </w:r>
            <w:hyperlink r:id="rId16" w:history="1">
              <w:r w:rsidR="00A63337" w:rsidRPr="000B4071">
                <w:rPr>
                  <w:rFonts w:ascii="Georgia" w:hAnsi="Georgia"/>
                  <w:b/>
                  <w:color w:val="181818"/>
                  <w:sz w:val="36"/>
                  <w:szCs w:val="36"/>
                  <w:u w:val="single"/>
                  <w:shd w:val="clear" w:color="auto" w:fill="FFFFFF" w:themeFill="background1"/>
                </w:rPr>
                <w:t>Сердце матери — это бездна, в глубине которой всегда найдется прощение.</w:t>
              </w:r>
            </w:hyperlink>
            <w:r w:rsidR="00A63337" w:rsidRPr="000B4071">
              <w:rPr>
                <w:rFonts w:ascii="Georgia" w:hAnsi="Georgia"/>
                <w:b/>
                <w:color w:val="000000"/>
                <w:sz w:val="36"/>
                <w:szCs w:val="36"/>
                <w:shd w:val="clear" w:color="auto" w:fill="FFFFFF" w:themeFill="background1"/>
              </w:rPr>
              <w:t>»</w:t>
            </w:r>
            <w:r w:rsidR="00A63337" w:rsidRPr="000B4071">
              <w:rPr>
                <w:rFonts w:ascii="Georgia" w:hAnsi="Georgia"/>
                <w:b/>
                <w:color w:val="000000"/>
                <w:sz w:val="36"/>
                <w:szCs w:val="36"/>
                <w:shd w:val="clear" w:color="auto" w:fill="FFFFFF" w:themeFill="background1"/>
              </w:rPr>
              <w:br/>
              <w:t>―</w:t>
            </w:r>
            <w:hyperlink r:id="rId17" w:history="1">
              <w:r w:rsidR="00A63337" w:rsidRPr="000B4071">
                <w:rPr>
                  <w:rFonts w:ascii="Georgia" w:hAnsi="Georgia"/>
                  <w:b/>
                  <w:color w:val="auto"/>
                  <w:sz w:val="36"/>
                  <w:szCs w:val="36"/>
                  <w:u w:val="single"/>
                  <w:shd w:val="clear" w:color="auto" w:fill="FFFFFF" w:themeFill="background1"/>
                </w:rPr>
                <w:t>О</w:t>
              </w:r>
              <w:bookmarkStart w:id="0" w:name="_GoBack"/>
              <w:bookmarkEnd w:id="0"/>
              <w:r w:rsidR="00A63337" w:rsidRPr="000B4071">
                <w:rPr>
                  <w:rFonts w:ascii="Georgia" w:hAnsi="Georgia"/>
                  <w:b/>
                  <w:color w:val="auto"/>
                  <w:sz w:val="36"/>
                  <w:szCs w:val="36"/>
                  <w:u w:val="single"/>
                  <w:shd w:val="clear" w:color="auto" w:fill="FFFFFF" w:themeFill="background1"/>
                </w:rPr>
                <w:t>норе де Бальзак</w:t>
              </w:r>
            </w:hyperlink>
            <w:r w:rsidR="00A63337" w:rsidRPr="000B4071">
              <w:rPr>
                <w:rFonts w:ascii="Georgia" w:hAnsi="Georgia"/>
                <w:b/>
                <w:color w:val="000000"/>
                <w:sz w:val="36"/>
                <w:szCs w:val="36"/>
                <w:shd w:val="clear" w:color="auto" w:fill="F5F5F5"/>
              </w:rPr>
              <w:br/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4D5B22" w:rsidRPr="004D5B22" w:rsidRDefault="004D5B22" w:rsidP="00BE2670">
            <w:pPr>
              <w:shd w:val="clear" w:color="auto" w:fill="FFFFFF"/>
              <w:spacing w:after="0" w:line="240" w:lineRule="auto"/>
              <w:ind w:left="-323"/>
              <w:jc w:val="center"/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</w:pP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Мама — </w:t>
            </w:r>
            <w:r w:rsidRPr="004D5B22">
              <w:rPr>
                <w:rFonts w:asciiTheme="majorHAnsi" w:eastAsia="Times New Roman" w:hAnsiTheme="majorHAnsi" w:cs="Arial"/>
                <w:b/>
                <w:bCs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первое</w:t>
            </w: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 </w:t>
            </w:r>
            <w:r w:rsidRPr="004D5B22">
              <w:rPr>
                <w:rFonts w:asciiTheme="majorHAnsi" w:eastAsia="Times New Roman" w:hAnsiTheme="majorHAnsi" w:cs="Arial"/>
                <w:b/>
                <w:bCs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слово</w:t>
            </w: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,</w:t>
            </w:r>
          </w:p>
          <w:p w:rsidR="004D5B22" w:rsidRPr="004D5B22" w:rsidRDefault="004D5B22" w:rsidP="004D5B22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</w:pP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Главное слово в каждой судьбе.</w:t>
            </w:r>
          </w:p>
          <w:p w:rsidR="004D5B22" w:rsidRPr="004D5B22" w:rsidRDefault="004D5B22" w:rsidP="004D5B22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</w:pP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Мама жизнь подарила,</w:t>
            </w:r>
          </w:p>
          <w:p w:rsidR="004D5B22" w:rsidRPr="008923FA" w:rsidRDefault="004D5B22" w:rsidP="008923FA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</w:pPr>
            <w:r w:rsidRPr="004D5B22">
              <w:rPr>
                <w:rFonts w:asciiTheme="majorHAnsi" w:eastAsia="Times New Roman" w:hAnsiTheme="majorHAnsi" w:cs="Arial"/>
                <w:b/>
                <w:i/>
                <w:color w:val="333333"/>
                <w:kern w:val="0"/>
                <w:sz w:val="40"/>
                <w:szCs w:val="40"/>
                <w:lang w:eastAsia="ru-RU"/>
                <w14:ligatures w14:val="none"/>
              </w:rPr>
              <w:t>Мир подарила мне и тебе.</w:t>
            </w:r>
          </w:p>
          <w:p w:rsidR="0023533D" w:rsidRDefault="008923FA" w:rsidP="00BE2670">
            <w:pPr>
              <w:spacing w:before="120" w:after="360"/>
              <w:ind w:left="-32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42927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astol.com.ua-22539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665" cy="246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B22" w:rsidRDefault="00D93B72" w:rsidP="0023533D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  <w:r>
              <w:rPr>
                <w:rFonts w:ascii="Cambria" w:hAnsi="Cambria" w:cs="Cambria"/>
                <w:b/>
                <w:i/>
                <w:sz w:val="32"/>
                <w:szCs w:val="32"/>
              </w:rPr>
              <w:t>ВОЛОНТЕРСКИЙ ОТРЯД</w:t>
            </w:r>
          </w:p>
          <w:p w:rsidR="00D93B72" w:rsidRDefault="00D93B72" w:rsidP="0023533D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  <w:r>
              <w:rPr>
                <w:rFonts w:ascii="Cambria" w:hAnsi="Cambria" w:cs="Cambria"/>
                <w:b/>
                <w:i/>
                <w:sz w:val="32"/>
                <w:szCs w:val="32"/>
              </w:rPr>
              <w:t>МБОУ ЧСОШ № 2</w:t>
            </w:r>
          </w:p>
          <w:p w:rsidR="00D93B72" w:rsidRPr="0023533D" w:rsidRDefault="00D93B72" w:rsidP="0023533D">
            <w:pPr>
              <w:jc w:val="center"/>
              <w:rPr>
                <w:rFonts w:ascii="Algerian" w:hAnsi="Algerian"/>
                <w:b/>
                <w:i/>
                <w:sz w:val="32"/>
                <w:szCs w:val="32"/>
              </w:rPr>
            </w:pPr>
            <w:r>
              <w:rPr>
                <w:rFonts w:ascii="Cambria" w:hAnsi="Cambria" w:cs="Cambria"/>
                <w:b/>
                <w:i/>
                <w:sz w:val="32"/>
                <w:szCs w:val="32"/>
              </w:rPr>
              <w:t>«СПАРТАНЦЫ»</w:t>
            </w:r>
          </w:p>
        </w:tc>
      </w:tr>
    </w:tbl>
    <w:p w:rsidR="00CE1E3B" w:rsidRDefault="00CE1E3B" w:rsidP="00BE2670">
      <w:pPr>
        <w:pStyle w:val="affffc"/>
        <w:shd w:val="clear" w:color="auto" w:fill="FFFFFF" w:themeFill="background1"/>
      </w:pPr>
    </w:p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02"/>
        <w:gridCol w:w="4579"/>
      </w:tblGrid>
      <w:tr w:rsidR="0037743C" w:rsidTr="0023533D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37743C" w:rsidP="0037743C"/>
          <w:p w:rsidR="00316E1A" w:rsidRDefault="00316E1A" w:rsidP="00316E1A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316E1A"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2880413" cy="1920875"/>
                  <wp:effectExtent l="0" t="0" r="0" b="3175"/>
                  <wp:docPr id="7" name="Рисунок 7" descr="C:\Users\user\Desktop\7(10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(10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50" cy="193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071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16E1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«Поспорили как-то чувства. Кто сильнее? </w:t>
            </w:r>
          </w:p>
          <w:p w:rsidR="00316E1A" w:rsidRPr="00316E1A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16E1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Я сильнее, — сказала Ненависть. — Я могу заставить человека совершить что угодно, благодаря мне появились Предательство и Гнев.</w:t>
            </w:r>
          </w:p>
          <w:p w:rsidR="00316E1A" w:rsidRPr="00316E1A" w:rsidRDefault="00316E1A" w:rsidP="000B4071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16E1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Нет, я сильнее, — сказала Ревность. — Благодаря мне хоть и не появились никакие чувства, но зато я могу толкнуть человека на преступление, даже на убийство.</w:t>
            </w:r>
          </w:p>
          <w:p w:rsidR="0037743C" w:rsidRDefault="00316E1A" w:rsidP="00316E1A">
            <w:pPr>
              <w:jc w:val="center"/>
            </w:pPr>
            <w:r w:rsidRPr="00316E1A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Ну что вы!!! — возмутилось Одиночество. — Что такое убийство! Вот я могу до самоубийства довести, значит я сильнее</w:t>
            </w:r>
          </w:p>
        </w:tc>
        <w:tc>
          <w:tcPr>
            <w:tcW w:w="5202" w:type="dxa"/>
            <w:tcMar>
              <w:left w:w="432" w:type="dxa"/>
              <w:right w:w="432" w:type="dxa"/>
            </w:tcMar>
          </w:tcPr>
          <w:p w:rsidR="0037743C" w:rsidRPr="00316E1A" w:rsidRDefault="00316E1A" w:rsidP="00B70ED2">
            <w:pPr>
              <w:pStyle w:val="23"/>
              <w:shd w:val="clear" w:color="auto" w:fill="FFFFFF" w:themeFill="background1"/>
              <w:ind w:left="0" w:right="19"/>
              <w:jc w:val="center"/>
              <w:rPr>
                <w:b/>
                <w:color w:val="C00000"/>
                <w:sz w:val="48"/>
                <w:szCs w:val="48"/>
              </w:rPr>
            </w:pPr>
            <w:r>
              <w:rPr>
                <w:rFonts w:ascii="Arial" w:hAnsi="Arial" w:cs="Arial"/>
                <w:b/>
                <w:color w:val="C00000"/>
                <w:sz w:val="48"/>
                <w:szCs w:val="48"/>
                <w:shd w:val="clear" w:color="auto" w:fill="FFFFFF"/>
              </w:rPr>
              <w:t>«</w:t>
            </w:r>
            <w:r w:rsidR="008923FA" w:rsidRPr="00316E1A">
              <w:rPr>
                <w:rFonts w:ascii="Arial" w:hAnsi="Arial" w:cs="Arial"/>
                <w:b/>
                <w:color w:val="C00000"/>
                <w:sz w:val="48"/>
                <w:szCs w:val="48"/>
                <w:shd w:val="clear" w:color="auto" w:fill="FFFFFF"/>
              </w:rPr>
              <w:t>МАТЕРИНСТВО</w:t>
            </w:r>
            <w:r>
              <w:rPr>
                <w:rFonts w:ascii="Arial" w:hAnsi="Arial" w:cs="Arial"/>
                <w:b/>
                <w:color w:val="C00000"/>
                <w:sz w:val="48"/>
                <w:szCs w:val="48"/>
                <w:shd w:val="clear" w:color="auto" w:fill="FFFFFF"/>
              </w:rPr>
              <w:t>»</w:t>
            </w:r>
          </w:p>
          <w:p w:rsidR="00316E1A" w:rsidRPr="00BE2670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BE267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Да нет же! — воскликнула Доброта. — Зачем Вы говорите о таких ужасных вещах? Я сильнее, я могу помочь созидать, дарить, делить.</w:t>
            </w:r>
          </w:p>
          <w:p w:rsidR="000B4071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BE267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Ха! И в чём тут сила? — перебила её Ненависть! — Это ерунда! Подумаешь, созидать!!! Если все станут ненавидеть друг друга то, кому оно нужно, твоё созидание?</w:t>
            </w:r>
          </w:p>
          <w:p w:rsidR="00316E1A" w:rsidRPr="00BE2670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BE267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— Не спорьте! Сильнее меня нет, — воскликнула Любовь. — Я могу хорошего человека сделать плохим, и наоборот. Я могу увести за собой. Я могу преодолеть любые препятствия.</w:t>
            </w:r>
          </w:p>
          <w:p w:rsidR="0037743C" w:rsidRDefault="00316E1A" w:rsidP="00316E1A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BE267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Но в наше время Любовь уже никто не ценит, — пробурчала Измена.</w:t>
            </w:r>
          </w:p>
          <w:p w:rsidR="00BE2670" w:rsidRDefault="00BE2670" w:rsidP="00316E1A">
            <w:pPr>
              <w:jc w:val="center"/>
            </w:pPr>
            <w:r w:rsidRPr="00BE2670">
              <w:rPr>
                <w:noProof/>
                <w:lang w:eastAsia="ru-RU"/>
              </w:rPr>
              <w:drawing>
                <wp:inline distT="0" distB="0" distL="0" distR="0">
                  <wp:extent cx="2282662" cy="1520825"/>
                  <wp:effectExtent l="0" t="0" r="3810" b="3175"/>
                  <wp:docPr id="8" name="Рисунок 8" descr="C:\Users\user\Desktop\ДЕНЬ МАТЕРИ\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НЬ МАТЕРИ\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69" cy="153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16E1A" w:rsidRPr="000B4071" w:rsidRDefault="00316E1A" w:rsidP="0023533D">
            <w:pPr>
              <w:pStyle w:val="-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Да, Любовь давно сдала свои позиции, — ухмыльнулось Сомнение.</w:t>
            </w:r>
          </w:p>
          <w:p w:rsidR="00316E1A" w:rsidRPr="000B4071" w:rsidRDefault="00316E1A" w:rsidP="0023533D">
            <w:pPr>
              <w:pStyle w:val="-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Выходит, все одинаковые, — протянуло Разочарование.</w:t>
            </w:r>
          </w:p>
          <w:p w:rsidR="00316E1A" w:rsidRPr="000B4071" w:rsidRDefault="00316E1A" w:rsidP="0023533D">
            <w:pPr>
              <w:pStyle w:val="-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А вот и нет! — сказала Мудрость. — Есть чувство, которое не кричит о своей силе, но оно намного могущественнее любого из вас. Оно преодолевает Предательство и Гнев. Оно не боится Ненависти, оно совсем не знакомо с Изменой, оно несёт в себе Любовь, и может созидать, дарить. Оно сильнее каждого из вас в отдельности, и даже всех вместе, потому что не знает страха и своей силы.</w:t>
            </w:r>
          </w:p>
          <w:p w:rsidR="00316E1A" w:rsidRPr="000B4071" w:rsidRDefault="00316E1A" w:rsidP="0023533D">
            <w:pPr>
              <w:pStyle w:val="-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Не может быть!!! — вскричали все хором,</w:t>
            </w:r>
          </w:p>
          <w:p w:rsidR="00316E1A" w:rsidRPr="000B4071" w:rsidRDefault="00316E1A" w:rsidP="0023533D">
            <w:pPr>
              <w:pStyle w:val="-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— Такого не бывает! Нет такого чувства, а если и есть, то где оно?</w:t>
            </w:r>
          </w:p>
          <w:p w:rsidR="0037743C" w:rsidRPr="000B4071" w:rsidRDefault="00316E1A" w:rsidP="0023533D">
            <w:pPr>
              <w:pStyle w:val="-"/>
              <w:spacing w:line="240" w:lineRule="auto"/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0B407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— Ему некогда участвовать в ваших спорах. Оно и сейчас оберегает, наставляет и защищает, а не теряет понапрасну время. Оно всегда на страже Счастья и Покоя. </w:t>
            </w:r>
            <w:r w:rsidRPr="000B4071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shd w:val="clear" w:color="auto" w:fill="FFFFFF"/>
              </w:rPr>
              <w:t>Потому ч</w:t>
            </w:r>
            <w:r w:rsidR="000B4071">
              <w:rPr>
                <w:rFonts w:ascii="Times New Roman" w:hAnsi="Times New Roman" w:cs="Times New Roman"/>
                <w:b/>
                <w:color w:val="333333"/>
                <w:sz w:val="40"/>
                <w:szCs w:val="40"/>
                <w:shd w:val="clear" w:color="auto" w:fill="FFFFFF"/>
              </w:rPr>
              <w:t>то это — МАТЕРИНСТВО</w:t>
            </w:r>
            <w:r>
              <w:rPr>
                <w:rFonts w:ascii="Arial" w:hAnsi="Arial" w:cs="Arial"/>
                <w:b/>
                <w:color w:val="333333"/>
                <w:sz w:val="44"/>
                <w:szCs w:val="44"/>
                <w:shd w:val="clear" w:color="auto" w:fill="FFFFFF"/>
              </w:rPr>
              <w:t>»</w:t>
            </w:r>
          </w:p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21"/>
      <w:headerReference w:type="first" r:id="rId22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75A" w:rsidRDefault="009F575A" w:rsidP="0037743C">
      <w:pPr>
        <w:spacing w:after="0" w:line="240" w:lineRule="auto"/>
      </w:pPr>
      <w:r>
        <w:separator/>
      </w:r>
    </w:p>
  </w:endnote>
  <w:endnote w:type="continuationSeparator" w:id="0">
    <w:p w:rsidR="009F575A" w:rsidRDefault="009F575A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75A" w:rsidRDefault="009F575A" w:rsidP="0037743C">
      <w:pPr>
        <w:spacing w:after="0" w:line="240" w:lineRule="auto"/>
      </w:pPr>
      <w:r>
        <w:separator/>
      </w:r>
    </w:p>
  </w:footnote>
  <w:footnote w:type="continuationSeparator" w:id="0">
    <w:p w:rsidR="009F575A" w:rsidRDefault="009F575A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7A12FBFC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B12D6A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28D80A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C0E937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B22"/>
    <w:rsid w:val="00016C11"/>
    <w:rsid w:val="000425F6"/>
    <w:rsid w:val="00075279"/>
    <w:rsid w:val="00084665"/>
    <w:rsid w:val="000B4071"/>
    <w:rsid w:val="001338B5"/>
    <w:rsid w:val="00133D6F"/>
    <w:rsid w:val="0023533D"/>
    <w:rsid w:val="00263D6F"/>
    <w:rsid w:val="002F5ECB"/>
    <w:rsid w:val="002F6EDF"/>
    <w:rsid w:val="00316E1A"/>
    <w:rsid w:val="003309C2"/>
    <w:rsid w:val="0037743C"/>
    <w:rsid w:val="003E1E9B"/>
    <w:rsid w:val="00425687"/>
    <w:rsid w:val="00473E3E"/>
    <w:rsid w:val="004D5B22"/>
    <w:rsid w:val="00526B47"/>
    <w:rsid w:val="005379D5"/>
    <w:rsid w:val="00555FE1"/>
    <w:rsid w:val="00560691"/>
    <w:rsid w:val="005F496D"/>
    <w:rsid w:val="00632BB1"/>
    <w:rsid w:val="0063693A"/>
    <w:rsid w:val="00636FE2"/>
    <w:rsid w:val="00677A55"/>
    <w:rsid w:val="0069002D"/>
    <w:rsid w:val="00704FD6"/>
    <w:rsid w:val="00712321"/>
    <w:rsid w:val="007327A6"/>
    <w:rsid w:val="00751AA2"/>
    <w:rsid w:val="007A23C9"/>
    <w:rsid w:val="007A6AA4"/>
    <w:rsid w:val="007B03D6"/>
    <w:rsid w:val="007C70E3"/>
    <w:rsid w:val="008923FA"/>
    <w:rsid w:val="008C04B0"/>
    <w:rsid w:val="009F575A"/>
    <w:rsid w:val="00A01D2E"/>
    <w:rsid w:val="00A63337"/>
    <w:rsid w:val="00A92C80"/>
    <w:rsid w:val="00B70ED2"/>
    <w:rsid w:val="00BE2670"/>
    <w:rsid w:val="00CA1864"/>
    <w:rsid w:val="00CD4ED2"/>
    <w:rsid w:val="00CE1E3B"/>
    <w:rsid w:val="00CF465D"/>
    <w:rsid w:val="00D2631E"/>
    <w:rsid w:val="00D91EF3"/>
    <w:rsid w:val="00D93B72"/>
    <w:rsid w:val="00DC332A"/>
    <w:rsid w:val="00E36671"/>
    <w:rsid w:val="00E75E55"/>
    <w:rsid w:val="00E87B7B"/>
    <w:rsid w:val="00E938FB"/>
    <w:rsid w:val="00EA5795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9F1A80-E5DE-43BB-807E-539C31403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Заголовок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3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tsitaty.com/%D0%B0%D0%B2%D1%82%D0%BE%D1%80/%D0%BE%D0%BD%D0%BE%D1%80%D0%B5-%D0%B4%D0%B5-%D0%B1%D0%B0%D0%BB%D1%8C%D0%B7%D0%B0%D0%B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sitaty.com/%D1%86%D0%B8%D1%82%D0%B0%D1%82%D0%B0/196250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8FADE9C3-F161-4B3B-9258-58995626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1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Пользователь</cp:lastModifiedBy>
  <cp:revision>2</cp:revision>
  <cp:lastPrinted>2022-11-26T19:38:00Z</cp:lastPrinted>
  <dcterms:created xsi:type="dcterms:W3CDTF">2022-11-26T19:45:00Z</dcterms:created>
  <dcterms:modified xsi:type="dcterms:W3CDTF">2022-11-26T19:45:00Z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