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213" w:type="pct"/>
        <w:tblInd w:w="-601" w:type="dxa"/>
        <w:tblLayout w:type="fixed"/>
        <w:tblLook w:val="04A0" w:firstRow="1" w:lastRow="0" w:firstColumn="1" w:lastColumn="0" w:noHBand="0" w:noVBand="1"/>
      </w:tblPr>
      <w:tblGrid>
        <w:gridCol w:w="282"/>
        <w:gridCol w:w="2100"/>
        <w:gridCol w:w="1398"/>
        <w:gridCol w:w="282"/>
        <w:gridCol w:w="12298"/>
      </w:tblGrid>
      <w:tr w:rsidR="002671AA" w:rsidRPr="00F97835" w14:paraId="52A54CDC" w14:textId="77777777" w:rsidTr="00DA4EA6">
        <w:trPr>
          <w:cantSplit/>
          <w:trHeight w:val="1850"/>
        </w:trPr>
        <w:tc>
          <w:tcPr>
            <w:tcW w:w="283" w:type="dxa"/>
          </w:tcPr>
          <w:p w14:paraId="313228B9" w14:textId="77777777" w:rsidR="002671AA" w:rsidRPr="00F621FC" w:rsidRDefault="002671AA" w:rsidP="00F97835">
            <w:pPr>
              <w:pStyle w:val="aff4"/>
              <w:jc w:val="left"/>
              <w:rPr>
                <w:szCs w:val="40"/>
              </w:rPr>
            </w:pPr>
          </w:p>
        </w:tc>
        <w:tc>
          <w:tcPr>
            <w:tcW w:w="2127" w:type="dxa"/>
            <w:shd w:val="clear" w:color="auto" w:fill="auto"/>
          </w:tcPr>
          <w:p w14:paraId="6C511EA4" w14:textId="70B0D7E5" w:rsidR="002671AA" w:rsidRPr="00197CA9" w:rsidRDefault="00426247" w:rsidP="002D433C">
            <w:pPr>
              <w:pStyle w:val="14"/>
              <w:spacing w:before="240"/>
              <w:jc w:val="center"/>
              <w:rPr>
                <w:szCs w:val="40"/>
              </w:rPr>
            </w:pPr>
            <w:permStart w:id="1834622516" w:edGrp="everyone"/>
            <w:r w:rsidRPr="00426247">
              <w:t>ФГ-2023/2-00020</w:t>
            </w:r>
            <w:permEnd w:id="1834622516"/>
          </w:p>
        </w:tc>
        <w:tc>
          <w:tcPr>
            <w:tcW w:w="14176" w:type="dxa"/>
            <w:gridSpan w:val="3"/>
            <w:shd w:val="clear" w:color="auto" w:fill="auto"/>
          </w:tcPr>
          <w:p w14:paraId="7F1166D2" w14:textId="57C2D587" w:rsidR="00D940B1" w:rsidRPr="00D940B1" w:rsidRDefault="002D433C" w:rsidP="002D433C">
            <w:pPr>
              <w:pStyle w:val="14"/>
              <w:ind w:firstLine="180"/>
            </w:pPr>
            <w:permStart w:id="379742365" w:edGrp="everyone"/>
            <w:r w:rsidRPr="00A47F5D">
              <w:t xml:space="preserve">Полное </w:t>
            </w:r>
            <w:r w:rsidRPr="008F25D7">
              <w:t>название</w:t>
            </w:r>
            <w:r w:rsidRPr="00A47F5D">
              <w:t xml:space="preserve"> проекта</w:t>
            </w:r>
            <w:r w:rsidR="00426247">
              <w:t xml:space="preserve">     Центры Гимнастика для Интеллекта</w:t>
            </w:r>
          </w:p>
          <w:p w14:paraId="59A28032" w14:textId="63B033F7" w:rsidR="002D433C" w:rsidRDefault="002D433C" w:rsidP="002D433C">
            <w:pPr>
              <w:pStyle w:val="21"/>
              <w:ind w:left="177"/>
            </w:pPr>
            <w:r w:rsidRPr="00F97835">
              <w:t xml:space="preserve">Полное название организации </w:t>
            </w:r>
            <w:r w:rsidR="00426247">
              <w:t xml:space="preserve">   АНО Спортивно Образовательная Федерация Многоборья "Космический пехотинец"</w:t>
            </w:r>
          </w:p>
          <w:p w14:paraId="4A1CEC62" w14:textId="084288B5" w:rsidR="002D433C" w:rsidRPr="00F97835" w:rsidRDefault="002D433C" w:rsidP="002D433C">
            <w:pPr>
              <w:pStyle w:val="21"/>
              <w:ind w:left="177"/>
            </w:pPr>
            <w:r w:rsidRPr="00F97835">
              <w:t>Город расположения организации</w:t>
            </w:r>
            <w:permEnd w:id="379742365"/>
            <w:r w:rsidR="002671AA" w:rsidRPr="00F97835">
              <w:t xml:space="preserve">; руководитель – </w:t>
            </w:r>
            <w:permStart w:id="2030728439" w:edGrp="everyone"/>
            <w:r w:rsidR="00426247">
              <w:t>Золотарёв Дмитрий Владимирович   Санкт - Петербург</w:t>
            </w:r>
            <w:permEnd w:id="2030728439"/>
          </w:p>
        </w:tc>
      </w:tr>
      <w:tr w:rsidR="00232F25" w:rsidRPr="00F97835" w14:paraId="3DEC8352" w14:textId="77777777" w:rsidTr="00DA4EA6">
        <w:trPr>
          <w:cantSplit/>
          <w:trHeight w:val="371"/>
        </w:trPr>
        <w:tc>
          <w:tcPr>
            <w:tcW w:w="283" w:type="dxa"/>
          </w:tcPr>
          <w:p w14:paraId="2A8264EC" w14:textId="77777777" w:rsidR="00232F25" w:rsidRPr="00F97835" w:rsidRDefault="00232F25" w:rsidP="003D0C8F">
            <w:pPr>
              <w:pStyle w:val="aff5"/>
            </w:pPr>
          </w:p>
        </w:tc>
        <w:tc>
          <w:tcPr>
            <w:tcW w:w="3545" w:type="dxa"/>
            <w:gridSpan w:val="2"/>
            <w:vMerge w:val="restart"/>
            <w:shd w:val="clear" w:color="auto" w:fill="auto"/>
          </w:tcPr>
          <w:p w14:paraId="676672C5" w14:textId="77777777" w:rsidR="00232F25" w:rsidRPr="0037564B" w:rsidRDefault="00232F25" w:rsidP="0037564B">
            <w:pPr>
              <w:pStyle w:val="aff1"/>
            </w:pPr>
            <w:r w:rsidRPr="00F97835">
              <w:t>Место проведения</w:t>
            </w:r>
          </w:p>
          <w:p w14:paraId="604DE2E1" w14:textId="3C3253F4" w:rsidR="00DD7703" w:rsidRPr="002D433C" w:rsidRDefault="00232F25" w:rsidP="00DD7703">
            <w:pPr>
              <w:rPr>
                <w:rFonts w:ascii="Times New Roman" w:hAnsi="Times New Roman"/>
              </w:rPr>
            </w:pPr>
            <w:r w:rsidRPr="00F02476">
              <w:rPr>
                <w:rFonts w:ascii="Times New Roman" w:hAnsi="Times New Roman"/>
                <w:b/>
                <w:bCs/>
              </w:rPr>
              <w:t xml:space="preserve"> </w:t>
            </w:r>
            <w:permStart w:id="1169112796" w:edGrp="everyone"/>
            <w:r w:rsidR="001F1E3D">
              <w:rPr>
                <w:rFonts w:ascii="Times New Roman" w:hAnsi="Times New Roman"/>
              </w:rPr>
              <w:t xml:space="preserve">Санкт-Петербург, </w:t>
            </w:r>
            <w:proofErr w:type="spellStart"/>
            <w:r w:rsidR="001F1E3D">
              <w:rPr>
                <w:rFonts w:ascii="Times New Roman" w:hAnsi="Times New Roman"/>
              </w:rPr>
              <w:t>Россиия</w:t>
            </w:r>
            <w:proofErr w:type="spellEnd"/>
          </w:p>
          <w:permEnd w:id="1169112796"/>
          <w:p w14:paraId="2705C07C" w14:textId="77777777" w:rsidR="00232F25" w:rsidRPr="0037564B" w:rsidRDefault="00232F25" w:rsidP="0037564B">
            <w:pPr>
              <w:pStyle w:val="aff1"/>
            </w:pPr>
            <w:r w:rsidRPr="00F97835">
              <w:t xml:space="preserve">Даты проведения </w:t>
            </w:r>
          </w:p>
          <w:p w14:paraId="22B61A5C" w14:textId="0AF7CF17" w:rsidR="00DD7703" w:rsidRPr="00DD7703" w:rsidRDefault="001F1E3D" w:rsidP="00DD7703">
            <w:pPr>
              <w:pStyle w:val="aff"/>
            </w:pPr>
            <w:permStart w:id="1458703415" w:edGrp="everyone"/>
            <w:r>
              <w:t>31.08.2023 -</w:t>
            </w:r>
            <w:r w:rsidR="00FF249E">
              <w:t>31.12.2023</w:t>
            </w:r>
          </w:p>
          <w:permEnd w:id="1458703415"/>
          <w:p w14:paraId="3F1DEF93" w14:textId="77777777" w:rsidR="00232F25" w:rsidRPr="00F97835" w:rsidRDefault="00232F25" w:rsidP="0037564B">
            <w:pPr>
              <w:pStyle w:val="aff1"/>
            </w:pPr>
            <w:r w:rsidRPr="00F97835">
              <w:t>Количество участников</w:t>
            </w:r>
          </w:p>
          <w:p w14:paraId="7A7C9E0F" w14:textId="61819576" w:rsidR="00232F25" w:rsidRDefault="0070764F" w:rsidP="0037564B">
            <w:pPr>
              <w:pStyle w:val="aff"/>
            </w:pPr>
            <w:permStart w:id="804409577" w:edGrp="everyone"/>
            <w:r>
              <w:t>500</w:t>
            </w:r>
            <w:permEnd w:id="804409577"/>
          </w:p>
          <w:p w14:paraId="19C8A67A" w14:textId="77777777" w:rsidR="00232F25" w:rsidRDefault="00232F25" w:rsidP="00DD7703">
            <w:pPr>
              <w:pStyle w:val="aff1"/>
              <w:spacing w:after="0"/>
            </w:pPr>
            <w:r w:rsidRPr="00F97835">
              <w:t xml:space="preserve">Состав участников </w:t>
            </w:r>
          </w:p>
          <w:p w14:paraId="41A76811" w14:textId="77777777" w:rsidR="00DD7703" w:rsidRPr="00DD7703" w:rsidRDefault="00232F25" w:rsidP="00DD7703">
            <w:pPr>
              <w:pStyle w:val="aff1"/>
              <w:spacing w:before="0"/>
            </w:pPr>
            <w:r w:rsidRPr="00F97835">
              <w:t>(по странам)</w:t>
            </w:r>
          </w:p>
          <w:p w14:paraId="4E503488" w14:textId="0020190E" w:rsidR="00232F25" w:rsidRPr="00F97835" w:rsidRDefault="00A02164" w:rsidP="0037564B">
            <w:pPr>
              <w:pStyle w:val="aff"/>
            </w:pPr>
            <w:permStart w:id="763634360" w:edGrp="everyone"/>
            <w:proofErr w:type="spellStart"/>
            <w:r>
              <w:t>Суденты</w:t>
            </w:r>
            <w:proofErr w:type="spellEnd"/>
            <w:r>
              <w:t>-иностранцы, учащиеся в ВУЗах и Техникумах Санкт-Петербурга.</w:t>
            </w:r>
            <w:permEnd w:id="763634360"/>
          </w:p>
        </w:tc>
        <w:tc>
          <w:tcPr>
            <w:tcW w:w="283" w:type="dxa"/>
            <w:shd w:val="clear" w:color="auto" w:fill="auto"/>
          </w:tcPr>
          <w:p w14:paraId="75FC35DF" w14:textId="77777777" w:rsidR="00232F25" w:rsidRPr="00F97835" w:rsidRDefault="00232F25" w:rsidP="003D0C8F"/>
        </w:tc>
        <w:tc>
          <w:tcPr>
            <w:tcW w:w="12475" w:type="dxa"/>
            <w:shd w:val="clear" w:color="auto" w:fill="auto"/>
          </w:tcPr>
          <w:p w14:paraId="67AB9E80" w14:textId="2AA926B8" w:rsidR="00232F25" w:rsidRPr="00F97835" w:rsidRDefault="00782EE2" w:rsidP="003D0C8F">
            <w:pPr>
              <w:pStyle w:val="aff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6192" behindDoc="0" locked="0" layoutInCell="1" allowOverlap="1" wp14:anchorId="674F9C6F" wp14:editId="7073EF1D">
                      <wp:simplePos x="0" y="0"/>
                      <wp:positionH relativeFrom="margin">
                        <wp:posOffset>1457325</wp:posOffset>
                      </wp:positionH>
                      <wp:positionV relativeFrom="paragraph">
                        <wp:posOffset>201294</wp:posOffset>
                      </wp:positionV>
                      <wp:extent cx="5972810" cy="0"/>
                      <wp:effectExtent l="0" t="0" r="27940" b="19050"/>
                      <wp:wrapNone/>
                      <wp:docPr id="11" name="Прямая соединительная линия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597281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775E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ACC74A" id="Прямая соединительная линия 11" o:spid="_x0000_s1026" style="position:absolute;flip:x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114.75pt,15.85pt" to="585.0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" strokecolor="#113386" strokeweight="1pt">
                      <v:stroke joinstyle="miter"/>
                      <o:lock v:ext="edit" shapetype="f"/>
                      <w10:wrap anchorx="margin"/>
                    </v:line>
                  </w:pict>
                </mc:Fallback>
              </mc:AlternateContent>
            </w:r>
            <w:r w:rsidR="00232F25" w:rsidRPr="00197CA9">
              <w:t xml:space="preserve">Об организации </w:t>
            </w:r>
          </w:p>
        </w:tc>
      </w:tr>
      <w:tr w:rsidR="00232F25" w:rsidRPr="00F97835" w14:paraId="18412D5B" w14:textId="77777777" w:rsidTr="00DA4EA6">
        <w:trPr>
          <w:cantSplit/>
          <w:trHeight w:val="1268"/>
        </w:trPr>
        <w:tc>
          <w:tcPr>
            <w:tcW w:w="283" w:type="dxa"/>
          </w:tcPr>
          <w:p w14:paraId="3576AD11" w14:textId="77777777" w:rsidR="00232F25" w:rsidRPr="00F97835" w:rsidRDefault="00232F25" w:rsidP="0037564B">
            <w:pPr>
              <w:pStyle w:val="aff1"/>
            </w:pPr>
          </w:p>
        </w:tc>
        <w:tc>
          <w:tcPr>
            <w:tcW w:w="3545" w:type="dxa"/>
            <w:gridSpan w:val="2"/>
            <w:vMerge/>
            <w:shd w:val="clear" w:color="auto" w:fill="auto"/>
          </w:tcPr>
          <w:p w14:paraId="24DA3B92" w14:textId="77777777" w:rsidR="00232F25" w:rsidRPr="00F97835" w:rsidRDefault="00232F25" w:rsidP="0037564B">
            <w:pPr>
              <w:pStyle w:val="aff"/>
            </w:pPr>
          </w:p>
        </w:tc>
        <w:tc>
          <w:tcPr>
            <w:tcW w:w="283" w:type="dxa"/>
            <w:shd w:val="clear" w:color="auto" w:fill="auto"/>
          </w:tcPr>
          <w:p w14:paraId="632C1412" w14:textId="77777777" w:rsidR="00232F25" w:rsidRPr="00F97835" w:rsidRDefault="00232F25" w:rsidP="003D0C8F"/>
        </w:tc>
        <w:tc>
          <w:tcPr>
            <w:tcW w:w="12475" w:type="dxa"/>
            <w:shd w:val="clear" w:color="auto" w:fill="auto"/>
          </w:tcPr>
          <w:p w14:paraId="2D0AF40C" w14:textId="23C42D6A" w:rsidR="00232F25" w:rsidRPr="00F97835" w:rsidRDefault="00E240B4" w:rsidP="003D0C8F">
            <w:pPr>
              <w:pStyle w:val="aff"/>
            </w:pPr>
            <w:permStart w:id="881415384" w:edGrp="everyone"/>
            <w:r>
              <w:t>Зарегистрирована в 2016 г. О</w:t>
            </w:r>
            <w:r w:rsidR="00D50DB1" w:rsidRPr="00DA4EA6">
              <w:t>сн</w:t>
            </w:r>
            <w:r>
              <w:t xml:space="preserve">овные направления деятельности: Научные исследования и разработки в области общественных и гуманитарных наук; Исследование конъюнктуры рынка и выявление общественного мнения; Проведение мероприятий для детей и взрослых; Организация лагерей; Физкультурно-оздоровительная детальность. </w:t>
            </w:r>
            <w:permEnd w:id="881415384"/>
          </w:p>
        </w:tc>
      </w:tr>
      <w:tr w:rsidR="00232F25" w:rsidRPr="00F97835" w14:paraId="442A7B3D" w14:textId="77777777" w:rsidTr="00DA4EA6">
        <w:trPr>
          <w:cantSplit/>
          <w:trHeight w:val="414"/>
        </w:trPr>
        <w:tc>
          <w:tcPr>
            <w:tcW w:w="283" w:type="dxa"/>
          </w:tcPr>
          <w:p w14:paraId="1775A9FE" w14:textId="77777777" w:rsidR="00232F25" w:rsidRPr="00F97835" w:rsidRDefault="00232F25" w:rsidP="0037564B">
            <w:pPr>
              <w:pStyle w:val="aff"/>
            </w:pPr>
          </w:p>
        </w:tc>
        <w:tc>
          <w:tcPr>
            <w:tcW w:w="3545" w:type="dxa"/>
            <w:gridSpan w:val="2"/>
            <w:vMerge/>
            <w:shd w:val="clear" w:color="auto" w:fill="auto"/>
          </w:tcPr>
          <w:p w14:paraId="18073604" w14:textId="77777777" w:rsidR="00232F25" w:rsidRPr="00F97835" w:rsidRDefault="00232F25" w:rsidP="0037564B">
            <w:pPr>
              <w:pStyle w:val="aff"/>
            </w:pPr>
          </w:p>
        </w:tc>
        <w:tc>
          <w:tcPr>
            <w:tcW w:w="283" w:type="dxa"/>
            <w:shd w:val="clear" w:color="auto" w:fill="auto"/>
          </w:tcPr>
          <w:p w14:paraId="67AFE887" w14:textId="77777777" w:rsidR="00232F25" w:rsidRPr="00F97835" w:rsidRDefault="00232F25" w:rsidP="003D0C8F"/>
        </w:tc>
        <w:tc>
          <w:tcPr>
            <w:tcW w:w="12475" w:type="dxa"/>
            <w:shd w:val="clear" w:color="auto" w:fill="auto"/>
          </w:tcPr>
          <w:p w14:paraId="62788245" w14:textId="295E324F" w:rsidR="00232F25" w:rsidRPr="00F97835" w:rsidRDefault="00782EE2" w:rsidP="003D0C8F">
            <w:pPr>
              <w:pStyle w:val="aff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7216" behindDoc="0" locked="0" layoutInCell="1" allowOverlap="1" wp14:anchorId="7431466E" wp14:editId="08AE7F81">
                      <wp:simplePos x="0" y="0"/>
                      <wp:positionH relativeFrom="margin">
                        <wp:posOffset>1779270</wp:posOffset>
                      </wp:positionH>
                      <wp:positionV relativeFrom="paragraph">
                        <wp:posOffset>207009</wp:posOffset>
                      </wp:positionV>
                      <wp:extent cx="5664200" cy="0"/>
                      <wp:effectExtent l="0" t="0" r="12700" b="19050"/>
                      <wp:wrapNone/>
                      <wp:docPr id="5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56642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775E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6E3D51" id="Прямая соединительная линия 5" o:spid="_x0000_s1026" style="position:absolute;flip:x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140.1pt,16.3pt" to="586.1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" strokecolor="#113386" strokeweight="1pt">
                      <v:stroke joinstyle="miter"/>
                      <o:lock v:ext="edit" shapetype="f"/>
                      <w10:wrap anchorx="margin"/>
                    </v:line>
                  </w:pict>
                </mc:Fallback>
              </mc:AlternateContent>
            </w:r>
            <w:r w:rsidR="00232F25" w:rsidRPr="00F97835">
              <w:t>Содержание проекта</w:t>
            </w:r>
          </w:p>
        </w:tc>
      </w:tr>
      <w:tr w:rsidR="00232F25" w:rsidRPr="00F97835" w14:paraId="57E84764" w14:textId="77777777" w:rsidTr="00DA4EA6">
        <w:trPr>
          <w:cantSplit/>
          <w:trHeight w:val="2281"/>
        </w:trPr>
        <w:tc>
          <w:tcPr>
            <w:tcW w:w="283" w:type="dxa"/>
          </w:tcPr>
          <w:p w14:paraId="2CC6BBC3" w14:textId="77777777" w:rsidR="00232F25" w:rsidRPr="00F97835" w:rsidRDefault="00232F25" w:rsidP="0037564B">
            <w:pPr>
              <w:pStyle w:val="aff"/>
            </w:pPr>
          </w:p>
        </w:tc>
        <w:tc>
          <w:tcPr>
            <w:tcW w:w="3545" w:type="dxa"/>
            <w:gridSpan w:val="2"/>
            <w:vMerge/>
            <w:shd w:val="clear" w:color="auto" w:fill="auto"/>
          </w:tcPr>
          <w:p w14:paraId="5F1DF131" w14:textId="77777777" w:rsidR="00232F25" w:rsidRPr="00F97835" w:rsidRDefault="00232F25" w:rsidP="0037564B">
            <w:pPr>
              <w:pStyle w:val="aff"/>
            </w:pPr>
          </w:p>
        </w:tc>
        <w:tc>
          <w:tcPr>
            <w:tcW w:w="283" w:type="dxa"/>
            <w:shd w:val="clear" w:color="auto" w:fill="auto"/>
          </w:tcPr>
          <w:p w14:paraId="1ABADE56" w14:textId="77777777" w:rsidR="00232F25" w:rsidRPr="00F97835" w:rsidRDefault="00232F25" w:rsidP="003D0C8F"/>
        </w:tc>
        <w:tc>
          <w:tcPr>
            <w:tcW w:w="12475" w:type="dxa"/>
            <w:shd w:val="clear" w:color="auto" w:fill="auto"/>
          </w:tcPr>
          <w:p w14:paraId="0DF0548C" w14:textId="759B107D" w:rsidR="00232F25" w:rsidRPr="00F97835" w:rsidRDefault="00E772FF" w:rsidP="003D0C8F">
            <w:pPr>
              <w:pStyle w:val="aff"/>
            </w:pPr>
            <w:permStart w:id="1891775297" w:edGrp="everyone"/>
            <w:r>
              <w:t xml:space="preserve"> Создан</w:t>
            </w:r>
            <w:r w:rsidR="0082169A">
              <w:t>ие в г. Санкт-</w:t>
            </w:r>
            <w:r w:rsidR="00D1676C">
              <w:t>Петербург, Центра</w:t>
            </w:r>
            <w:r>
              <w:t xml:space="preserve"> подготовки инструкторов "</w:t>
            </w:r>
            <w:r w:rsidR="00D1676C">
              <w:t xml:space="preserve">Гимнастика для Интеллекта ". </w:t>
            </w:r>
            <w:r>
              <w:t>Занятия проводятся для всех желающих. На базе Центра</w:t>
            </w:r>
            <w:r w:rsidR="0082169A">
              <w:t>,</w:t>
            </w:r>
            <w:r w:rsidR="00DB7ECE">
              <w:t xml:space="preserve"> будет создаваться совместные со студентами -иностранцами группы</w:t>
            </w:r>
            <w:r>
              <w:t>.</w:t>
            </w:r>
            <w:r w:rsidR="0082169A">
              <w:t xml:space="preserve"> </w:t>
            </w:r>
            <w:r w:rsidR="00DB7ECE" w:rsidRPr="00DB7ECE">
              <w:t xml:space="preserve">Став Инструктором, человек получает право открыть Центр" Гимнастика для Интеллекта" на территории России, стран СНГ, БРИКС, Мира. </w:t>
            </w:r>
            <w:r w:rsidR="0082169A">
              <w:t>Молодой специалист</w:t>
            </w:r>
            <w:r w:rsidR="00DB7ECE">
              <w:t>, окончив Российский ВУЗ, вернувшись домой, сможет</w:t>
            </w:r>
            <w:r w:rsidR="0073652E">
              <w:t xml:space="preserve"> открыть</w:t>
            </w:r>
            <w:r w:rsidR="0082169A">
              <w:t xml:space="preserve"> Це</w:t>
            </w:r>
            <w:r w:rsidR="00DB7ECE">
              <w:t>нтр "Гимнастика для Интеллекта"</w:t>
            </w:r>
            <w:r w:rsidR="0073652E">
              <w:t>, впоследствии создать сеть центров</w:t>
            </w:r>
            <w:r w:rsidR="00DB7ECE">
              <w:t xml:space="preserve">. </w:t>
            </w:r>
            <w:r w:rsidR="0082169A">
              <w:t xml:space="preserve">Открытые на территории страны Центры, создают команды для участия в инициируемых </w:t>
            </w:r>
            <w:r w:rsidR="0073652E">
              <w:t xml:space="preserve">Российским центром </w:t>
            </w:r>
            <w:r w:rsidR="0082169A">
              <w:t>мероприяти</w:t>
            </w:r>
            <w:r w:rsidR="00DB7ECE">
              <w:t xml:space="preserve">ях различного формата и статуса, </w:t>
            </w:r>
            <w:r w:rsidR="0082169A">
              <w:t>очно, онлайн</w:t>
            </w:r>
            <w:r w:rsidR="00DB7ECE">
              <w:t>. Весь процесс деятельности</w:t>
            </w:r>
            <w:r w:rsidR="00474B64">
              <w:t xml:space="preserve"> Центра</w:t>
            </w:r>
            <w:r w:rsidR="00DB7ECE">
              <w:t>, материал</w:t>
            </w:r>
            <w:r w:rsidR="00474B64">
              <w:t>,</w:t>
            </w:r>
            <w:r w:rsidR="00DB7ECE">
              <w:t xml:space="preserve"> на базе кот</w:t>
            </w:r>
            <w:r w:rsidR="0073652E">
              <w:t>орого создаётся медиа продукт. Созданный медиа продукт, п</w:t>
            </w:r>
            <w:r w:rsidR="00DB7ECE">
              <w:t>рименяется для воспитания потребности в занятиях "Гимнастика для Интеллекта"</w:t>
            </w:r>
            <w:r w:rsidR="0073652E">
              <w:t xml:space="preserve"> у граждан</w:t>
            </w:r>
            <w:r w:rsidR="00DB7ECE">
              <w:t xml:space="preserve">, а также для формирования потребности рынка </w:t>
            </w:r>
            <w:r w:rsidR="00474B64">
              <w:t>в продукции партнёр</w:t>
            </w:r>
            <w:r w:rsidR="0073652E">
              <w:t xml:space="preserve">ов Центра. Участвуя в реализации проекта, Человек, входит в историю своей страны. Дарит </w:t>
            </w:r>
            <w:r w:rsidR="0073652E" w:rsidRPr="0073652E">
              <w:t xml:space="preserve">своему народу, своей </w:t>
            </w:r>
            <w:r w:rsidR="00A93BFC">
              <w:t xml:space="preserve">нации, своей </w:t>
            </w:r>
            <w:r w:rsidR="0073652E" w:rsidRPr="0073652E">
              <w:t>ст</w:t>
            </w:r>
            <w:r w:rsidR="00A93BFC">
              <w:t>ране новую технологию подготовки</w:t>
            </w:r>
            <w:r w:rsidR="0073652E" w:rsidRPr="0073652E">
              <w:t xml:space="preserve"> молодого поколения, </w:t>
            </w:r>
            <w:r w:rsidR="00A93BFC">
              <w:t>к реализации своего</w:t>
            </w:r>
            <w:r w:rsidR="0073652E" w:rsidRPr="0073652E">
              <w:t xml:space="preserve"> Талант</w:t>
            </w:r>
            <w:r w:rsidR="00A93BFC">
              <w:t>а</w:t>
            </w:r>
            <w:r w:rsidR="0073652E" w:rsidRPr="0073652E">
              <w:t>, на очередном уровне развития наукоёмкого, инновационного мира</w:t>
            </w:r>
            <w:r w:rsidR="0073652E">
              <w:t xml:space="preserve"> нашей планеты</w:t>
            </w:r>
            <w:r w:rsidR="0073652E" w:rsidRPr="0073652E">
              <w:t>.</w:t>
            </w:r>
            <w:r w:rsidR="00853E37">
              <w:t xml:space="preserve"> </w:t>
            </w:r>
            <w:permEnd w:id="1891775297"/>
          </w:p>
        </w:tc>
      </w:tr>
      <w:tr w:rsidR="00232F25" w:rsidRPr="00F97835" w14:paraId="48FD2755" w14:textId="77777777" w:rsidTr="00DA4EA6">
        <w:trPr>
          <w:cantSplit/>
          <w:trHeight w:val="414"/>
        </w:trPr>
        <w:tc>
          <w:tcPr>
            <w:tcW w:w="283" w:type="dxa"/>
          </w:tcPr>
          <w:p w14:paraId="05079A94" w14:textId="38BAFFD2" w:rsidR="00232F25" w:rsidRPr="00F97835" w:rsidRDefault="00232F25" w:rsidP="0037564B">
            <w:pPr>
              <w:pStyle w:val="aff"/>
            </w:pPr>
          </w:p>
        </w:tc>
        <w:tc>
          <w:tcPr>
            <w:tcW w:w="3545" w:type="dxa"/>
            <w:gridSpan w:val="2"/>
            <w:vMerge/>
            <w:shd w:val="clear" w:color="auto" w:fill="auto"/>
          </w:tcPr>
          <w:p w14:paraId="0FC1CBAD" w14:textId="77777777" w:rsidR="00232F25" w:rsidRPr="00F97835" w:rsidRDefault="00232F25" w:rsidP="0037564B">
            <w:pPr>
              <w:pStyle w:val="aff"/>
            </w:pPr>
          </w:p>
        </w:tc>
        <w:tc>
          <w:tcPr>
            <w:tcW w:w="283" w:type="dxa"/>
            <w:shd w:val="clear" w:color="auto" w:fill="auto"/>
          </w:tcPr>
          <w:p w14:paraId="18AF7043" w14:textId="77777777" w:rsidR="00232F25" w:rsidRPr="00F97835" w:rsidRDefault="00232F25" w:rsidP="003D0C8F"/>
        </w:tc>
        <w:tc>
          <w:tcPr>
            <w:tcW w:w="12475" w:type="dxa"/>
            <w:shd w:val="clear" w:color="auto" w:fill="auto"/>
          </w:tcPr>
          <w:p w14:paraId="1D726799" w14:textId="35A80153" w:rsidR="00232F25" w:rsidRPr="00F97835" w:rsidRDefault="00782EE2" w:rsidP="003D0C8F">
            <w:pPr>
              <w:pStyle w:val="aff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2167F0AF" wp14:editId="1076B91B">
                      <wp:simplePos x="0" y="0"/>
                      <wp:positionH relativeFrom="margin">
                        <wp:posOffset>1228725</wp:posOffset>
                      </wp:positionH>
                      <wp:positionV relativeFrom="paragraph">
                        <wp:posOffset>200024</wp:posOffset>
                      </wp:positionV>
                      <wp:extent cx="6214745" cy="0"/>
                      <wp:effectExtent l="0" t="0" r="14605" b="1905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621474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775E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0EC2C8" id="Прямая соединительная линия 6" o:spid="_x0000_s1026" style="position:absolute;flip:x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96.75pt,15.75pt" to="586.1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" strokecolor="#113386" strokeweight="1pt">
                      <v:stroke joinstyle="miter"/>
                      <o:lock v:ext="edit" shapetype="f"/>
                      <w10:wrap anchorx="margin"/>
                    </v:line>
                  </w:pict>
                </mc:Fallback>
              </mc:AlternateContent>
            </w:r>
            <w:r w:rsidR="00232F25" w:rsidRPr="00F97835">
              <w:t>Цели проекта</w:t>
            </w:r>
          </w:p>
        </w:tc>
      </w:tr>
      <w:tr w:rsidR="00232F25" w:rsidRPr="00F97835" w14:paraId="371444D6" w14:textId="77777777" w:rsidTr="00DA4EA6">
        <w:trPr>
          <w:cantSplit/>
          <w:trHeight w:val="1415"/>
        </w:trPr>
        <w:tc>
          <w:tcPr>
            <w:tcW w:w="283" w:type="dxa"/>
          </w:tcPr>
          <w:p w14:paraId="32DABE0C" w14:textId="77777777" w:rsidR="00232F25" w:rsidRPr="00F97835" w:rsidRDefault="00232F25" w:rsidP="0037564B">
            <w:pPr>
              <w:pStyle w:val="aff1"/>
            </w:pPr>
          </w:p>
        </w:tc>
        <w:tc>
          <w:tcPr>
            <w:tcW w:w="3545" w:type="dxa"/>
            <w:gridSpan w:val="2"/>
            <w:vMerge/>
            <w:shd w:val="clear" w:color="auto" w:fill="auto"/>
          </w:tcPr>
          <w:p w14:paraId="0CB9A7DB" w14:textId="77777777" w:rsidR="00232F25" w:rsidRPr="00F97835" w:rsidRDefault="00232F25" w:rsidP="0037564B">
            <w:pPr>
              <w:pStyle w:val="aff1"/>
            </w:pPr>
          </w:p>
        </w:tc>
        <w:tc>
          <w:tcPr>
            <w:tcW w:w="283" w:type="dxa"/>
            <w:shd w:val="clear" w:color="auto" w:fill="auto"/>
          </w:tcPr>
          <w:p w14:paraId="496939B3" w14:textId="77777777" w:rsidR="00232F25" w:rsidRPr="00F97835" w:rsidRDefault="00232F25" w:rsidP="003D0C8F"/>
        </w:tc>
        <w:tc>
          <w:tcPr>
            <w:tcW w:w="12475" w:type="dxa"/>
            <w:shd w:val="clear" w:color="auto" w:fill="auto"/>
          </w:tcPr>
          <w:p w14:paraId="64D76A42" w14:textId="17854EB7" w:rsidR="00232F25" w:rsidRPr="00F97835" w:rsidRDefault="001F1E3D" w:rsidP="00104E48">
            <w:pPr>
              <w:pStyle w:val="aff"/>
              <w:tabs>
                <w:tab w:val="left" w:pos="12130"/>
              </w:tabs>
            </w:pPr>
            <w:permStart w:id="605291707" w:edGrp="everyone"/>
            <w:r w:rsidRPr="001F1E3D">
              <w:t>Содействие в воспитании коалиции людей развивающих свою с</w:t>
            </w:r>
            <w:r w:rsidR="00474B64">
              <w:t xml:space="preserve">трану, удерживающих ее </w:t>
            </w:r>
            <w:r w:rsidR="00D61A55">
              <w:t xml:space="preserve">национальный, </w:t>
            </w:r>
            <w:r w:rsidR="00474B64">
              <w:t xml:space="preserve">интеллектуальный, культурный </w:t>
            </w:r>
            <w:r w:rsidRPr="001F1E3D">
              <w:t xml:space="preserve">суверенитет. Вкладывая в этот процесс интеллектуальные и культурные продукты, </w:t>
            </w:r>
            <w:r w:rsidR="00FF249E">
              <w:t>созданные и реализуемые в</w:t>
            </w:r>
            <w:r w:rsidRPr="001F1E3D">
              <w:t xml:space="preserve"> сотрудничестве с Россией</w:t>
            </w:r>
            <w:r w:rsidR="00A02164">
              <w:t xml:space="preserve"> </w:t>
            </w:r>
            <w:permEnd w:id="605291707"/>
          </w:p>
        </w:tc>
      </w:tr>
      <w:tr w:rsidR="00232F25" w:rsidRPr="00F97835" w14:paraId="6AB01DD1" w14:textId="77777777" w:rsidTr="00BF1834">
        <w:trPr>
          <w:cantSplit/>
          <w:trHeight w:val="414"/>
        </w:trPr>
        <w:tc>
          <w:tcPr>
            <w:tcW w:w="283" w:type="dxa"/>
            <w:vMerge w:val="restart"/>
            <w:shd w:val="clear" w:color="auto" w:fill="FFE599"/>
          </w:tcPr>
          <w:p w14:paraId="1FA19DEF" w14:textId="77777777" w:rsidR="00232F25" w:rsidRPr="00F97835" w:rsidRDefault="00232F25" w:rsidP="002671AA">
            <w:pPr>
              <w:pStyle w:val="aff1"/>
            </w:pPr>
          </w:p>
        </w:tc>
        <w:tc>
          <w:tcPr>
            <w:tcW w:w="3545" w:type="dxa"/>
            <w:gridSpan w:val="2"/>
            <w:vMerge w:val="restart"/>
            <w:shd w:val="clear" w:color="auto" w:fill="FFE599"/>
          </w:tcPr>
          <w:p w14:paraId="1634ABA6" w14:textId="77777777" w:rsidR="00232F25" w:rsidRDefault="00232F25" w:rsidP="00232F25">
            <w:pPr>
              <w:pStyle w:val="aff1"/>
            </w:pPr>
            <w:r w:rsidRPr="00F97835">
              <w:t xml:space="preserve">Запрашиваемая сумма </w:t>
            </w:r>
          </w:p>
          <w:p w14:paraId="7DA9C044" w14:textId="142D10BA" w:rsidR="00232F25" w:rsidRPr="00F97835" w:rsidRDefault="005E2C59" w:rsidP="002D433C">
            <w:pPr>
              <w:pStyle w:val="aff"/>
              <w:spacing w:before="160"/>
            </w:pPr>
            <w:permStart w:id="1684034441" w:edGrp="everyone"/>
            <w:r>
              <w:t>434</w:t>
            </w:r>
            <w:bookmarkStart w:id="0" w:name="_GoBack"/>
            <w:bookmarkEnd w:id="0"/>
            <w:r w:rsidR="00853E37">
              <w:t xml:space="preserve"> 5</w:t>
            </w:r>
            <w:r w:rsidR="00FF249E">
              <w:t>00</w:t>
            </w:r>
            <w:r w:rsidR="00DD7703" w:rsidRPr="00DD7703">
              <w:t xml:space="preserve"> </w:t>
            </w:r>
            <w:permEnd w:id="1684034441"/>
            <w:r w:rsidR="00232F25" w:rsidRPr="00F97835">
              <w:t>рублей</w:t>
            </w:r>
          </w:p>
        </w:tc>
        <w:tc>
          <w:tcPr>
            <w:tcW w:w="283" w:type="dxa"/>
            <w:shd w:val="clear" w:color="auto" w:fill="auto"/>
          </w:tcPr>
          <w:p w14:paraId="7441DD0C" w14:textId="77777777" w:rsidR="00232F25" w:rsidRPr="00F97835" w:rsidRDefault="00232F25" w:rsidP="003D0C8F"/>
        </w:tc>
        <w:tc>
          <w:tcPr>
            <w:tcW w:w="12475" w:type="dxa"/>
            <w:shd w:val="clear" w:color="auto" w:fill="auto"/>
          </w:tcPr>
          <w:p w14:paraId="1DCA0860" w14:textId="75D7649D" w:rsidR="00232F25" w:rsidRPr="00F97835" w:rsidRDefault="00782EE2" w:rsidP="003D0C8F">
            <w:pPr>
              <w:pStyle w:val="aff1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2B8933D4" wp14:editId="291A6D14">
                      <wp:simplePos x="0" y="0"/>
                      <wp:positionH relativeFrom="margin">
                        <wp:posOffset>3758565</wp:posOffset>
                      </wp:positionH>
                      <wp:positionV relativeFrom="paragraph">
                        <wp:posOffset>201294</wp:posOffset>
                      </wp:positionV>
                      <wp:extent cx="3671570" cy="0"/>
                      <wp:effectExtent l="0" t="0" r="24130" b="19050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367157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775E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9F2FCD" id="Прямая соединительная линия 7" o:spid="_x0000_s1026" style="position:absolute;flip:x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295.95pt,15.85pt" to="585.0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" strokecolor="#113386" strokeweight="1pt">
                      <v:stroke joinstyle="miter"/>
                      <o:lock v:ext="edit" shapetype="f"/>
                      <w10:wrap anchorx="margin"/>
                    </v:line>
                  </w:pict>
                </mc:Fallback>
              </mc:AlternateContent>
            </w:r>
            <w:r w:rsidR="00232F25" w:rsidRPr="00F97835">
              <w:t>Эффект проекта в долгосрочной перспективе</w:t>
            </w:r>
          </w:p>
        </w:tc>
      </w:tr>
      <w:tr w:rsidR="00232F25" w:rsidRPr="00F97835" w14:paraId="65C0F71D" w14:textId="77777777" w:rsidTr="00BF1834">
        <w:trPr>
          <w:cantSplit/>
          <w:trHeight w:val="279"/>
        </w:trPr>
        <w:tc>
          <w:tcPr>
            <w:tcW w:w="283" w:type="dxa"/>
            <w:vMerge/>
            <w:shd w:val="clear" w:color="auto" w:fill="FFE599"/>
          </w:tcPr>
          <w:p w14:paraId="0174DE0E" w14:textId="77777777" w:rsidR="00232F25" w:rsidRPr="00F97835" w:rsidRDefault="00232F25" w:rsidP="00FF08AB">
            <w:pPr>
              <w:pStyle w:val="aff"/>
              <w:spacing w:before="0"/>
            </w:pPr>
          </w:p>
        </w:tc>
        <w:tc>
          <w:tcPr>
            <w:tcW w:w="3545" w:type="dxa"/>
            <w:gridSpan w:val="2"/>
            <w:vMerge/>
            <w:shd w:val="clear" w:color="auto" w:fill="FFE599"/>
          </w:tcPr>
          <w:p w14:paraId="7B776D9D" w14:textId="77777777" w:rsidR="00232F25" w:rsidRPr="00104E48" w:rsidRDefault="00232F25" w:rsidP="00FF08AB">
            <w:pPr>
              <w:pStyle w:val="aff"/>
              <w:spacing w:before="0"/>
              <w:rPr>
                <w:sz w:val="2"/>
                <w:szCs w:val="6"/>
              </w:rPr>
            </w:pPr>
          </w:p>
        </w:tc>
        <w:tc>
          <w:tcPr>
            <w:tcW w:w="283" w:type="dxa"/>
            <w:shd w:val="clear" w:color="auto" w:fill="auto"/>
          </w:tcPr>
          <w:p w14:paraId="2FB51886" w14:textId="77777777" w:rsidR="00232F25" w:rsidRPr="00F97835" w:rsidRDefault="00232F25" w:rsidP="00FF08AB">
            <w:pPr>
              <w:spacing w:before="0"/>
            </w:pPr>
          </w:p>
        </w:tc>
        <w:tc>
          <w:tcPr>
            <w:tcW w:w="12475" w:type="dxa"/>
            <w:vMerge w:val="restart"/>
            <w:shd w:val="clear" w:color="auto" w:fill="auto"/>
          </w:tcPr>
          <w:p w14:paraId="517A8EB1" w14:textId="7A5CE4CF" w:rsidR="00232F25" w:rsidRPr="00232F25" w:rsidRDefault="00A02164" w:rsidP="00D50DB1">
            <w:pPr>
              <w:pStyle w:val="aff"/>
            </w:pPr>
            <w:permStart w:id="302388588" w:edGrp="everyone"/>
            <w:r>
              <w:t xml:space="preserve">Действующие Центры "Гимнастика для Интеллекта", </w:t>
            </w:r>
            <w:r w:rsidR="00FF249E">
              <w:t>во всех странах, находящихся на нашей планете. С</w:t>
            </w:r>
            <w:r>
              <w:t xml:space="preserve">оздают </w:t>
            </w:r>
            <w:r w:rsidR="00FF249E">
              <w:t>ситуацию,</w:t>
            </w:r>
            <w:r>
              <w:t xml:space="preserve"> когда молодое поколение страны формирует позитивное, подкреплённое собственным опытом и по</w:t>
            </w:r>
            <w:r w:rsidR="00FF249E">
              <w:t>лученными результатами в различной деятельности</w:t>
            </w:r>
            <w:r w:rsidR="00DB7ECE">
              <w:t>,</w:t>
            </w:r>
            <w:r>
              <w:t xml:space="preserve"> </w:t>
            </w:r>
            <w:r w:rsidR="00FF249E">
              <w:t>отношение к нашей стране. Считают необходимым продолжать и развивать сотрудничество во всех возможных направлениях и уровнях. Гот</w:t>
            </w:r>
            <w:r w:rsidR="00782EE2">
              <w:t>овы отстаивать своё мнение,</w:t>
            </w:r>
            <w:r w:rsidR="00FF249E">
              <w:t xml:space="preserve"> правовыми методами.</w:t>
            </w:r>
            <w:r w:rsidR="00CA313F">
              <w:t xml:space="preserve"> На базе Центров создаются новые образовательные учреждения и проходят этапы отбора и подготовки к поступлению в Российские </w:t>
            </w:r>
            <w:proofErr w:type="gramStart"/>
            <w:r w:rsidR="00CA313F">
              <w:t xml:space="preserve">ВУЗы. </w:t>
            </w:r>
            <w:r w:rsidR="00FF249E">
              <w:t xml:space="preserve"> </w:t>
            </w:r>
            <w:permEnd w:id="302388588"/>
            <w:proofErr w:type="gramEnd"/>
          </w:p>
        </w:tc>
      </w:tr>
      <w:tr w:rsidR="002671AA" w:rsidRPr="00F97835" w14:paraId="346A13C5" w14:textId="77777777" w:rsidTr="00DA4EA6">
        <w:trPr>
          <w:cantSplit/>
          <w:trHeight w:val="1094"/>
        </w:trPr>
        <w:tc>
          <w:tcPr>
            <w:tcW w:w="283" w:type="dxa"/>
          </w:tcPr>
          <w:p w14:paraId="36D4F312" w14:textId="77777777" w:rsidR="002671AA" w:rsidRDefault="002671AA" w:rsidP="0037564B">
            <w:pPr>
              <w:pStyle w:val="aff1"/>
            </w:pPr>
            <w:bookmarkStart w:id="1" w:name="_Hlk22552837"/>
          </w:p>
        </w:tc>
        <w:tc>
          <w:tcPr>
            <w:tcW w:w="3545" w:type="dxa"/>
            <w:gridSpan w:val="2"/>
            <w:shd w:val="clear" w:color="auto" w:fill="auto"/>
          </w:tcPr>
          <w:p w14:paraId="227DC3B8" w14:textId="77777777" w:rsidR="002671AA" w:rsidRDefault="002671AA" w:rsidP="004C7192">
            <w:pPr>
              <w:pStyle w:val="aff1"/>
            </w:pPr>
            <w:r>
              <w:t>С</w:t>
            </w:r>
            <w:r w:rsidRPr="00F97835">
              <w:t>офинансирован</w:t>
            </w:r>
            <w:r>
              <w:t>ие</w:t>
            </w:r>
          </w:p>
          <w:p w14:paraId="4DCA3CF0" w14:textId="294E0BCA" w:rsidR="002671AA" w:rsidRPr="00F97835" w:rsidRDefault="002671AA" w:rsidP="004C7192">
            <w:pPr>
              <w:pStyle w:val="aff"/>
              <w:spacing w:before="160" w:after="160"/>
            </w:pPr>
            <w:r w:rsidRPr="00F97835">
              <w:t xml:space="preserve"> </w:t>
            </w:r>
            <w:permStart w:id="1584081110" w:edGrp="everyone"/>
            <w:r w:rsidR="00853E37">
              <w:t>98</w:t>
            </w:r>
            <w:r w:rsidR="00FF249E">
              <w:t xml:space="preserve"> 000</w:t>
            </w:r>
            <w:r w:rsidR="00DD7703" w:rsidRPr="00DD7703">
              <w:t xml:space="preserve"> </w:t>
            </w:r>
            <w:permEnd w:id="1584081110"/>
            <w:r w:rsidRPr="00F97835">
              <w:t>рублей</w:t>
            </w:r>
          </w:p>
        </w:tc>
        <w:tc>
          <w:tcPr>
            <w:tcW w:w="283" w:type="dxa"/>
            <w:shd w:val="clear" w:color="auto" w:fill="auto"/>
          </w:tcPr>
          <w:p w14:paraId="6290ADE2" w14:textId="77777777" w:rsidR="002671AA" w:rsidRPr="00F97835" w:rsidRDefault="002671AA" w:rsidP="003D0C8F"/>
        </w:tc>
        <w:tc>
          <w:tcPr>
            <w:tcW w:w="12475" w:type="dxa"/>
            <w:vMerge/>
            <w:shd w:val="clear" w:color="auto" w:fill="auto"/>
          </w:tcPr>
          <w:p w14:paraId="636BAA1D" w14:textId="77777777" w:rsidR="002671AA" w:rsidRPr="00F02476" w:rsidRDefault="002671AA" w:rsidP="00F02476">
            <w:pPr>
              <w:pStyle w:val="aff"/>
            </w:pPr>
          </w:p>
        </w:tc>
      </w:tr>
      <w:bookmarkEnd w:id="1"/>
    </w:tbl>
    <w:p w14:paraId="6485425B" w14:textId="77777777" w:rsidR="00CE6104" w:rsidRPr="00104E48" w:rsidRDefault="00CE6104" w:rsidP="0095503A">
      <w:pPr>
        <w:spacing w:before="0"/>
        <w:rPr>
          <w:sz w:val="4"/>
          <w:szCs w:val="8"/>
        </w:rPr>
      </w:pPr>
    </w:p>
    <w:sectPr w:rsidR="00CE6104" w:rsidRPr="00104E48" w:rsidSect="0095503A">
      <w:headerReference w:type="default" r:id="rId10"/>
      <w:footerReference w:type="default" r:id="rId11"/>
      <w:pgSz w:w="16838" w:h="11906" w:orient="landscape" w:code="9"/>
      <w:pgMar w:top="102" w:right="426" w:bottom="142" w:left="720" w:header="436" w:footer="24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46BCCC" w14:textId="77777777" w:rsidR="002C1616" w:rsidRPr="003D0C8F" w:rsidRDefault="002C1616" w:rsidP="003D0C8F">
      <w:r>
        <w:separator/>
      </w:r>
    </w:p>
  </w:endnote>
  <w:endnote w:type="continuationSeparator" w:id="0">
    <w:p w14:paraId="28008D83" w14:textId="77777777" w:rsidR="002C1616" w:rsidRPr="003D0C8F" w:rsidRDefault="002C1616" w:rsidP="003D0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F0D8EC9-204D-4DD4-B945-F215308F28D8}"/>
    <w:embedBold r:id="rId2" w:fontKey="{DDA202B7-A763-411C-8DD2-DA524766140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1A9EBFD5-72D1-4A7D-82D7-E2A1FC4D567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2C75471A-10EB-4100-B0C7-40E71F771DF4}"/>
    <w:embedBold r:id="rId5" w:fontKey="{86625121-3F49-4A52-BBEA-1A765D2C2324}"/>
    <w:embedItalic r:id="rId6" w:fontKey="{A6A2BFFA-C46B-42E4-8961-7A6DC3B72C78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  <w:embedRegular r:id="rId7" w:fontKey="{668EEE30-0E1A-434E-901C-165EFB4FE425}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  <w:embedBold r:id="rId8" w:fontKey="{F5B37CF2-93A1-4310-9629-934E3B09F7BD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9" w:fontKey="{5A4A2A69-2A18-4C17-808F-35BCEF3B35E0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10" w:fontKey="{983F38BA-8C66-41C3-8D1B-54349D7CD6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102791" w14:textId="77777777" w:rsidR="00D84C05" w:rsidRPr="003D0C8F" w:rsidRDefault="00D84C05" w:rsidP="003D0C8F">
    <w:pPr>
      <w:pStyle w:val="ae"/>
      <w:spacing w:before="0"/>
      <w:jc w:val="right"/>
    </w:pPr>
    <w:r>
      <w:t xml:space="preserve">Внимание! </w:t>
    </w:r>
    <w:r w:rsidRPr="003D0C8F">
      <w:t>Объем документа должен составлять не более одной страницы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0AA7B2" w14:textId="77777777" w:rsidR="002C1616" w:rsidRPr="003D0C8F" w:rsidRDefault="002C1616" w:rsidP="003D0C8F">
      <w:r>
        <w:separator/>
      </w:r>
    </w:p>
  </w:footnote>
  <w:footnote w:type="continuationSeparator" w:id="0">
    <w:p w14:paraId="35C833DA" w14:textId="77777777" w:rsidR="002C1616" w:rsidRPr="003D0C8F" w:rsidRDefault="002C1616" w:rsidP="003D0C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30C9F" w14:textId="382E09DC" w:rsidR="0095503A" w:rsidRPr="0095503A" w:rsidRDefault="00782EE2" w:rsidP="009D68CF">
    <w:pPr>
      <w:pStyle w:val="aff3"/>
      <w:rPr>
        <w:sz w:val="2"/>
        <w:szCs w:val="4"/>
      </w:rPr>
    </w:pPr>
    <w:r>
      <w:rPr>
        <w:noProof/>
        <w:sz w:val="2"/>
        <w:szCs w:val="4"/>
        <w:lang w:eastAsia="ru-RU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5AE6230" wp14:editId="57CEEB84">
              <wp:simplePos x="0" y="0"/>
              <wp:positionH relativeFrom="column">
                <wp:posOffset>-460375</wp:posOffset>
              </wp:positionH>
              <wp:positionV relativeFrom="paragraph">
                <wp:posOffset>1370330</wp:posOffset>
              </wp:positionV>
              <wp:extent cx="2441575" cy="7230745"/>
              <wp:effectExtent l="0" t="0" r="0" b="0"/>
              <wp:wrapNone/>
              <wp:docPr id="2" name="Полилиния 7" descr="Контрастное поле боковой панели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41575" cy="7230745"/>
                      </a:xfrm>
                      <a:custGeom>
                        <a:avLst/>
                        <a:gdLst>
                          <a:gd name="T0" fmla="*/ 0 w 4077"/>
                          <a:gd name="T1" fmla="*/ 7913501 h 11389"/>
                          <a:gd name="T2" fmla="*/ 2585086 w 4077"/>
                          <a:gd name="T3" fmla="*/ 7913501 h 11389"/>
                          <a:gd name="T4" fmla="*/ 2585086 w 4077"/>
                          <a:gd name="T5" fmla="*/ 0 h 11389"/>
                          <a:gd name="T6" fmla="*/ 0 w 4077"/>
                          <a:gd name="T7" fmla="*/ 0 h 11389"/>
                          <a:gd name="T8" fmla="*/ 0 w 4077"/>
                          <a:gd name="T9" fmla="*/ 7913501 h 11389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0" t="0" r="r" b="b"/>
                        <a:pathLst>
                          <a:path w="4077" h="11389">
                            <a:moveTo>
                              <a:pt x="0" y="11388"/>
                            </a:moveTo>
                            <a:lnTo>
                              <a:pt x="4076" y="11388"/>
                            </a:lnTo>
                            <a:lnTo>
                              <a:pt x="4076" y="0"/>
                            </a:lnTo>
                            <a:lnTo>
                              <a:pt x="0" y="0"/>
                            </a:lnTo>
                            <a:lnTo>
                              <a:pt x="0" y="11388"/>
                            </a:lnTo>
                            <a:close/>
                          </a:path>
                        </a:pathLst>
                      </a:custGeom>
                      <a:solidFill>
                        <a:srgbClr val="CFDAF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A63210" id="Полилиния 7" o:spid="_x0000_s1026" alt="Контрастное поле боковой панели" style="position:absolute;margin-left:-36.25pt;margin-top:107.9pt;width:192.25pt;height:569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77,1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" path="m,11388r4076,l4076,,,,,11388xe" fillcolor="#cfdaf9" stroked="f">
              <v:path arrowok="t" o:connecttype="custom" o:connectlocs="0,2147483646;1548119046,2147483646;1548119046,0;0,0;0,2147483646" o:connectangles="0,0,0,0,0"/>
            </v:shape>
          </w:pict>
        </mc:Fallback>
      </mc:AlternateContent>
    </w:r>
    <w:r>
      <w:rPr>
        <w:noProof/>
        <w:sz w:val="2"/>
        <w:szCs w:val="4"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DF97E50" wp14:editId="48677D12">
              <wp:simplePos x="0" y="0"/>
              <wp:positionH relativeFrom="column">
                <wp:posOffset>-280035</wp:posOffset>
              </wp:positionH>
              <wp:positionV relativeFrom="paragraph">
                <wp:posOffset>-269875</wp:posOffset>
              </wp:positionV>
              <wp:extent cx="1377315" cy="1496060"/>
              <wp:effectExtent l="0" t="0" r="0" b="1905"/>
              <wp:wrapNone/>
              <wp:docPr id="1" name="Полилиния 3" descr="Контрастное поле заголовка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77315" cy="1496060"/>
                      </a:xfrm>
                      <a:custGeom>
                        <a:avLst/>
                        <a:gdLst>
                          <a:gd name="T0" fmla="*/ 0 w 1506"/>
                          <a:gd name="T1" fmla="*/ 1947333 h 2757"/>
                          <a:gd name="T2" fmla="*/ 1180463 w 1506"/>
                          <a:gd name="T3" fmla="*/ 1947333 h 2757"/>
                          <a:gd name="T4" fmla="*/ 1180463 w 1506"/>
                          <a:gd name="T5" fmla="*/ 0 h 2757"/>
                          <a:gd name="T6" fmla="*/ 0 w 1506"/>
                          <a:gd name="T7" fmla="*/ 0 h 2757"/>
                          <a:gd name="T8" fmla="*/ 0 w 1506"/>
                          <a:gd name="T9" fmla="*/ 1947333 h 2757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0" t="0" r="r" b="b"/>
                        <a:pathLst>
                          <a:path w="1506" h="2757">
                            <a:moveTo>
                              <a:pt x="0" y="2757"/>
                            </a:moveTo>
                            <a:lnTo>
                              <a:pt x="1505" y="2757"/>
                            </a:lnTo>
                            <a:lnTo>
                              <a:pt x="1505" y="0"/>
                            </a:lnTo>
                            <a:lnTo>
                              <a:pt x="0" y="0"/>
                            </a:lnTo>
                            <a:lnTo>
                              <a:pt x="0" y="2757"/>
                            </a:lnTo>
                            <a:close/>
                          </a:path>
                        </a:pathLst>
                      </a:custGeom>
                      <a:solidFill>
                        <a:srgbClr val="CFDAF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7C66AA" id="Полилиния 3" o:spid="_x0000_s1026" alt="Контрастное поле заголовка" style="position:absolute;margin-left:-22.05pt;margin-top:-21.25pt;width:108.45pt;height:117.8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6,2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" path="m,2757r1505,l1505,,,,,2757xe" fillcolor="#cfdaf9" stroked="f">
              <v:path arrowok="t" o:connecttype="custom" o:connectlocs="0,1056701853;1079594553,1056701853;1079594553,0;0,0;0,1056701853" o:connectangles="0,0,0,0,0"/>
            </v:shape>
          </w:pict>
        </mc:Fallback>
      </mc:AlternateContent>
    </w:r>
    <w:r>
      <w:rPr>
        <w:noProof/>
        <w:sz w:val="2"/>
        <w:szCs w:val="4"/>
        <w:lang w:eastAsia="ru-RU"/>
      </w:rPr>
      <w:drawing>
        <wp:anchor distT="0" distB="0" distL="114300" distR="114300" simplePos="0" relativeHeight="251658752" behindDoc="1" locked="0" layoutInCell="1" allowOverlap="1" wp14:anchorId="476FA9B7" wp14:editId="622ADAC8">
          <wp:simplePos x="0" y="0"/>
          <wp:positionH relativeFrom="margin">
            <wp:posOffset>-97790</wp:posOffset>
          </wp:positionH>
          <wp:positionV relativeFrom="paragraph">
            <wp:posOffset>-276860</wp:posOffset>
          </wp:positionV>
          <wp:extent cx="1020445" cy="609600"/>
          <wp:effectExtent l="0" t="0" r="0" b="0"/>
          <wp:wrapNone/>
          <wp:docPr id="4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44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/>
        <w:u w:color="A6A6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7E17886"/>
    <w:multiLevelType w:val="hybridMultilevel"/>
    <w:tmpl w:val="F300F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/>
        <w:u w:color="A6A6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C982D79"/>
    <w:multiLevelType w:val="hybridMultilevel"/>
    <w:tmpl w:val="83EEB3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3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7"/>
  </w:num>
  <w:num w:numId="24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formatting="1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EA9"/>
    <w:rsid w:val="000034EF"/>
    <w:rsid w:val="00033C68"/>
    <w:rsid w:val="00052382"/>
    <w:rsid w:val="0006568A"/>
    <w:rsid w:val="00076F0F"/>
    <w:rsid w:val="00084253"/>
    <w:rsid w:val="000946A4"/>
    <w:rsid w:val="000A2A01"/>
    <w:rsid w:val="000D1F49"/>
    <w:rsid w:val="000F21D5"/>
    <w:rsid w:val="00104E48"/>
    <w:rsid w:val="00114F7F"/>
    <w:rsid w:val="0011628D"/>
    <w:rsid w:val="00134884"/>
    <w:rsid w:val="00141FC9"/>
    <w:rsid w:val="001727CA"/>
    <w:rsid w:val="00185A73"/>
    <w:rsid w:val="00187D40"/>
    <w:rsid w:val="0019660E"/>
    <w:rsid w:val="00197CA9"/>
    <w:rsid w:val="001B6CAC"/>
    <w:rsid w:val="001C169F"/>
    <w:rsid w:val="001D6D0A"/>
    <w:rsid w:val="001E6C89"/>
    <w:rsid w:val="001F1E3D"/>
    <w:rsid w:val="00201A38"/>
    <w:rsid w:val="0020364D"/>
    <w:rsid w:val="00222F01"/>
    <w:rsid w:val="00232F25"/>
    <w:rsid w:val="002336C5"/>
    <w:rsid w:val="00235E00"/>
    <w:rsid w:val="00261E32"/>
    <w:rsid w:val="002666D0"/>
    <w:rsid w:val="002671AA"/>
    <w:rsid w:val="00271BCE"/>
    <w:rsid w:val="00273EA9"/>
    <w:rsid w:val="002820EF"/>
    <w:rsid w:val="002B2B8E"/>
    <w:rsid w:val="002C1616"/>
    <w:rsid w:val="002C56E6"/>
    <w:rsid w:val="002D39A5"/>
    <w:rsid w:val="002D433C"/>
    <w:rsid w:val="00337774"/>
    <w:rsid w:val="00361691"/>
    <w:rsid w:val="00361E11"/>
    <w:rsid w:val="00363352"/>
    <w:rsid w:val="0037564B"/>
    <w:rsid w:val="00376B65"/>
    <w:rsid w:val="00381581"/>
    <w:rsid w:val="0039390A"/>
    <w:rsid w:val="003A5AE9"/>
    <w:rsid w:val="003D0C8F"/>
    <w:rsid w:val="003E0132"/>
    <w:rsid w:val="003E4226"/>
    <w:rsid w:val="003E6A45"/>
    <w:rsid w:val="003F0847"/>
    <w:rsid w:val="0040090B"/>
    <w:rsid w:val="00402245"/>
    <w:rsid w:val="00402591"/>
    <w:rsid w:val="00426247"/>
    <w:rsid w:val="00433F80"/>
    <w:rsid w:val="0046302A"/>
    <w:rsid w:val="00474B64"/>
    <w:rsid w:val="00487D2D"/>
    <w:rsid w:val="004A3E0B"/>
    <w:rsid w:val="004C7192"/>
    <w:rsid w:val="004D5D62"/>
    <w:rsid w:val="004E626C"/>
    <w:rsid w:val="005112D0"/>
    <w:rsid w:val="005117FD"/>
    <w:rsid w:val="00531C1F"/>
    <w:rsid w:val="005513D9"/>
    <w:rsid w:val="00577E06"/>
    <w:rsid w:val="005A3BF7"/>
    <w:rsid w:val="005D04C3"/>
    <w:rsid w:val="005D349D"/>
    <w:rsid w:val="005E259D"/>
    <w:rsid w:val="005E2C59"/>
    <w:rsid w:val="005F0033"/>
    <w:rsid w:val="005F2035"/>
    <w:rsid w:val="005F6665"/>
    <w:rsid w:val="005F7990"/>
    <w:rsid w:val="00632608"/>
    <w:rsid w:val="0063739C"/>
    <w:rsid w:val="0064068F"/>
    <w:rsid w:val="00641B0F"/>
    <w:rsid w:val="00676D7E"/>
    <w:rsid w:val="006A3B88"/>
    <w:rsid w:val="006A49DC"/>
    <w:rsid w:val="006C161A"/>
    <w:rsid w:val="006F6C1A"/>
    <w:rsid w:val="00700936"/>
    <w:rsid w:val="00701C0C"/>
    <w:rsid w:val="0070764F"/>
    <w:rsid w:val="007319F7"/>
    <w:rsid w:val="0073652E"/>
    <w:rsid w:val="007520D7"/>
    <w:rsid w:val="00763C21"/>
    <w:rsid w:val="00765AB9"/>
    <w:rsid w:val="00766884"/>
    <w:rsid w:val="00770F25"/>
    <w:rsid w:val="00782EE2"/>
    <w:rsid w:val="007A35A8"/>
    <w:rsid w:val="007B0A85"/>
    <w:rsid w:val="007B5401"/>
    <w:rsid w:val="007C35B9"/>
    <w:rsid w:val="007C5ECB"/>
    <w:rsid w:val="007C6A52"/>
    <w:rsid w:val="007D47F3"/>
    <w:rsid w:val="007E141A"/>
    <w:rsid w:val="007F6837"/>
    <w:rsid w:val="0082043E"/>
    <w:rsid w:val="0082169A"/>
    <w:rsid w:val="00834772"/>
    <w:rsid w:val="0084664A"/>
    <w:rsid w:val="0085363C"/>
    <w:rsid w:val="00853E37"/>
    <w:rsid w:val="00855B9E"/>
    <w:rsid w:val="00862940"/>
    <w:rsid w:val="00873013"/>
    <w:rsid w:val="00892709"/>
    <w:rsid w:val="008954EF"/>
    <w:rsid w:val="008D5B16"/>
    <w:rsid w:val="008D6C92"/>
    <w:rsid w:val="008E203A"/>
    <w:rsid w:val="008F25D7"/>
    <w:rsid w:val="0091229C"/>
    <w:rsid w:val="0091349D"/>
    <w:rsid w:val="0091410E"/>
    <w:rsid w:val="00930516"/>
    <w:rsid w:val="00940E73"/>
    <w:rsid w:val="0095503A"/>
    <w:rsid w:val="00955EB1"/>
    <w:rsid w:val="0098597D"/>
    <w:rsid w:val="00987A55"/>
    <w:rsid w:val="00993F60"/>
    <w:rsid w:val="009C5621"/>
    <w:rsid w:val="009D68CF"/>
    <w:rsid w:val="009F619A"/>
    <w:rsid w:val="009F6DDE"/>
    <w:rsid w:val="009F7C20"/>
    <w:rsid w:val="00A02164"/>
    <w:rsid w:val="00A2266E"/>
    <w:rsid w:val="00A370A8"/>
    <w:rsid w:val="00A47F5D"/>
    <w:rsid w:val="00A739B3"/>
    <w:rsid w:val="00A90216"/>
    <w:rsid w:val="00A93BFC"/>
    <w:rsid w:val="00AD1F68"/>
    <w:rsid w:val="00AD5725"/>
    <w:rsid w:val="00AE106F"/>
    <w:rsid w:val="00AF056A"/>
    <w:rsid w:val="00B04190"/>
    <w:rsid w:val="00B2061E"/>
    <w:rsid w:val="00B210D6"/>
    <w:rsid w:val="00B26413"/>
    <w:rsid w:val="00B62AB7"/>
    <w:rsid w:val="00B75CBB"/>
    <w:rsid w:val="00BB5950"/>
    <w:rsid w:val="00BB6683"/>
    <w:rsid w:val="00BC0D4A"/>
    <w:rsid w:val="00BD4753"/>
    <w:rsid w:val="00BD5CB1"/>
    <w:rsid w:val="00BE4601"/>
    <w:rsid w:val="00BE62EE"/>
    <w:rsid w:val="00BF1834"/>
    <w:rsid w:val="00BF2978"/>
    <w:rsid w:val="00C003BA"/>
    <w:rsid w:val="00C131DB"/>
    <w:rsid w:val="00C43D41"/>
    <w:rsid w:val="00C4481A"/>
    <w:rsid w:val="00C46878"/>
    <w:rsid w:val="00C75B47"/>
    <w:rsid w:val="00C94B21"/>
    <w:rsid w:val="00CA313F"/>
    <w:rsid w:val="00CB4A51"/>
    <w:rsid w:val="00CC0B15"/>
    <w:rsid w:val="00CD4532"/>
    <w:rsid w:val="00CD47B0"/>
    <w:rsid w:val="00CE2C1C"/>
    <w:rsid w:val="00CE6104"/>
    <w:rsid w:val="00CE7918"/>
    <w:rsid w:val="00CF6676"/>
    <w:rsid w:val="00D141A8"/>
    <w:rsid w:val="00D16163"/>
    <w:rsid w:val="00D1676C"/>
    <w:rsid w:val="00D25349"/>
    <w:rsid w:val="00D50DB1"/>
    <w:rsid w:val="00D61A55"/>
    <w:rsid w:val="00D84C05"/>
    <w:rsid w:val="00D84EC8"/>
    <w:rsid w:val="00D940B1"/>
    <w:rsid w:val="00D94A47"/>
    <w:rsid w:val="00DA4EA6"/>
    <w:rsid w:val="00DB2D57"/>
    <w:rsid w:val="00DB3FAD"/>
    <w:rsid w:val="00DB7ECE"/>
    <w:rsid w:val="00DD7703"/>
    <w:rsid w:val="00DF100B"/>
    <w:rsid w:val="00E112B8"/>
    <w:rsid w:val="00E240B4"/>
    <w:rsid w:val="00E45239"/>
    <w:rsid w:val="00E55A25"/>
    <w:rsid w:val="00E61C09"/>
    <w:rsid w:val="00E772FF"/>
    <w:rsid w:val="00E84AC8"/>
    <w:rsid w:val="00E84BB7"/>
    <w:rsid w:val="00E93589"/>
    <w:rsid w:val="00EB3B58"/>
    <w:rsid w:val="00EC0F76"/>
    <w:rsid w:val="00EC19CF"/>
    <w:rsid w:val="00EC2308"/>
    <w:rsid w:val="00EC7359"/>
    <w:rsid w:val="00EE3054"/>
    <w:rsid w:val="00EE3EC6"/>
    <w:rsid w:val="00EE6C6F"/>
    <w:rsid w:val="00F00606"/>
    <w:rsid w:val="00F01256"/>
    <w:rsid w:val="00F02476"/>
    <w:rsid w:val="00F05525"/>
    <w:rsid w:val="00F079F2"/>
    <w:rsid w:val="00F206FB"/>
    <w:rsid w:val="00F30331"/>
    <w:rsid w:val="00F46234"/>
    <w:rsid w:val="00F478C7"/>
    <w:rsid w:val="00F55DFB"/>
    <w:rsid w:val="00F60D5C"/>
    <w:rsid w:val="00F621FC"/>
    <w:rsid w:val="00F66695"/>
    <w:rsid w:val="00F82EB9"/>
    <w:rsid w:val="00F97835"/>
    <w:rsid w:val="00F97EBC"/>
    <w:rsid w:val="00FB7463"/>
    <w:rsid w:val="00FC7475"/>
    <w:rsid w:val="00FE78A0"/>
    <w:rsid w:val="00FF08AB"/>
    <w:rsid w:val="00FF1D76"/>
    <w:rsid w:val="00FF2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AF048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eorgia" w:eastAsia="Georgia" w:hAnsi="Georgia" w:cs="Times New Roman"/>
        <w:lang w:val="ru-RU" w:eastAsia="ru-RU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1" w:qFormat="1"/>
    <w:lsdException w:name="heading 1" w:locked="0" w:uiPriority="1" w:qFormat="1"/>
    <w:lsdException w:name="heading 2" w:locked="0" w:semiHidden="1" w:uiPriority="1" w:unhideWhenUsed="1" w:qFormat="1"/>
    <w:lsdException w:name="heading 3" w:locked="0" w:semiHidden="1" w:uiPriority="1" w:unhideWhenUsed="1" w:qFormat="1"/>
    <w:lsdException w:name="heading 4" w:locked="0" w:semiHidden="1" w:uiPriority="9" w:qFormat="1"/>
    <w:lsdException w:name="heading 5" w:locked="0" w:semiHidden="1" w:uiPriority="1" w:qFormat="1"/>
    <w:lsdException w:name="heading 6" w:locked="0" w:semiHidden="1" w:uiPriority="9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 w:qFormat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/>
    <w:lsdException w:name="toc 5" w:locked="0" w:semiHidden="1" w:uiPriority="39"/>
    <w:lsdException w:name="toc 6" w:locked="0" w:semiHidden="1" w:uiPriority="39"/>
    <w:lsdException w:name="toc 7" w:locked="0" w:semiHidden="1" w:uiPriority="39"/>
    <w:lsdException w:name="toc 8" w:locked="0" w:semiHidden="1" w:uiPriority="39"/>
    <w:lsdException w:name="toc 9" w:locked="0" w:semiHidden="1" w:uiPriority="39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/>
    <w:lsdException w:name="caption" w:locked="0" w:semiHidden="1" w:uiPriority="35" w:unhideWhenUsed="1" w:qFormat="1"/>
    <w:lsdException w:name="table of figures" w:locked="0" w:semiHidden="1" w:unhideWhenUsed="1"/>
    <w:lsdException w:name="envelope address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/>
    <w:lsdException w:name="List Bullet 4" w:locked="0" w:semiHidden="1"/>
    <w:lsdException w:name="List Bullet 5" w:locked="0" w:semiHidden="1"/>
    <w:lsdException w:name="List Number 2" w:locked="0" w:semiHidden="1" w:unhideWhenUsed="1"/>
    <w:lsdException w:name="List Number 3" w:locked="0" w:semiHidden="1"/>
    <w:lsdException w:name="List Number 4" w:locked="0" w:semiHidden="1"/>
    <w:lsdException w:name="List Number 5" w:locked="0" w:semiHidden="1"/>
    <w:lsdException w:name="Title" w:locked="0" w:uiPriority="10"/>
    <w:lsdException w:name="Closing" w:locked="0" w:semiHidden="1" w:unhideWhenUsed="1"/>
    <w:lsdException w:name="Signature" w:locked="0" w:semiHidden="1"/>
    <w:lsdException w:name="Default Paragraph Font" w:locked="0" w:semiHidden="1" w:uiPriority="1" w:unhideWhenUsed="1"/>
    <w:lsdException w:name="Body Text" w:locked="0" w:semiHidden="1" w:uiPriority="1" w:unhideWhenUsed="1" w:qFormat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semiHidden="1" w:uiPriority="11" w:qFormat="1"/>
    <w:lsdException w:name="Salutation" w:locked="0" w:semiHidden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semiHidden="1" w:uiPriority="22" w:qFormat="1"/>
    <w:lsdException w:name="Emphasis" w:locked="0" w:semiHidden="1" w:uiPriority="20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0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semiHidden="1" w:uiPriority="34"/>
    <w:lsdException w:name="Quote" w:locked="0" w:semiHidden="1" w:uiPriority="29"/>
    <w:lsdException w:name="Intense Quote" w:locked="0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semiHidden="1" w:uiPriority="19" w:qFormat="1"/>
    <w:lsdException w:name="Intense Emphasis" w:locked="0" w:semiHidden="1" w:uiPriority="21"/>
    <w:lsdException w:name="Subtle Reference" w:locked="0" w:semiHidden="1" w:uiPriority="31"/>
    <w:lsdException w:name="Intense Reference" w:locked="0" w:semiHidden="1" w:uiPriority="32"/>
    <w:lsdException w:name="Book Title" w:locked="0" w:semiHidden="1" w:uiPriority="33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uiPriority w:val="1"/>
    <w:qFormat/>
    <w:rsid w:val="00B2061E"/>
    <w:pPr>
      <w:spacing w:before="240" w:line="216" w:lineRule="auto"/>
    </w:pPr>
    <w:rPr>
      <w:spacing w:val="-6"/>
      <w:sz w:val="22"/>
      <w:szCs w:val="28"/>
      <w:lang w:eastAsia="en-US"/>
    </w:rPr>
  </w:style>
  <w:style w:type="paragraph" w:styleId="10">
    <w:name w:val="heading 1"/>
    <w:basedOn w:val="a2"/>
    <w:link w:val="11"/>
    <w:uiPriority w:val="1"/>
    <w:qFormat/>
    <w:rsid w:val="00C131DB"/>
    <w:pPr>
      <w:outlineLvl w:val="0"/>
    </w:pPr>
    <w:rPr>
      <w:color w:val="113285"/>
      <w:sz w:val="40"/>
      <w:szCs w:val="44"/>
    </w:rPr>
  </w:style>
  <w:style w:type="paragraph" w:styleId="21">
    <w:name w:val="heading 2"/>
    <w:basedOn w:val="a1"/>
    <w:link w:val="22"/>
    <w:uiPriority w:val="1"/>
    <w:qFormat/>
    <w:rsid w:val="00C131DB"/>
    <w:pPr>
      <w:outlineLvl w:val="1"/>
    </w:pPr>
    <w:rPr>
      <w:b/>
      <w:bCs/>
      <w:sz w:val="24"/>
      <w:szCs w:val="32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eastAsia="SimHei"/>
      <w:color w:val="6D1A1A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eastAsia="SimHei"/>
      <w:i/>
      <w:iCs/>
      <w:color w:val="6D1A1A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eastAsia="SimHei"/>
      <w:color w:val="272727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eastAsia="SimHei"/>
      <w:i/>
      <w:iCs/>
      <w:color w:val="272727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1"/>
    <w:rsid w:val="00C131DB"/>
    <w:rPr>
      <w:rFonts w:ascii="Georgia" w:eastAsia="Times New Roman" w:hAnsi="Georgia" w:cs="Georgia"/>
      <w:b/>
      <w:bCs/>
      <w:color w:val="113285"/>
      <w:spacing w:val="-6"/>
      <w:sz w:val="40"/>
      <w:szCs w:val="44"/>
    </w:rPr>
  </w:style>
  <w:style w:type="character" w:customStyle="1" w:styleId="Hashtag">
    <w:name w:val="Hashtag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locked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6">
    <w:name w:val="По умолчанию"/>
    <w:semiHidden/>
    <w:locked/>
    <w:rsid w:val="00084253"/>
    <w:pPr>
      <w:autoSpaceDE w:val="0"/>
      <w:autoSpaceDN w:val="0"/>
      <w:adjustRightInd w:val="0"/>
      <w:spacing w:after="200" w:line="271" w:lineRule="auto"/>
    </w:pPr>
    <w:rPr>
      <w:rFonts w:ascii="Calibri" w:hAnsi="Calibri" w:cs="Calibri"/>
      <w:color w:val="000000"/>
      <w:sz w:val="28"/>
      <w:szCs w:val="28"/>
      <w:lang w:eastAsia="en-US"/>
    </w:rPr>
  </w:style>
  <w:style w:type="character" w:customStyle="1" w:styleId="22">
    <w:name w:val="Заголовок 2 Знак"/>
    <w:link w:val="21"/>
    <w:uiPriority w:val="1"/>
    <w:rsid w:val="00C131DB"/>
    <w:rPr>
      <w:b/>
      <w:bCs/>
      <w:spacing w:val="-6"/>
      <w:sz w:val="24"/>
      <w:szCs w:val="32"/>
    </w:rPr>
  </w:style>
  <w:style w:type="paragraph" w:styleId="a7">
    <w:name w:val="Normal Indent"/>
    <w:basedOn w:val="a1"/>
    <w:uiPriority w:val="99"/>
    <w:semiHidden/>
    <w:rsid w:val="000D1F49"/>
    <w:pPr>
      <w:spacing w:before="120"/>
      <w:ind w:left="720"/>
    </w:pPr>
  </w:style>
  <w:style w:type="character" w:customStyle="1" w:styleId="30">
    <w:name w:val="Заголовок 3 Знак"/>
    <w:link w:val="3"/>
    <w:uiPriority w:val="1"/>
    <w:semiHidden/>
    <w:rsid w:val="00A2266E"/>
    <w:rPr>
      <w:b/>
      <w:bCs/>
      <w:color w:val="694A77"/>
      <w:sz w:val="22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8">
    <w:name w:val="footnote text"/>
    <w:basedOn w:val="a1"/>
    <w:link w:val="a9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9">
    <w:name w:val="Текст сноски Знак"/>
    <w:link w:val="a8"/>
    <w:uiPriority w:val="99"/>
    <w:semiHidden/>
    <w:rsid w:val="00A2266E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a">
    <w:name w:val="annotation text"/>
    <w:basedOn w:val="a1"/>
    <w:link w:val="ab"/>
    <w:uiPriority w:val="99"/>
    <w:semiHidden/>
    <w:rsid w:val="000D1F49"/>
    <w:rPr>
      <w:szCs w:val="24"/>
    </w:rPr>
  </w:style>
  <w:style w:type="character" w:customStyle="1" w:styleId="ab">
    <w:name w:val="Текст примечания Знак"/>
    <w:link w:val="aa"/>
    <w:uiPriority w:val="99"/>
    <w:semiHidden/>
    <w:rsid w:val="00CD4532"/>
    <w:rPr>
      <w:szCs w:val="24"/>
    </w:rPr>
  </w:style>
  <w:style w:type="paragraph" w:styleId="ac">
    <w:name w:val="header"/>
    <w:basedOn w:val="a1"/>
    <w:link w:val="ad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/>
      <w:sz w:val="16"/>
      <w:szCs w:val="24"/>
    </w:rPr>
  </w:style>
  <w:style w:type="character" w:customStyle="1" w:styleId="ad">
    <w:name w:val="Верхний колонтитул Знак"/>
    <w:link w:val="ac"/>
    <w:uiPriority w:val="99"/>
    <w:semiHidden/>
    <w:rsid w:val="00A2266E"/>
    <w:rPr>
      <w:noProof/>
      <w:color w:val="454551"/>
      <w:sz w:val="16"/>
      <w:szCs w:val="24"/>
    </w:rPr>
  </w:style>
  <w:style w:type="paragraph" w:styleId="ae">
    <w:name w:val="footer"/>
    <w:basedOn w:val="a1"/>
    <w:link w:val="af"/>
    <w:uiPriority w:val="99"/>
    <w:semiHidden/>
    <w:rsid w:val="0085363C"/>
    <w:pPr>
      <w:tabs>
        <w:tab w:val="center" w:pos="4680"/>
        <w:tab w:val="right" w:pos="9810"/>
      </w:tabs>
    </w:pPr>
    <w:rPr>
      <w:color w:val="8A8A9B"/>
      <w:sz w:val="18"/>
      <w:szCs w:val="24"/>
    </w:rPr>
  </w:style>
  <w:style w:type="character" w:customStyle="1" w:styleId="af">
    <w:name w:val="Нижний колонтитул Знак"/>
    <w:link w:val="ae"/>
    <w:uiPriority w:val="99"/>
    <w:semiHidden/>
    <w:rsid w:val="00A2266E"/>
    <w:rPr>
      <w:color w:val="8A8A9B"/>
      <w:sz w:val="18"/>
      <w:szCs w:val="24"/>
    </w:rPr>
  </w:style>
  <w:style w:type="character" w:styleId="af0">
    <w:name w:val="footnote reference"/>
    <w:uiPriority w:val="99"/>
    <w:semiHidden/>
    <w:rsid w:val="000D1F49"/>
    <w:rPr>
      <w:vertAlign w:val="superscript"/>
    </w:rPr>
  </w:style>
  <w:style w:type="character" w:styleId="af1">
    <w:name w:val="annotation reference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2">
    <w:name w:val="Hyperlink"/>
    <w:uiPriority w:val="99"/>
    <w:semiHidden/>
    <w:rsid w:val="000D1F49"/>
    <w:rPr>
      <w:color w:val="6B9F25"/>
      <w:u w:val="single"/>
    </w:rPr>
  </w:style>
  <w:style w:type="paragraph" w:styleId="af3">
    <w:name w:val="annotation subject"/>
    <w:basedOn w:val="aa"/>
    <w:next w:val="aa"/>
    <w:link w:val="af4"/>
    <w:uiPriority w:val="99"/>
    <w:semiHidden/>
    <w:unhideWhenUsed/>
    <w:rsid w:val="000D1F49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5">
    <w:name w:val="No Spacing"/>
    <w:uiPriority w:val="1"/>
    <w:semiHidden/>
    <w:qFormat/>
    <w:locked/>
    <w:rsid w:val="00A2266E"/>
    <w:pPr>
      <w:widowControl w:val="0"/>
      <w:autoSpaceDE w:val="0"/>
      <w:autoSpaceDN w:val="0"/>
      <w:spacing w:after="200" w:line="271" w:lineRule="auto"/>
    </w:pPr>
    <w:rPr>
      <w:rFonts w:eastAsia="Calibri" w:cs="Calibri"/>
      <w:sz w:val="22"/>
      <w:szCs w:val="28"/>
      <w:lang w:eastAsia="en-US"/>
    </w:rPr>
  </w:style>
  <w:style w:type="paragraph" w:styleId="a2">
    <w:name w:val="Title"/>
    <w:basedOn w:val="a1"/>
    <w:next w:val="a1"/>
    <w:link w:val="af6"/>
    <w:uiPriority w:val="10"/>
    <w:rsid w:val="00C75B4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eastAsia="Times New Roman" w:cs="Georgia"/>
      <w:b/>
      <w:bCs/>
      <w:color w:val="D14140"/>
      <w:sz w:val="48"/>
      <w:szCs w:val="51"/>
    </w:rPr>
  </w:style>
  <w:style w:type="character" w:customStyle="1" w:styleId="af6">
    <w:name w:val="Название Знак"/>
    <w:link w:val="a2"/>
    <w:uiPriority w:val="10"/>
    <w:rsid w:val="00C75B4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4"/>
    <w:uiPriority w:val="99"/>
    <w:locked/>
    <w:rsid w:val="000D1F49"/>
    <w:tblPr/>
    <w:trPr>
      <w:cantSplit/>
    </w:trPr>
  </w:style>
  <w:style w:type="character" w:customStyle="1" w:styleId="40">
    <w:name w:val="Заголовок 4 Знак"/>
    <w:link w:val="4"/>
    <w:uiPriority w:val="9"/>
    <w:semiHidden/>
    <w:rsid w:val="00CD4532"/>
    <w:rPr>
      <w:b/>
      <w:sz w:val="25"/>
      <w:szCs w:val="25"/>
    </w:rPr>
  </w:style>
  <w:style w:type="character" w:customStyle="1" w:styleId="50">
    <w:name w:val="Заголовок 5 Знак"/>
    <w:link w:val="5"/>
    <w:uiPriority w:val="1"/>
    <w:semiHidden/>
    <w:rsid w:val="00CD4532"/>
    <w:rPr>
      <w:b/>
      <w:bCs/>
      <w:caps/>
      <w:color w:val="4BACC6"/>
      <w:spacing w:val="-6"/>
      <w:sz w:val="32"/>
      <w:szCs w:val="32"/>
      <w:lang w:eastAsia="zh-CN"/>
    </w:rPr>
  </w:style>
  <w:style w:type="character" w:customStyle="1" w:styleId="60">
    <w:name w:val="Заголовок 6 Знак"/>
    <w:link w:val="6"/>
    <w:uiPriority w:val="9"/>
    <w:semiHidden/>
    <w:rsid w:val="00CD4532"/>
    <w:rPr>
      <w:rFonts w:ascii="Georgia" w:eastAsia="SimHei" w:hAnsi="Georgia" w:cs="Times New Roman"/>
      <w:color w:val="6D1A1A"/>
    </w:rPr>
  </w:style>
  <w:style w:type="character" w:customStyle="1" w:styleId="70">
    <w:name w:val="Заголовок 7 Знак"/>
    <w:link w:val="7"/>
    <w:uiPriority w:val="9"/>
    <w:semiHidden/>
    <w:rsid w:val="00CD4532"/>
    <w:rPr>
      <w:rFonts w:ascii="Georgia" w:eastAsia="SimHei" w:hAnsi="Georgia" w:cs="Times New Roman"/>
      <w:i/>
      <w:iCs/>
      <w:color w:val="6D1A1A"/>
    </w:rPr>
  </w:style>
  <w:style w:type="character" w:customStyle="1" w:styleId="80">
    <w:name w:val="Заголовок 8 Знак"/>
    <w:link w:val="8"/>
    <w:uiPriority w:val="9"/>
    <w:semiHidden/>
    <w:rsid w:val="00CD4532"/>
    <w:rPr>
      <w:rFonts w:ascii="Georgia" w:eastAsia="SimHei" w:hAnsi="Georgia" w:cs="Times New Roman"/>
      <w:color w:val="272727"/>
      <w:sz w:val="21"/>
      <w:szCs w:val="21"/>
    </w:rPr>
  </w:style>
  <w:style w:type="character" w:customStyle="1" w:styleId="90">
    <w:name w:val="Заголовок 9 Знак"/>
    <w:link w:val="9"/>
    <w:uiPriority w:val="9"/>
    <w:semiHidden/>
    <w:rsid w:val="00CD4532"/>
    <w:rPr>
      <w:rFonts w:ascii="Georgia" w:eastAsia="SimHei" w:hAnsi="Georgia" w:cs="Times New Roman"/>
      <w:i/>
      <w:iCs/>
      <w:color w:val="272727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uiPriority w:val="99"/>
    <w:semiHidden/>
    <w:unhideWhenUsed/>
    <w:rsid w:val="000D1F49"/>
    <w:rPr>
      <w:color w:val="8C8C8C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="SimSun" w:hAnsi="Times New Roman"/>
      <w:szCs w:val="24"/>
    </w:rPr>
  </w:style>
  <w:style w:type="character" w:styleId="afb">
    <w:name w:val="Book Title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00" w:line="271" w:lineRule="auto"/>
    </w:pPr>
    <w:rPr>
      <w:rFonts w:ascii="Consolas" w:hAnsi="Consolas"/>
      <w:lang w:eastAsia="en-US"/>
    </w:rPr>
  </w:style>
  <w:style w:type="character" w:customStyle="1" w:styleId="afe">
    <w:name w:val="Текст макроса Знак"/>
    <w:link w:val="afd"/>
    <w:uiPriority w:val="99"/>
    <w:semiHidden/>
    <w:rsid w:val="00A2266E"/>
    <w:rPr>
      <w:rFonts w:ascii="Consolas" w:hAnsi="Consolas"/>
      <w:sz w:val="20"/>
      <w:szCs w:val="20"/>
    </w:rPr>
  </w:style>
  <w:style w:type="paragraph" w:styleId="aff">
    <w:name w:val="Body Text"/>
    <w:basedOn w:val="a1"/>
    <w:link w:val="aff0"/>
    <w:uiPriority w:val="1"/>
    <w:unhideWhenUsed/>
    <w:qFormat/>
    <w:rsid w:val="00402591"/>
    <w:pPr>
      <w:spacing w:before="120"/>
    </w:pPr>
    <w:rPr>
      <w:rFonts w:ascii="Times New Roman" w:hAnsi="Times New Roman"/>
    </w:rPr>
  </w:style>
  <w:style w:type="character" w:customStyle="1" w:styleId="aff0">
    <w:name w:val="Основной текст Знак"/>
    <w:link w:val="aff"/>
    <w:uiPriority w:val="1"/>
    <w:rsid w:val="00402591"/>
    <w:rPr>
      <w:rFonts w:ascii="Times New Roman" w:hAnsi="Times New Roman"/>
      <w:spacing w:val="-6"/>
      <w:sz w:val="22"/>
    </w:rPr>
  </w:style>
  <w:style w:type="paragraph" w:customStyle="1" w:styleId="aff1">
    <w:name w:val="Заголовок пункта"/>
    <w:basedOn w:val="21"/>
    <w:next w:val="21"/>
    <w:uiPriority w:val="1"/>
    <w:qFormat/>
    <w:rsid w:val="00201A38"/>
    <w:pPr>
      <w:spacing w:before="160" w:after="160" w:line="240" w:lineRule="auto"/>
      <w:contextualSpacing/>
    </w:pPr>
    <w:rPr>
      <w:color w:val="113285"/>
    </w:rPr>
  </w:style>
  <w:style w:type="character" w:styleId="aff2">
    <w:name w:val="Placeholder Text"/>
    <w:uiPriority w:val="99"/>
    <w:semiHidden/>
    <w:rsid w:val="00C75B47"/>
    <w:rPr>
      <w:color w:val="808080"/>
    </w:rPr>
  </w:style>
  <w:style w:type="paragraph" w:customStyle="1" w:styleId="aff3">
    <w:name w:val="Синий текст"/>
    <w:basedOn w:val="a1"/>
    <w:uiPriority w:val="1"/>
    <w:qFormat/>
    <w:rsid w:val="00BE4601"/>
    <w:pPr>
      <w:widowControl w:val="0"/>
      <w:autoSpaceDE w:val="0"/>
      <w:autoSpaceDN w:val="0"/>
      <w:adjustRightInd w:val="0"/>
      <w:spacing w:before="200" w:line="240" w:lineRule="auto"/>
    </w:pPr>
    <w:rPr>
      <w:rFonts w:ascii="Times New Roman" w:eastAsia="Times New Roman" w:hAnsi="Times New Roman" w:cs="Georgia"/>
      <w:color w:val="113285"/>
      <w:szCs w:val="26"/>
    </w:rPr>
  </w:style>
  <w:style w:type="paragraph" w:customStyle="1" w:styleId="aff4">
    <w:name w:val="Номер заявки"/>
    <w:basedOn w:val="aff"/>
    <w:uiPriority w:val="1"/>
    <w:qFormat/>
    <w:rsid w:val="00BE4601"/>
    <w:pPr>
      <w:kinsoku w:val="0"/>
      <w:overflowPunct w:val="0"/>
      <w:spacing w:before="0" w:line="360" w:lineRule="auto"/>
      <w:jc w:val="center"/>
    </w:pPr>
    <w:rPr>
      <w:rFonts w:ascii="Georgia" w:hAnsi="Georgia"/>
      <w:b/>
      <w:color w:val="113285"/>
      <w:sz w:val="32"/>
      <w:szCs w:val="32"/>
      <w:lang w:bidi="ru-RU"/>
    </w:rPr>
  </w:style>
  <w:style w:type="paragraph" w:customStyle="1" w:styleId="aff5">
    <w:name w:val="Заголовок сбоку"/>
    <w:basedOn w:val="a1"/>
    <w:uiPriority w:val="1"/>
    <w:qFormat/>
    <w:rsid w:val="00C131DB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b/>
      <w:bCs/>
      <w:color w:val="FFFFFF"/>
      <w:sz w:val="24"/>
      <w:szCs w:val="32"/>
      <w:lang w:bidi="ru-RU"/>
    </w:rPr>
  </w:style>
  <w:style w:type="character" w:customStyle="1" w:styleId="UnresolvedMention">
    <w:name w:val="Unresolved Mention"/>
    <w:uiPriority w:val="99"/>
    <w:semiHidden/>
    <w:rsid w:val="00433F80"/>
    <w:rPr>
      <w:color w:val="605E5C"/>
      <w:shd w:val="clear" w:color="auto" w:fill="E1DFDD"/>
    </w:rPr>
  </w:style>
  <w:style w:type="paragraph" w:customStyle="1" w:styleId="13">
    <w:name w:val="Обычный1"/>
    <w:locked/>
    <w:rsid w:val="00763C21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table" w:styleId="aff6">
    <w:name w:val="Table Grid"/>
    <w:basedOn w:val="a4"/>
    <w:locked/>
    <w:rsid w:val="00273E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7">
    <w:name w:val="Grid Table Light"/>
    <w:basedOn w:val="a4"/>
    <w:uiPriority w:val="40"/>
    <w:locked/>
    <w:rsid w:val="00273EA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14">
    <w:name w:val="Стиль1"/>
    <w:basedOn w:val="10"/>
    <w:link w:val="15"/>
    <w:uiPriority w:val="1"/>
    <w:qFormat/>
    <w:rsid w:val="008F25D7"/>
    <w:rPr>
      <w:sz w:val="32"/>
      <w:szCs w:val="36"/>
    </w:rPr>
  </w:style>
  <w:style w:type="character" w:customStyle="1" w:styleId="15">
    <w:name w:val="Стиль1 Знак"/>
    <w:link w:val="14"/>
    <w:uiPriority w:val="1"/>
    <w:rsid w:val="008F25D7"/>
    <w:rPr>
      <w:rFonts w:ascii="Georgia" w:eastAsia="Times New Roman" w:hAnsi="Georgia" w:cs="Georgia"/>
      <w:b/>
      <w:bCs/>
      <w:color w:val="113285"/>
      <w:spacing w:val="-6"/>
      <w:sz w:val="32"/>
      <w:szCs w:val="3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79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Packages\Microsoft.Office.Desktop_8wekyb3d8bbwe\LocalCache\Roaming\Microsoft\Templates\&#1056;&#1077;&#1079;&#1102;&#1084;&#1077;%20&#1084;&#1077;&#1085;&#1077;&#1076;&#1078;&#1077;&#1088;&#1072;%20&#1084;&#1072;&#1075;&#1072;&#1079;&#1080;&#1085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7e3f163ba23981de9af4e94a4fc3c170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77303e74caa42b09a8f0afd28694942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C1B6A-53AF-439A-B928-37BB7DC762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295F53-6955-4B4F-A5BB-9DE96514E9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7409B9-D62E-4489-B3B3-26CFE510E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Резюме менеджера магазина.dotx</Template>
  <TotalTime>0</TotalTime>
  <Pages>1</Pages>
  <Words>448</Words>
  <Characters>2560</Characters>
  <Application>Microsoft Office Word</Application>
  <DocSecurity>8</DocSecurity>
  <Lines>21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2023-02-21T07:58:00Z</dcterms:created>
  <dcterms:modified xsi:type="dcterms:W3CDTF">2023-02-21T10:56:00Z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Status">
    <vt:lpwstr>Not started</vt:lpwstr>
  </property>
  <property fmtid="{D5CDD505-2E9C-101B-9397-08002B2CF9AE}" pid="4" name="MediaServiceKeyPoints">
    <vt:lpwstr/>
  </property>
</Properties>
</file>