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97" w:type="dxa"/>
        <w:tblInd w:w="-7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ешний"/>
      </w:tblPr>
      <w:tblGrid>
        <w:gridCol w:w="4741"/>
        <w:gridCol w:w="576"/>
        <w:gridCol w:w="576"/>
        <w:gridCol w:w="4176"/>
        <w:gridCol w:w="576"/>
        <w:gridCol w:w="837"/>
        <w:gridCol w:w="3915"/>
      </w:tblGrid>
      <w:tr w:rsidR="001C31F6" w:rsidRPr="00F50A16" w:rsidTr="00F50A16">
        <w:trPr>
          <w:trHeight w:hRule="exact" w:val="10800"/>
        </w:trPr>
        <w:tc>
          <w:tcPr>
            <w:tcW w:w="4741" w:type="dxa"/>
            <w:vAlign w:val="bottom"/>
          </w:tcPr>
          <w:tbl>
            <w:tblPr>
              <w:tblStyle w:val="a5"/>
              <w:tblpPr w:leftFromText="180" w:rightFromText="180" w:horzAnchor="margin" w:tblpXSpec="center" w:tblpY="-885"/>
              <w:tblOverlap w:val="never"/>
              <w:tblW w:w="7565" w:type="dxa"/>
              <w:tblLayout w:type="fixed"/>
              <w:tblLook w:val="04A0" w:firstRow="1" w:lastRow="0" w:firstColumn="1" w:lastColumn="0" w:noHBand="0" w:noVBand="1"/>
            </w:tblPr>
            <w:tblGrid>
              <w:gridCol w:w="7565"/>
            </w:tblGrid>
            <w:tr w:rsidR="00F50A16" w:rsidRPr="00F50A16" w:rsidTr="00F50A16">
              <w:trPr>
                <w:trHeight w:hRule="exact" w:val="3612"/>
              </w:trPr>
              <w:tc>
                <w:tcPr>
                  <w:tcW w:w="7565" w:type="dxa"/>
                  <w:vAlign w:val="bottom"/>
                </w:tcPr>
                <w:p w:rsidR="001C31F6" w:rsidRPr="00F50A16" w:rsidRDefault="00F50A16" w:rsidP="006052A7">
                  <w:pPr>
                    <w:pStyle w:val="1"/>
                    <w:outlineLvl w:val="0"/>
                    <w:rPr>
                      <w:b/>
                      <w:color w:val="F8943F" w:themeColor="accent6"/>
                      <w:szCs w:val="56"/>
                    </w:rPr>
                  </w:pPr>
                  <w:r w:rsidRPr="00F50A16">
                    <w:rPr>
                      <w:b/>
                      <w:color w:val="F8943F" w:themeColor="accent6"/>
                      <w:szCs w:val="56"/>
                    </w:rPr>
                    <w:t>НАШИ ЦЕЛИ:</w:t>
                  </w:r>
                </w:p>
              </w:tc>
            </w:tr>
          </w:tbl>
          <w:p w:rsidR="001C31F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СЮМБЖМЧС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М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ЧСМЧСММ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ЫВЫВМВЫ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А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ВЫА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ЫВ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АЫВ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А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ЫВА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ЫВ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ВЫ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ЫВ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А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ЫВВ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А</w:t>
            </w:r>
          </w:p>
          <w:p w:rsidR="00F50A16" w:rsidRDefault="00F50A16">
            <w:pPr>
              <w:spacing w:after="160" w:line="259" w:lineRule="auto"/>
              <w:rPr>
                <w:b/>
              </w:rPr>
            </w:pPr>
          </w:p>
          <w:p w:rsidR="00F50A16" w:rsidRDefault="00F50A16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АВА</w:t>
            </w:r>
          </w:p>
          <w:p w:rsidR="00F50A16" w:rsidRPr="00BC2EF6" w:rsidRDefault="00F50A16">
            <w:pPr>
              <w:spacing w:after="160" w:line="259" w:lineRule="auto"/>
              <w:rPr>
                <w:b/>
              </w:rPr>
            </w:pPr>
          </w:p>
        </w:tc>
        <w:tc>
          <w:tcPr>
            <w:tcW w:w="576" w:type="dxa"/>
            <w:vAlign w:val="bottom"/>
          </w:tcPr>
          <w:p w:rsidR="001C31F6" w:rsidRPr="00BC2EF6" w:rsidRDefault="001C31F6">
            <w:pPr>
              <w:spacing w:after="160" w:line="259" w:lineRule="auto"/>
              <w:rPr>
                <w:b/>
              </w:rPr>
            </w:pPr>
          </w:p>
        </w:tc>
        <w:tc>
          <w:tcPr>
            <w:tcW w:w="576" w:type="dxa"/>
          </w:tcPr>
          <w:p w:rsidR="001C31F6" w:rsidRPr="00BC2EF6" w:rsidRDefault="001C31F6">
            <w:pPr>
              <w:spacing w:after="160" w:line="259" w:lineRule="auto"/>
              <w:rPr>
                <w:b/>
              </w:rPr>
            </w:pPr>
          </w:p>
        </w:tc>
        <w:tc>
          <w:tcPr>
            <w:tcW w:w="4176" w:type="dxa"/>
          </w:tcPr>
          <w:tbl>
            <w:tblPr>
              <w:tblStyle w:val="a5"/>
              <w:tblW w:w="2686" w:type="pct"/>
              <w:tblLayout w:type="fixed"/>
              <w:tblLook w:val="04A0" w:firstRow="1" w:lastRow="0" w:firstColumn="1" w:lastColumn="0" w:noHBand="0" w:noVBand="1"/>
            </w:tblPr>
            <w:tblGrid>
              <w:gridCol w:w="2243"/>
            </w:tblGrid>
            <w:tr w:rsidR="001C31F6" w:rsidRPr="00BC2EF6" w:rsidTr="00BC2EF6">
              <w:trPr>
                <w:trHeight w:hRule="exact" w:val="3073"/>
              </w:trPr>
              <w:tc>
                <w:tcPr>
                  <w:tcW w:w="5000" w:type="pct"/>
                </w:tcPr>
                <w:p w:rsidR="001C31F6" w:rsidRPr="00BC2EF6" w:rsidRDefault="001C31F6">
                  <w:pPr>
                    <w:rPr>
                      <w:b/>
                    </w:rPr>
                  </w:pPr>
                </w:p>
              </w:tc>
            </w:tr>
            <w:tr w:rsidR="001C31F6" w:rsidRPr="00BC2EF6" w:rsidTr="00BC2EF6">
              <w:trPr>
                <w:cantSplit/>
                <w:trHeight w:hRule="exact" w:val="7684"/>
              </w:trPr>
              <w:tc>
                <w:tcPr>
                  <w:tcW w:w="5000" w:type="pct"/>
                  <w:textDirection w:val="btLr"/>
                </w:tcPr>
                <w:p w:rsidR="001C31F6" w:rsidRPr="00F142FB" w:rsidRDefault="00BC2EF6">
                  <w:pPr>
                    <w:pStyle w:val="ab"/>
                    <w:spacing w:line="264" w:lineRule="auto"/>
                    <w:rPr>
                      <w:b/>
                      <w:color w:val="E06B08" w:themeColor="accent6" w:themeShade="BF"/>
                    </w:rPr>
                  </w:pPr>
                  <w:r w:rsidRPr="00BC2EF6">
                    <w:rPr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>
                        <wp:simplePos x="0" y="0"/>
                        <wp:positionH relativeFrom="column">
                          <wp:posOffset>304165</wp:posOffset>
                        </wp:positionH>
                        <wp:positionV relativeFrom="paragraph">
                          <wp:posOffset>-2051428</wp:posOffset>
                        </wp:positionV>
                        <wp:extent cx="2738624" cy="2051221"/>
                        <wp:effectExtent l="0" t="0" r="5080" b="6350"/>
                        <wp:wrapNone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qZYgJFV2TtA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8624" cy="2051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sdt>
                    <w:sdtPr>
                      <w:rPr>
                        <w:b/>
                        <w:color w:val="E06B08" w:themeColor="accent6" w:themeShade="BF"/>
                      </w:rPr>
                      <w:alias w:val="Организация"/>
                      <w:tag w:val=""/>
                      <w:id w:val="878906079"/>
                      <w:placeholder>
                        <w:docPart w:val="DE3AB77C409A4206A1D0AD027DFBB44E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6052A7" w:rsidRPr="00F142FB">
                        <w:rPr>
                          <w:b/>
                          <w:color w:val="E06B08" w:themeColor="accent6" w:themeShade="BF"/>
                        </w:rPr>
                        <w:t>Мы добровольцы!</w:t>
                      </w:r>
                    </w:sdtContent>
                  </w:sdt>
                </w:p>
                <w:p w:rsidR="001C31F6" w:rsidRPr="00BC2EF6" w:rsidRDefault="001C31F6">
                  <w:pPr>
                    <w:pStyle w:val="a6"/>
                    <w:rPr>
                      <w:b/>
                    </w:rPr>
                  </w:pPr>
                </w:p>
              </w:tc>
            </w:tr>
          </w:tbl>
          <w:p w:rsidR="001C31F6" w:rsidRPr="00BC2EF6" w:rsidRDefault="00BC2EF6" w:rsidP="00F50A16">
            <w:pPr>
              <w:spacing w:before="20" w:after="20" w:line="259" w:lineRule="auto"/>
              <w:ind w:left="567" w:right="567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287346</wp:posOffset>
                  </wp:positionH>
                  <wp:positionV relativeFrom="paragraph">
                    <wp:posOffset>-4373399</wp:posOffset>
                  </wp:positionV>
                  <wp:extent cx="2780013" cy="2149492"/>
                  <wp:effectExtent l="0" t="0" r="1905" b="317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ae6wonSOD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13" cy="214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2EF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286745</wp:posOffset>
                  </wp:positionH>
                  <wp:positionV relativeFrom="paragraph">
                    <wp:posOffset>-6832352</wp:posOffset>
                  </wp:positionV>
                  <wp:extent cx="2755556" cy="2347595"/>
                  <wp:effectExtent l="0" t="0" r="698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Tq4hKX-k8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56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76" w:type="dxa"/>
          </w:tcPr>
          <w:p w:rsidR="001C31F6" w:rsidRPr="00BC2EF6" w:rsidRDefault="001C31F6">
            <w:pPr>
              <w:spacing w:after="160" w:line="259" w:lineRule="auto"/>
              <w:rPr>
                <w:b/>
              </w:rPr>
            </w:pPr>
          </w:p>
        </w:tc>
        <w:tc>
          <w:tcPr>
            <w:tcW w:w="837" w:type="dxa"/>
          </w:tcPr>
          <w:p w:rsidR="001C31F6" w:rsidRPr="00BC2EF6" w:rsidRDefault="001C31F6">
            <w:pPr>
              <w:spacing w:after="160" w:line="259" w:lineRule="auto"/>
              <w:rPr>
                <w:b/>
              </w:rPr>
            </w:pPr>
          </w:p>
        </w:tc>
        <w:tc>
          <w:tcPr>
            <w:tcW w:w="3915" w:type="dxa"/>
          </w:tcPr>
          <w:tbl>
            <w:tblPr>
              <w:tblStyle w:val="a5"/>
              <w:tblW w:w="3886" w:type="dxa"/>
              <w:tblLayout w:type="fixed"/>
              <w:tblLook w:val="04A0" w:firstRow="1" w:lastRow="0" w:firstColumn="1" w:lastColumn="0" w:noHBand="0" w:noVBand="1"/>
            </w:tblPr>
            <w:tblGrid>
              <w:gridCol w:w="3886"/>
            </w:tblGrid>
            <w:tr w:rsidR="001C31F6" w:rsidRPr="00F50A16" w:rsidTr="00F50A16">
              <w:trPr>
                <w:trHeight w:hRule="exact" w:val="3655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1C31F6" w:rsidRPr="00F50A16" w:rsidRDefault="006052A7" w:rsidP="00594C60">
                  <w:pPr>
                    <w:pStyle w:val="a7"/>
                    <w:rPr>
                      <w:b/>
                    </w:rPr>
                  </w:pPr>
                  <w:r w:rsidRPr="00F50A16">
                    <w:rPr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2667000" cy="2468880"/>
                            <wp:effectExtent l="0" t="0" r="0" b="7620"/>
                            <wp:wrapNone/>
                            <wp:docPr id="9" name="Надпись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667000" cy="2468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052A7" w:rsidRPr="00F142FB" w:rsidRDefault="006052A7" w:rsidP="006052A7">
                                        <w:pPr>
                                          <w:jc w:val="center"/>
                                          <w:rPr>
                                            <w:rFonts w:ascii="Mistral" w:hAnsi="Mistral"/>
                                            <w:sz w:val="88"/>
                                            <w:szCs w:val="88"/>
                                          </w:rPr>
                                        </w:pPr>
                                        <w:r w:rsidRPr="00F142FB">
                                          <w:rPr>
                                            <w:rFonts w:ascii="Mistral" w:hAnsi="Mistral"/>
                                            <w:sz w:val="88"/>
                                            <w:szCs w:val="88"/>
                                          </w:rPr>
                                          <w:t>ТВОРИ</w:t>
                                        </w:r>
                                      </w:p>
                                      <w:p w:rsidR="006052A7" w:rsidRPr="00F142FB" w:rsidRDefault="006052A7" w:rsidP="006052A7">
                                        <w:pPr>
                                          <w:jc w:val="center"/>
                                          <w:rPr>
                                            <w:rFonts w:ascii="Mistral" w:hAnsi="Mistral"/>
                                            <w:sz w:val="88"/>
                                            <w:szCs w:val="88"/>
                                          </w:rPr>
                                        </w:pPr>
                                        <w:r w:rsidRPr="00F142FB">
                                          <w:rPr>
                                            <w:rFonts w:ascii="Mistral" w:hAnsi="Mistral"/>
                                            <w:sz w:val="88"/>
                                            <w:szCs w:val="88"/>
                                          </w:rPr>
                                          <w:t>ДОБРО,</w:t>
                                        </w:r>
                                      </w:p>
                                      <w:p w:rsidR="006052A7" w:rsidRPr="00F142FB" w:rsidRDefault="006052A7" w:rsidP="006052A7">
                                        <w:pPr>
                                          <w:jc w:val="center"/>
                                          <w:rPr>
                                            <w:rFonts w:ascii="Mistral" w:hAnsi="Mistral"/>
                                            <w:sz w:val="88"/>
                                            <w:szCs w:val="88"/>
                                          </w:rPr>
                                        </w:pPr>
                                        <w:r w:rsidRPr="00F142FB">
                                          <w:rPr>
                                            <w:rFonts w:ascii="Mistral" w:hAnsi="Mistral"/>
                                            <w:sz w:val="88"/>
                                            <w:szCs w:val="88"/>
                                          </w:rPr>
                                          <w:t>БРО!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9" o:spid="_x0000_s1026" type="#_x0000_t202" style="position:absolute;margin-left:-.35pt;margin-top:-1.6pt;width:210pt;height:19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" fillcolor="#e06b08 [2409]" stroked="f" strokeweight=".5pt">
                            <v:textbox>
                              <w:txbxContent>
                                <w:p w:rsidR="006052A7" w:rsidRPr="00F142FB" w:rsidRDefault="006052A7" w:rsidP="006052A7">
                                  <w:pPr>
                                    <w:jc w:val="center"/>
                                    <w:rPr>
                                      <w:rFonts w:ascii="Mistral" w:hAnsi="Mistral"/>
                                      <w:sz w:val="88"/>
                                      <w:szCs w:val="88"/>
                                    </w:rPr>
                                  </w:pPr>
                                  <w:r w:rsidRPr="00F142FB">
                                    <w:rPr>
                                      <w:rFonts w:ascii="Mistral" w:hAnsi="Mistral"/>
                                      <w:sz w:val="88"/>
                                      <w:szCs w:val="88"/>
                                    </w:rPr>
                                    <w:t>ТВОРИ</w:t>
                                  </w:r>
                                </w:p>
                                <w:p w:rsidR="006052A7" w:rsidRPr="00F142FB" w:rsidRDefault="006052A7" w:rsidP="006052A7">
                                  <w:pPr>
                                    <w:jc w:val="center"/>
                                    <w:rPr>
                                      <w:rFonts w:ascii="Mistral" w:hAnsi="Mistral"/>
                                      <w:sz w:val="88"/>
                                      <w:szCs w:val="88"/>
                                    </w:rPr>
                                  </w:pPr>
                                  <w:r w:rsidRPr="00F142FB">
                                    <w:rPr>
                                      <w:rFonts w:ascii="Mistral" w:hAnsi="Mistral"/>
                                      <w:sz w:val="88"/>
                                      <w:szCs w:val="88"/>
                                    </w:rPr>
                                    <w:t>ДОБРО,</w:t>
                                  </w:r>
                                </w:p>
                                <w:p w:rsidR="006052A7" w:rsidRPr="00F142FB" w:rsidRDefault="006052A7" w:rsidP="006052A7">
                                  <w:pPr>
                                    <w:jc w:val="center"/>
                                    <w:rPr>
                                      <w:rFonts w:ascii="Mistral" w:hAnsi="Mistral"/>
                                      <w:sz w:val="88"/>
                                      <w:szCs w:val="88"/>
                                    </w:rPr>
                                  </w:pPr>
                                  <w:r w:rsidRPr="00F142FB">
                                    <w:rPr>
                                      <w:rFonts w:ascii="Mistral" w:hAnsi="Mistral"/>
                                      <w:sz w:val="88"/>
                                      <w:szCs w:val="88"/>
                                    </w:rPr>
                                    <w:t>БРО!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1C31F6" w:rsidRPr="00F50A16" w:rsidTr="00F50A16">
              <w:trPr>
                <w:trHeight w:hRule="exact" w:val="3655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1C31F6" w:rsidRPr="00F50A16" w:rsidRDefault="00594C60" w:rsidP="006052A7">
                  <w:pPr>
                    <w:pStyle w:val="a9"/>
                    <w:jc w:val="center"/>
                    <w:rPr>
                      <w:rFonts w:ascii="Mistral" w:hAnsi="Mistral" w:cs="Times New Roman"/>
                      <w:b/>
                      <w:i/>
                      <w:sz w:val="52"/>
                    </w:rPr>
                  </w:pPr>
                  <w:r w:rsidRPr="00F50A16">
                    <w:rPr>
                      <w:rFonts w:ascii="Mistral" w:hAnsi="Mistral" w:cs="Times New Roman"/>
                      <w:b/>
                      <w:i/>
                      <w:sz w:val="52"/>
                    </w:rPr>
                    <w:t xml:space="preserve">ИНИЦИАТИВНАЯ </w:t>
                  </w:r>
                  <w:r w:rsidRPr="00F50A16">
                    <w:rPr>
                      <w:rFonts w:ascii="Mistral" w:hAnsi="Mistral" w:cs="Times New Roman"/>
                      <w:b/>
                      <w:i/>
                      <w:color w:val="F8943F" w:themeColor="accent6"/>
                      <w:sz w:val="52"/>
                    </w:rPr>
                    <w:t>ДОБРОВОЛЬЧЕСКАЯ</w:t>
                  </w:r>
                </w:p>
                <w:p w:rsidR="00594C60" w:rsidRPr="00F50A16" w:rsidRDefault="00594C60" w:rsidP="006052A7">
                  <w:pPr>
                    <w:jc w:val="center"/>
                    <w:rPr>
                      <w:rFonts w:ascii="Mistral" w:hAnsi="Mistral" w:cs="Times New Roman"/>
                      <w:b/>
                      <w:i/>
                      <w:sz w:val="52"/>
                    </w:rPr>
                  </w:pPr>
                  <w:r w:rsidRPr="00F50A16">
                    <w:rPr>
                      <w:rFonts w:ascii="Mistral" w:hAnsi="Mistral" w:cs="Times New Roman"/>
                      <w:b/>
                      <w:i/>
                      <w:sz w:val="52"/>
                    </w:rPr>
                    <w:t>ГРУППА</w:t>
                  </w:r>
                </w:p>
                <w:p w:rsidR="00594C60" w:rsidRPr="00F50A16" w:rsidRDefault="00594C60" w:rsidP="006052A7">
                  <w:pPr>
                    <w:jc w:val="center"/>
                    <w:rPr>
                      <w:rFonts w:ascii="Mistral" w:hAnsi="Mistral" w:cs="Times New Roman"/>
                      <w:b/>
                      <w:i/>
                      <w:sz w:val="52"/>
                    </w:rPr>
                  </w:pPr>
                  <w:r w:rsidRPr="00F50A16">
                    <w:rPr>
                      <w:rFonts w:ascii="Mistral" w:hAnsi="Mistral" w:cs="Times New Roman"/>
                      <w:b/>
                      <w:i/>
                      <w:color w:val="E06B08" w:themeColor="accent6" w:themeShade="BF"/>
                      <w:sz w:val="52"/>
                    </w:rPr>
                    <w:t>МОЛОДЕЖИ</w:t>
                  </w:r>
                </w:p>
                <w:p w:rsidR="00594C60" w:rsidRPr="00F50A16" w:rsidRDefault="00594C60" w:rsidP="00594C60">
                  <w:pPr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</w:p>
              </w:tc>
            </w:tr>
            <w:tr w:rsidR="001C31F6" w:rsidRPr="00F50A16" w:rsidTr="00F50A16">
              <w:trPr>
                <w:trHeight w:hRule="exact" w:val="3334"/>
              </w:trPr>
              <w:tc>
                <w:tcPr>
                  <w:tcW w:w="5000" w:type="pct"/>
                  <w:vAlign w:val="bottom"/>
                </w:tcPr>
                <w:p w:rsidR="001C31F6" w:rsidRPr="00F50A16" w:rsidRDefault="00594C60">
                  <w:pPr>
                    <w:spacing w:after="160" w:line="264" w:lineRule="auto"/>
                    <w:rPr>
                      <w:b/>
                    </w:rPr>
                  </w:pPr>
                  <w:r w:rsidRPr="00F50A16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035424" cy="1000435"/>
                        <wp:effectExtent l="0" t="0" r="0" b="0"/>
                        <wp:docPr id="1" name="Рисунок 1" descr="C:\Users\Diana\Desktop\2wru0NCUw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ana\Desktop\2wru0NCUwp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190" cy="1025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052A7" w:rsidRPr="00F50A16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334530" cy="836839"/>
                        <wp:effectExtent l="0" t="0" r="0" b="190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 (5)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850" cy="848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F50A16" w:rsidTr="00F50A16">
              <w:trPr>
                <w:trHeight w:hRule="exact" w:val="260"/>
              </w:trPr>
              <w:tc>
                <w:tcPr>
                  <w:tcW w:w="5000" w:type="pct"/>
                  <w:shd w:val="clear" w:color="auto" w:fill="808080" w:themeFill="background1" w:themeFillShade="80"/>
                </w:tcPr>
                <w:p w:rsidR="001C31F6" w:rsidRPr="00F50A16" w:rsidRDefault="001C31F6">
                  <w:pPr>
                    <w:spacing w:after="200" w:line="264" w:lineRule="auto"/>
                    <w:rPr>
                      <w:b/>
                    </w:rPr>
                  </w:pPr>
                </w:p>
              </w:tc>
            </w:tr>
          </w:tbl>
          <w:p w:rsidR="001C31F6" w:rsidRPr="00F50A16" w:rsidRDefault="001C31F6">
            <w:pPr>
              <w:spacing w:after="160" w:line="259" w:lineRule="auto"/>
              <w:rPr>
                <w:b/>
              </w:rPr>
            </w:pPr>
          </w:p>
        </w:tc>
      </w:tr>
    </w:tbl>
    <w:p w:rsidR="001C31F6" w:rsidRPr="00BC2EF6" w:rsidRDefault="00F50A16">
      <w:pPr>
        <w:pStyle w:val="a6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-435701</wp:posOffset>
                </wp:positionH>
                <wp:positionV relativeFrom="paragraph">
                  <wp:posOffset>-6865348</wp:posOffset>
                </wp:positionV>
                <wp:extent cx="3213463" cy="6832056"/>
                <wp:effectExtent l="0" t="0" r="635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463" cy="683205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2FB" w:rsidRDefault="00F142FB">
                            <w:pPr>
                              <w:rPr>
                                <w:rFonts w:ascii="Mistral" w:hAnsi="Mistral"/>
                                <w:color w:val="F8943F" w:themeColor="accent6"/>
                                <w:sz w:val="36"/>
                              </w:rPr>
                            </w:pPr>
                            <w:r>
                              <w:rPr>
                                <w:rFonts w:ascii="Mistral" w:hAnsi="Mistral"/>
                                <w:color w:val="F8943F" w:themeColor="accent6"/>
                                <w:sz w:val="36"/>
                              </w:rPr>
                              <w:t>ЦЕЛЬ:</w:t>
                            </w:r>
                          </w:p>
                          <w:p w:rsidR="00F142FB" w:rsidRPr="00166EED" w:rsidRDefault="003C6D59">
                            <w:pPr>
                              <w:rPr>
                                <w:rFonts w:ascii="Monotype Corsiva" w:hAnsi="Monotype Corsiva"/>
                                <w:color w:val="F8943F" w:themeColor="accent6"/>
                                <w:sz w:val="36"/>
                              </w:rPr>
                            </w:pPr>
                            <w:r w:rsidRPr="003C6D59">
                              <w:rPr>
                                <w:rFonts w:ascii="Mistral" w:hAnsi="Mistral"/>
                                <w:color w:val="F8943F" w:themeColor="accent6"/>
                                <w:sz w:val="36"/>
                              </w:rPr>
                              <w:t>-</w:t>
                            </w:r>
                            <w:r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Развитие подросткового добровольческого движения.</w:t>
                            </w:r>
                          </w:p>
                          <w:p w:rsidR="00F142FB" w:rsidRPr="00166EED" w:rsidRDefault="00F142FB">
                            <w:pPr>
                              <w:rPr>
                                <w:rFonts w:ascii="Monotype Corsiva" w:hAnsi="Monotype Corsiva"/>
                                <w:color w:val="F8943F" w:themeColor="accent6"/>
                                <w:sz w:val="36"/>
                              </w:rPr>
                            </w:pPr>
                            <w:r w:rsidRPr="00166EED">
                              <w:rPr>
                                <w:rFonts w:ascii="Monotype Corsiva" w:hAnsi="Monotype Corsiva"/>
                                <w:color w:val="F8943F" w:themeColor="accent6"/>
                                <w:sz w:val="36"/>
                              </w:rPr>
                              <w:t>ЗАДАЧИ:</w:t>
                            </w:r>
                          </w:p>
                          <w:p w:rsidR="00000000" w:rsidRPr="00166EED" w:rsidRDefault="003C6D59" w:rsidP="003C6D59">
                            <w:pPr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</w:pPr>
                            <w:r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-</w:t>
                            </w:r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Вовлечение</w:t>
                            </w:r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учащихся  в</w:t>
                            </w:r>
                            <w:proofErr w:type="gramEnd"/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 xml:space="preserve"> добровольческую деятельность на базе школы, учреждений культуры </w:t>
                            </w:r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города и района;</w:t>
                            </w:r>
                          </w:p>
                          <w:p w:rsidR="00000000" w:rsidRPr="00166EED" w:rsidRDefault="003C6D59" w:rsidP="003C6D59">
                            <w:pPr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</w:pPr>
                            <w:r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-</w:t>
                            </w:r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 xml:space="preserve">Подготовка и проведение социально-культурных, информационно-просветительских и спортивных мероприятий; </w:t>
                            </w:r>
                          </w:p>
                          <w:p w:rsidR="00000000" w:rsidRPr="00166EED" w:rsidRDefault="003C6D59" w:rsidP="003C6D59">
                            <w:pPr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</w:pPr>
                            <w:r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-</w:t>
                            </w:r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Про</w:t>
                            </w:r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паганда ЗОЖ;</w:t>
                            </w:r>
                            <w:bookmarkStart w:id="0" w:name="_GoBack"/>
                            <w:bookmarkEnd w:id="0"/>
                          </w:p>
                          <w:p w:rsidR="00000000" w:rsidRPr="003C6D59" w:rsidRDefault="003C6D59" w:rsidP="003C6D59">
                            <w:pPr>
                              <w:rPr>
                                <w:rFonts w:ascii="Mistral" w:hAnsi="Mistral" w:cs="Times New Roman"/>
                                <w:color w:val="F8943F" w:themeColor="accent6"/>
                                <w:sz w:val="36"/>
                              </w:rPr>
                            </w:pPr>
                            <w:r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-</w:t>
                            </w:r>
                            <w:proofErr w:type="gramStart"/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>Воспитание  активной</w:t>
                            </w:r>
                            <w:proofErr w:type="gramEnd"/>
                            <w:r w:rsidR="00166EED" w:rsidRPr="00166EED">
                              <w:rPr>
                                <w:rFonts w:ascii="Monotype Corsiva" w:hAnsi="Monotype Corsiva" w:cs="Times New Roman"/>
                                <w:color w:val="F8943F" w:themeColor="accent6"/>
                                <w:sz w:val="36"/>
                              </w:rPr>
                              <w:t xml:space="preserve"> гражданской</w:t>
                            </w:r>
                            <w:r w:rsidR="00166EED" w:rsidRPr="003C6D59">
                              <w:rPr>
                                <w:rFonts w:ascii="Mistral" w:hAnsi="Mistral" w:cs="Times New Roman"/>
                                <w:color w:val="F8943F" w:themeColor="accent6"/>
                                <w:sz w:val="36"/>
                              </w:rPr>
                              <w:t xml:space="preserve"> позиции;</w:t>
                            </w:r>
                          </w:p>
                          <w:p w:rsidR="003C6D59" w:rsidRPr="003C6D59" w:rsidRDefault="003C6D59" w:rsidP="003C6D59">
                            <w:pPr>
                              <w:rPr>
                                <w:rFonts w:ascii="Mistral" w:hAnsi="Mistral" w:cs="Times New Roman"/>
                                <w:color w:val="F8943F" w:themeColor="accent6"/>
                                <w:sz w:val="36"/>
                              </w:rPr>
                            </w:pPr>
                            <w:r w:rsidRPr="003C6D59">
                              <w:rPr>
                                <w:rFonts w:ascii="Mistral" w:hAnsi="Mistral" w:cs="Times New Roman"/>
                                <w:color w:val="F8943F" w:themeColor="accent6"/>
                                <w:sz w:val="36"/>
                              </w:rPr>
                              <w:t xml:space="preserve">-Развитие инициативы </w:t>
                            </w:r>
                            <w:proofErr w:type="gramStart"/>
                            <w:r w:rsidRPr="003C6D59">
                              <w:rPr>
                                <w:rFonts w:ascii="Mistral" w:hAnsi="Mistral" w:cs="Times New Roman"/>
                                <w:color w:val="F8943F" w:themeColor="accent6"/>
                                <w:sz w:val="36"/>
                              </w:rPr>
                              <w:t>и  лидерских</w:t>
                            </w:r>
                            <w:proofErr w:type="gramEnd"/>
                            <w:r w:rsidRPr="003C6D59">
                              <w:rPr>
                                <w:rFonts w:ascii="Mistral" w:hAnsi="Mistral" w:cs="Times New Roman"/>
                                <w:color w:val="F8943F" w:themeColor="accent6"/>
                                <w:sz w:val="36"/>
                              </w:rPr>
                              <w:t xml:space="preserve"> качеств</w:t>
                            </w:r>
                          </w:p>
                          <w:p w:rsidR="003C6D59" w:rsidRPr="003C6D59" w:rsidRDefault="003C6D59">
                            <w:pPr>
                              <w:rPr>
                                <w:rFonts w:ascii="Mistral" w:hAnsi="Mistral"/>
                                <w:color w:val="F8943F" w:themeColor="accent6"/>
                                <w:sz w:val="44"/>
                              </w:rPr>
                            </w:pPr>
                          </w:p>
                          <w:p w:rsidR="003C6D59" w:rsidRDefault="003C6D59">
                            <w:pPr>
                              <w:rPr>
                                <w:rFonts w:ascii="Mistral" w:hAnsi="Mistral"/>
                                <w:color w:val="F8943F" w:themeColor="accent6"/>
                                <w:sz w:val="36"/>
                              </w:rPr>
                            </w:pPr>
                          </w:p>
                          <w:p w:rsidR="00F142FB" w:rsidRPr="00F50A16" w:rsidRDefault="00F142FB">
                            <w:pPr>
                              <w:rPr>
                                <w:rFonts w:ascii="Mistral" w:hAnsi="Mistral"/>
                                <w:color w:val="F8943F" w:themeColor="accent6"/>
                                <w:sz w:val="36"/>
                              </w:rPr>
                            </w:pPr>
                          </w:p>
                          <w:p w:rsidR="00F50A16" w:rsidRDefault="00F50A16"/>
                          <w:p w:rsidR="00F50A16" w:rsidRDefault="00F5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27" type="#_x0000_t202" style="position:absolute;margin-left:-34.3pt;margin-top:-540.6pt;width:253.05pt;height:537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" fillcolor="#ada9a7 [2414]" stroked="f" strokeweight=".5pt">
                <v:textbox>
                  <w:txbxContent>
                    <w:p w:rsidR="00F142FB" w:rsidRDefault="00F142FB">
                      <w:pPr>
                        <w:rPr>
                          <w:rFonts w:ascii="Mistral" w:hAnsi="Mistral"/>
                          <w:color w:val="F8943F" w:themeColor="accent6"/>
                          <w:sz w:val="36"/>
                        </w:rPr>
                      </w:pPr>
                      <w:r>
                        <w:rPr>
                          <w:rFonts w:ascii="Mistral" w:hAnsi="Mistral"/>
                          <w:color w:val="F8943F" w:themeColor="accent6"/>
                          <w:sz w:val="36"/>
                        </w:rPr>
                        <w:t>ЦЕЛЬ:</w:t>
                      </w:r>
                    </w:p>
                    <w:p w:rsidR="00F142FB" w:rsidRPr="00166EED" w:rsidRDefault="003C6D59">
                      <w:pPr>
                        <w:rPr>
                          <w:rFonts w:ascii="Monotype Corsiva" w:hAnsi="Monotype Corsiva"/>
                          <w:color w:val="F8943F" w:themeColor="accent6"/>
                          <w:sz w:val="36"/>
                        </w:rPr>
                      </w:pPr>
                      <w:r w:rsidRPr="003C6D59">
                        <w:rPr>
                          <w:rFonts w:ascii="Mistral" w:hAnsi="Mistral"/>
                          <w:color w:val="F8943F" w:themeColor="accent6"/>
                          <w:sz w:val="36"/>
                        </w:rPr>
                        <w:t>-</w:t>
                      </w:r>
                      <w:r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Развитие подросткового добровольческого движения.</w:t>
                      </w:r>
                    </w:p>
                    <w:p w:rsidR="00F142FB" w:rsidRPr="00166EED" w:rsidRDefault="00F142FB">
                      <w:pPr>
                        <w:rPr>
                          <w:rFonts w:ascii="Monotype Corsiva" w:hAnsi="Monotype Corsiva"/>
                          <w:color w:val="F8943F" w:themeColor="accent6"/>
                          <w:sz w:val="36"/>
                        </w:rPr>
                      </w:pPr>
                      <w:r w:rsidRPr="00166EED">
                        <w:rPr>
                          <w:rFonts w:ascii="Monotype Corsiva" w:hAnsi="Monotype Corsiva"/>
                          <w:color w:val="F8943F" w:themeColor="accent6"/>
                          <w:sz w:val="36"/>
                        </w:rPr>
                        <w:t>ЗАДАЧИ:</w:t>
                      </w:r>
                    </w:p>
                    <w:p w:rsidR="00000000" w:rsidRPr="00166EED" w:rsidRDefault="003C6D59" w:rsidP="003C6D59">
                      <w:pPr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</w:pPr>
                      <w:r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-</w:t>
                      </w:r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Вовлечение</w:t>
                      </w:r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 xml:space="preserve"> </w:t>
                      </w:r>
                      <w:proofErr w:type="gramStart"/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учащихся  в</w:t>
                      </w:r>
                      <w:proofErr w:type="gramEnd"/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 xml:space="preserve"> добровольческую деятельность на базе школы, учреждений культуры </w:t>
                      </w:r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города и района;</w:t>
                      </w:r>
                    </w:p>
                    <w:p w:rsidR="00000000" w:rsidRPr="00166EED" w:rsidRDefault="003C6D59" w:rsidP="003C6D59">
                      <w:pPr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</w:pPr>
                      <w:r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-</w:t>
                      </w:r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 xml:space="preserve">Подготовка и проведение социально-культурных, информационно-просветительских и спортивных мероприятий; </w:t>
                      </w:r>
                    </w:p>
                    <w:p w:rsidR="00000000" w:rsidRPr="00166EED" w:rsidRDefault="003C6D59" w:rsidP="003C6D59">
                      <w:pPr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</w:pPr>
                      <w:r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-</w:t>
                      </w:r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Про</w:t>
                      </w:r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паганда ЗОЖ;</w:t>
                      </w:r>
                      <w:bookmarkStart w:id="1" w:name="_GoBack"/>
                      <w:bookmarkEnd w:id="1"/>
                    </w:p>
                    <w:p w:rsidR="00000000" w:rsidRPr="003C6D59" w:rsidRDefault="003C6D59" w:rsidP="003C6D59">
                      <w:pPr>
                        <w:rPr>
                          <w:rFonts w:ascii="Mistral" w:hAnsi="Mistral" w:cs="Times New Roman"/>
                          <w:color w:val="F8943F" w:themeColor="accent6"/>
                          <w:sz w:val="36"/>
                        </w:rPr>
                      </w:pPr>
                      <w:r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-</w:t>
                      </w:r>
                      <w:proofErr w:type="gramStart"/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>Воспитание  активной</w:t>
                      </w:r>
                      <w:proofErr w:type="gramEnd"/>
                      <w:r w:rsidR="00166EED" w:rsidRPr="00166EED">
                        <w:rPr>
                          <w:rFonts w:ascii="Monotype Corsiva" w:hAnsi="Monotype Corsiva" w:cs="Times New Roman"/>
                          <w:color w:val="F8943F" w:themeColor="accent6"/>
                          <w:sz w:val="36"/>
                        </w:rPr>
                        <w:t xml:space="preserve"> гражданской</w:t>
                      </w:r>
                      <w:r w:rsidR="00166EED" w:rsidRPr="003C6D59">
                        <w:rPr>
                          <w:rFonts w:ascii="Mistral" w:hAnsi="Mistral" w:cs="Times New Roman"/>
                          <w:color w:val="F8943F" w:themeColor="accent6"/>
                          <w:sz w:val="36"/>
                        </w:rPr>
                        <w:t xml:space="preserve"> позиции;</w:t>
                      </w:r>
                    </w:p>
                    <w:p w:rsidR="003C6D59" w:rsidRPr="003C6D59" w:rsidRDefault="003C6D59" w:rsidP="003C6D59">
                      <w:pPr>
                        <w:rPr>
                          <w:rFonts w:ascii="Mistral" w:hAnsi="Mistral" w:cs="Times New Roman"/>
                          <w:color w:val="F8943F" w:themeColor="accent6"/>
                          <w:sz w:val="36"/>
                        </w:rPr>
                      </w:pPr>
                      <w:r w:rsidRPr="003C6D59">
                        <w:rPr>
                          <w:rFonts w:ascii="Mistral" w:hAnsi="Mistral" w:cs="Times New Roman"/>
                          <w:color w:val="F8943F" w:themeColor="accent6"/>
                          <w:sz w:val="36"/>
                        </w:rPr>
                        <w:t xml:space="preserve">-Развитие инициативы </w:t>
                      </w:r>
                      <w:proofErr w:type="gramStart"/>
                      <w:r w:rsidRPr="003C6D59">
                        <w:rPr>
                          <w:rFonts w:ascii="Mistral" w:hAnsi="Mistral" w:cs="Times New Roman"/>
                          <w:color w:val="F8943F" w:themeColor="accent6"/>
                          <w:sz w:val="36"/>
                        </w:rPr>
                        <w:t>и  лидерских</w:t>
                      </w:r>
                      <w:proofErr w:type="gramEnd"/>
                      <w:r w:rsidRPr="003C6D59">
                        <w:rPr>
                          <w:rFonts w:ascii="Mistral" w:hAnsi="Mistral" w:cs="Times New Roman"/>
                          <w:color w:val="F8943F" w:themeColor="accent6"/>
                          <w:sz w:val="36"/>
                        </w:rPr>
                        <w:t xml:space="preserve"> качеств</w:t>
                      </w:r>
                    </w:p>
                    <w:p w:rsidR="003C6D59" w:rsidRPr="003C6D59" w:rsidRDefault="003C6D59">
                      <w:pPr>
                        <w:rPr>
                          <w:rFonts w:ascii="Mistral" w:hAnsi="Mistral"/>
                          <w:color w:val="F8943F" w:themeColor="accent6"/>
                          <w:sz w:val="44"/>
                        </w:rPr>
                      </w:pPr>
                    </w:p>
                    <w:p w:rsidR="003C6D59" w:rsidRDefault="003C6D59">
                      <w:pPr>
                        <w:rPr>
                          <w:rFonts w:ascii="Mistral" w:hAnsi="Mistral"/>
                          <w:color w:val="F8943F" w:themeColor="accent6"/>
                          <w:sz w:val="36"/>
                        </w:rPr>
                      </w:pPr>
                    </w:p>
                    <w:p w:rsidR="00F142FB" w:rsidRPr="00F50A16" w:rsidRDefault="00F142FB">
                      <w:pPr>
                        <w:rPr>
                          <w:rFonts w:ascii="Mistral" w:hAnsi="Mistral"/>
                          <w:color w:val="F8943F" w:themeColor="accent6"/>
                          <w:sz w:val="36"/>
                        </w:rPr>
                      </w:pPr>
                    </w:p>
                    <w:p w:rsidR="00F50A16" w:rsidRDefault="00F50A16"/>
                    <w:p w:rsidR="00F50A16" w:rsidRDefault="00F50A16"/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1C31F6" w:rsidRPr="00B83A3A">
        <w:trPr>
          <w:trHeight w:hRule="exact" w:val="10800"/>
        </w:trPr>
        <w:tc>
          <w:tcPr>
            <w:tcW w:w="4176" w:type="dxa"/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3312"/>
              </w:trPr>
              <w:tc>
                <w:tcPr>
                  <w:tcW w:w="4176" w:type="dxa"/>
                </w:tcPr>
                <w:p w:rsidR="001C31F6" w:rsidRPr="00B83A3A" w:rsidRDefault="00F142FB">
                  <w:pPr>
                    <w:spacing w:after="200" w:line="264" w:lineRule="auto"/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-4626</wp:posOffset>
                        </wp:positionH>
                        <wp:positionV relativeFrom="paragraph">
                          <wp:posOffset>5714</wp:posOffset>
                        </wp:positionV>
                        <wp:extent cx="2651760" cy="2325189"/>
                        <wp:effectExtent l="0" t="0" r="0" b="0"/>
                        <wp:wrapNone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9eziNG9TTLY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8829" cy="2331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C31F6" w:rsidRPr="00B83A3A">
              <w:trPr>
                <w:trHeight w:hRule="exact" w:val="7488"/>
              </w:trPr>
              <w:tc>
                <w:tcPr>
                  <w:tcW w:w="4176" w:type="dxa"/>
                </w:tcPr>
                <w:p w:rsidR="001C31F6" w:rsidRDefault="001C31F6">
                  <w:pPr>
                    <w:spacing w:after="200" w:line="264" w:lineRule="auto"/>
                  </w:pPr>
                </w:p>
                <w:p w:rsidR="003C6D59" w:rsidRPr="003C6D59" w:rsidRDefault="003C6D59">
                  <w:pPr>
                    <w:spacing w:after="200" w:line="264" w:lineRule="auto"/>
                    <w:rPr>
                      <w:rFonts w:ascii="Times New Roman" w:hAnsi="Times New Roman" w:cs="Times New Roman"/>
                      <w:b/>
                      <w:color w:val="E06B08" w:themeColor="accent6" w:themeShade="BF"/>
                      <w:sz w:val="28"/>
                    </w:rPr>
                  </w:pPr>
                  <w:r w:rsidRPr="003C6D59">
                    <w:rPr>
                      <w:rFonts w:ascii="Times New Roman" w:hAnsi="Times New Roman" w:cs="Times New Roman"/>
                      <w:b/>
                      <w:color w:val="E06B08" w:themeColor="accent6" w:themeShade="BF"/>
                      <w:sz w:val="28"/>
                    </w:rPr>
                    <w:t>Направления нашего движения:</w:t>
                  </w:r>
                </w:p>
                <w:p w:rsidR="003C6D59" w:rsidRPr="003C6D59" w:rsidRDefault="003C6D59" w:rsidP="003C6D59">
                  <w:pPr>
                    <w:spacing w:line="264" w:lineRule="auto"/>
                    <w:rPr>
                      <w:rFonts w:ascii="Times New Roman" w:hAnsi="Times New Roman" w:cs="Times New Roman"/>
                      <w:sz w:val="22"/>
                    </w:rPr>
                  </w:pPr>
                  <w:r w:rsidRPr="003C6D59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«ЗДОРОВЫЙ Я – ЗДОРОВАЯ СТРАНА» </w:t>
                  </w:r>
                  <w:r w:rsidRPr="003C6D59">
                    <w:rPr>
                      <w:rFonts w:ascii="Times New Roman" w:hAnsi="Times New Roman" w:cs="Times New Roman"/>
                      <w:sz w:val="22"/>
                    </w:rPr>
                    <w:t>(профилактика асоциальных явлений в молодежной среде, просветительская работа);</w:t>
                  </w:r>
                </w:p>
                <w:p w:rsidR="003C6D59" w:rsidRPr="003C6D59" w:rsidRDefault="003C6D59" w:rsidP="003C6D59">
                  <w:pPr>
                    <w:spacing w:line="264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3C6D59" w:rsidRPr="003C6D59" w:rsidRDefault="003C6D59" w:rsidP="003C6D59">
                  <w:pPr>
                    <w:spacing w:line="264" w:lineRule="auto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3C6D59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«ДАВАЙТЕ БУДЕМ НЕСТИ КУЛЬТУРУ ЛЮДЯМ»</w:t>
                  </w:r>
                </w:p>
                <w:p w:rsidR="003C6D59" w:rsidRPr="003C6D59" w:rsidRDefault="003C6D59" w:rsidP="003C6D59">
                  <w:pPr>
                    <w:spacing w:line="264" w:lineRule="auto"/>
                    <w:rPr>
                      <w:rFonts w:ascii="Times New Roman" w:hAnsi="Times New Roman" w:cs="Times New Roman"/>
                      <w:sz w:val="22"/>
                    </w:rPr>
                  </w:pPr>
                  <w:r w:rsidRPr="003C6D59">
                    <w:rPr>
                      <w:rFonts w:ascii="Times New Roman" w:hAnsi="Times New Roman" w:cs="Times New Roman"/>
                      <w:sz w:val="22"/>
                    </w:rPr>
                    <w:t>(</w:t>
                  </w:r>
                  <w:proofErr w:type="spellStart"/>
                  <w:r w:rsidRPr="003C6D59">
                    <w:rPr>
                      <w:rFonts w:ascii="Times New Roman" w:hAnsi="Times New Roman" w:cs="Times New Roman"/>
                      <w:sz w:val="22"/>
                    </w:rPr>
                    <w:t>волонтёрство</w:t>
                  </w:r>
                  <w:proofErr w:type="spellEnd"/>
                  <w:r w:rsidRPr="003C6D59">
                    <w:rPr>
                      <w:rFonts w:ascii="Times New Roman" w:hAnsi="Times New Roman" w:cs="Times New Roman"/>
                      <w:sz w:val="22"/>
                    </w:rPr>
                    <w:t xml:space="preserve"> в сфере культуры, помощь в организации и проведении культурно- массовых мероприятий различного уровня);</w:t>
                  </w:r>
                </w:p>
                <w:p w:rsidR="003C6D59" w:rsidRPr="003C6D59" w:rsidRDefault="003C6D59" w:rsidP="003C6D59">
                  <w:pPr>
                    <w:spacing w:line="264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3C6D59" w:rsidRPr="003C6D59" w:rsidRDefault="003C6D59" w:rsidP="003C6D59">
                  <w:pPr>
                    <w:spacing w:line="264" w:lineRule="auto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3C6D59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«ЗА НАМИ БУДУЩЕЕ!»</w:t>
                  </w:r>
                </w:p>
                <w:p w:rsidR="003C6D59" w:rsidRPr="00B83A3A" w:rsidRDefault="003C6D59" w:rsidP="003C6D59">
                  <w:pPr>
                    <w:spacing w:after="200" w:line="264" w:lineRule="auto"/>
                  </w:pPr>
                  <w:r>
                    <w:rPr>
                      <w:rFonts w:ascii="Times New Roman" w:hAnsi="Times New Roman" w:cs="Times New Roman"/>
                      <w:noProof/>
                      <w:sz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42072</wp:posOffset>
                            </wp:positionH>
                            <wp:positionV relativeFrom="paragraph">
                              <wp:posOffset>363977</wp:posOffset>
                            </wp:positionV>
                            <wp:extent cx="2593394" cy="1731523"/>
                            <wp:effectExtent l="0" t="0" r="16510" b="21590"/>
                            <wp:wrapSquare wrapText="bothSides"/>
                            <wp:docPr id="2" name="Прямоугольник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93394" cy="173152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C6D59" w:rsidRDefault="003C6D59" w:rsidP="003C6D59">
                                        <w:pPr>
                                          <w:jc w:val="center"/>
                                          <w:rPr>
                                            <w:rFonts w:ascii="Monotype Corsiva" w:hAnsi="Monotype Corsiva" w:cs="Times New Roman"/>
                                            <w:color w:val="404040" w:themeColor="text1" w:themeTint="BF"/>
                                            <w:sz w:val="32"/>
                                          </w:rPr>
                                        </w:pPr>
                                        <w:r w:rsidRPr="003C6D59">
                                          <w:rPr>
                                            <w:rFonts w:ascii="Monotype Corsiva" w:hAnsi="Monotype Corsiva" w:cs="Times New Roman"/>
                                            <w:color w:val="404040" w:themeColor="text1" w:themeTint="BF"/>
                                            <w:sz w:val="32"/>
                                          </w:rPr>
                                          <w:t xml:space="preserve">Наша </w:t>
                                        </w:r>
                                        <w:proofErr w:type="gramStart"/>
                                        <w:r w:rsidRPr="003C6D59">
                                          <w:rPr>
                                            <w:rFonts w:ascii="Monotype Corsiva" w:hAnsi="Monotype Corsiva" w:cs="Times New Roman"/>
                                            <w:color w:val="404040" w:themeColor="text1" w:themeTint="BF"/>
                                            <w:sz w:val="32"/>
                                          </w:rPr>
                                          <w:t>деятельность  –</w:t>
                                        </w:r>
                                        <w:proofErr w:type="gramEnd"/>
                                      </w:p>
                                      <w:p w:rsidR="003C6D59" w:rsidRPr="003C6D59" w:rsidRDefault="003C6D59" w:rsidP="003C6D59">
                                        <w:pPr>
                                          <w:jc w:val="center"/>
                                          <w:rPr>
                                            <w:rFonts w:ascii="Monotype Corsiva" w:hAnsi="Monotype Corsiva" w:cs="Times New Roman"/>
                                            <w:color w:val="404040" w:themeColor="text1" w:themeTint="BF"/>
                                            <w:sz w:val="32"/>
                                          </w:rPr>
                                        </w:pPr>
                                        <w:r w:rsidRPr="003C6D59">
                                          <w:rPr>
                                            <w:rFonts w:ascii="Monotype Corsiva" w:hAnsi="Monotype Corsiva" w:cs="Times New Roman"/>
                                            <w:color w:val="404040" w:themeColor="text1" w:themeTint="BF"/>
                                            <w:sz w:val="32"/>
                                          </w:rPr>
                                          <w:t xml:space="preserve">это добровольный благотворительный труд на благо окружающих. </w:t>
                                        </w:r>
                                      </w:p>
                                      <w:p w:rsidR="003C6D59" w:rsidRDefault="003C6D59" w:rsidP="003C6D5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Прямоугольник 2" o:spid="_x0000_s1028" style="position:absolute;margin-left:3.3pt;margin-top:28.65pt;width:204.2pt;height:13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" fillcolor="#e06b08 [2409]" strokecolor="#940b0b [1604]" strokeweight="1pt">
                            <v:textbox>
                              <w:txbxContent>
                                <w:p w:rsidR="003C6D59" w:rsidRDefault="003C6D59" w:rsidP="003C6D59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color w:val="404040" w:themeColor="text1" w:themeTint="BF"/>
                                      <w:sz w:val="32"/>
                                    </w:rPr>
                                  </w:pPr>
                                  <w:r w:rsidRPr="003C6D59">
                                    <w:rPr>
                                      <w:rFonts w:ascii="Monotype Corsiva" w:hAnsi="Monotype Corsiva" w:cs="Times New Roman"/>
                                      <w:color w:val="404040" w:themeColor="text1" w:themeTint="BF"/>
                                      <w:sz w:val="32"/>
                                    </w:rPr>
                                    <w:t xml:space="preserve">Наша </w:t>
                                  </w:r>
                                  <w:proofErr w:type="gramStart"/>
                                  <w:r w:rsidRPr="003C6D59">
                                    <w:rPr>
                                      <w:rFonts w:ascii="Monotype Corsiva" w:hAnsi="Monotype Corsiva" w:cs="Times New Roman"/>
                                      <w:color w:val="404040" w:themeColor="text1" w:themeTint="BF"/>
                                      <w:sz w:val="32"/>
                                    </w:rPr>
                                    <w:t>деятельность  –</w:t>
                                  </w:r>
                                  <w:proofErr w:type="gramEnd"/>
                                </w:p>
                                <w:p w:rsidR="003C6D59" w:rsidRPr="003C6D59" w:rsidRDefault="003C6D59" w:rsidP="003C6D59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color w:val="404040" w:themeColor="text1" w:themeTint="BF"/>
                                      <w:sz w:val="32"/>
                                    </w:rPr>
                                  </w:pPr>
                                  <w:r w:rsidRPr="003C6D59">
                                    <w:rPr>
                                      <w:rFonts w:ascii="Monotype Corsiva" w:hAnsi="Monotype Corsiva" w:cs="Times New Roman"/>
                                      <w:color w:val="404040" w:themeColor="text1" w:themeTint="BF"/>
                                      <w:sz w:val="32"/>
                                    </w:rPr>
                                    <w:t xml:space="preserve">это добровольный благотворительный труд на благо окружающих. </w:t>
                                  </w:r>
                                </w:p>
                                <w:p w:rsidR="003C6D59" w:rsidRDefault="003C6D59" w:rsidP="003C6D59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rect>
                        </w:pict>
                      </mc:Fallback>
                    </mc:AlternateContent>
                  </w:r>
                  <w:r w:rsidRPr="003C6D59">
                    <w:rPr>
                      <w:rFonts w:ascii="Times New Roman" w:hAnsi="Times New Roman" w:cs="Times New Roman"/>
                      <w:sz w:val="22"/>
                    </w:rPr>
                    <w:t>-гражданско- патриотические инициативы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3C6D59">
            <w:pPr>
              <w:spacing w:after="160" w:line="259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306381</wp:posOffset>
                      </wp:positionH>
                      <wp:positionV relativeFrom="paragraph">
                        <wp:posOffset>9606</wp:posOffset>
                      </wp:positionV>
                      <wp:extent cx="2710126" cy="2791838"/>
                      <wp:effectExtent l="0" t="0" r="14605" b="2794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0126" cy="2791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6D59" w:rsidRPr="003C6D59" w:rsidRDefault="003C6D59" w:rsidP="003C6D59">
                                  <w:pPr>
                                    <w:rPr>
                                      <w:rFonts w:ascii="Monotype Corsiva" w:hAnsi="Monotype Corsiva"/>
                                      <w:b/>
                                      <w:color w:val="E06B08" w:themeColor="accent6" w:themeShade="BF"/>
                                      <w:sz w:val="32"/>
                                    </w:rPr>
                                  </w:pPr>
                                  <w:r w:rsidRPr="003C6D59">
                                    <w:rPr>
                                      <w:rFonts w:ascii="Monotype Corsiva" w:hAnsi="Monotype Corsiva"/>
                                      <w:color w:val="E06B08" w:themeColor="accent6" w:themeShade="BF"/>
                                      <w:sz w:val="32"/>
                                    </w:rPr>
                                    <w:t>Сегодня добровольцами называют людей самых разных возрастов, профессий, социального положения, жертвующих своим личным временем и отдающим свои силы, знания и энергию на благо общества.</w:t>
                                  </w:r>
                                </w:p>
                                <w:p w:rsidR="003C6D59" w:rsidRPr="003C6D59" w:rsidRDefault="003C6D59">
                                  <w:pPr>
                                    <w:rPr>
                                      <w:rFonts w:ascii="Monotype Corsiva" w:hAnsi="Monotype Corsiva"/>
                                      <w:color w:val="E06B08" w:themeColor="accent6" w:themeShade="B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" o:spid="_x0000_s1029" type="#_x0000_t202" style="position:absolute;margin-left:24.1pt;margin-top:.75pt;width:213.4pt;height:219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" fillcolor="#a5a5a5 [2092]" strokecolor="#e06b08 [2409]" strokeweight=".5pt">
                      <v:textbox>
                        <w:txbxContent>
                          <w:p w:rsidR="003C6D59" w:rsidRPr="003C6D59" w:rsidRDefault="003C6D59" w:rsidP="003C6D59">
                            <w:pPr>
                              <w:rPr>
                                <w:rFonts w:ascii="Monotype Corsiva" w:hAnsi="Monotype Corsiva"/>
                                <w:b/>
                                <w:color w:val="E06B08" w:themeColor="accent6" w:themeShade="BF"/>
                                <w:sz w:val="32"/>
                              </w:rPr>
                            </w:pPr>
                            <w:r w:rsidRPr="003C6D59">
                              <w:rPr>
                                <w:rFonts w:ascii="Monotype Corsiva" w:hAnsi="Monotype Corsiva"/>
                                <w:color w:val="E06B08" w:themeColor="accent6" w:themeShade="BF"/>
                                <w:sz w:val="32"/>
                              </w:rPr>
                              <w:t>Сегодня добровольцами называют людей самых разных возрастов, профессий, социального положения, жертвующих своим личным временем и отдающим свои силы, знания и энергию на благо общества.</w:t>
                            </w:r>
                          </w:p>
                          <w:p w:rsidR="003C6D59" w:rsidRPr="003C6D59" w:rsidRDefault="003C6D59">
                            <w:pPr>
                              <w:rPr>
                                <w:rFonts w:ascii="Monotype Corsiva" w:hAnsi="Monotype Corsiva"/>
                                <w:color w:val="E06B08" w:themeColor="accent6" w:themeShade="B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7344"/>
              </w:trPr>
              <w:tc>
                <w:tcPr>
                  <w:tcW w:w="5000" w:type="pct"/>
                </w:tcPr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3C6D59" w:rsidRPr="003C6D59" w:rsidRDefault="003C6D59" w:rsidP="003C6D59">
                  <w:pPr>
                    <w:spacing w:line="264" w:lineRule="auto"/>
                    <w:rPr>
                      <w:rFonts w:ascii="Monotype Corsiva" w:hAnsi="Monotype Corsiva"/>
                      <w:b/>
                      <w:lang w:bidi="ru-RU"/>
                    </w:rPr>
                  </w:pPr>
                  <w:r w:rsidRPr="003C6D59">
                    <w:rPr>
                      <w:rFonts w:ascii="Monotype Corsiva" w:hAnsi="Monotype Corsiva"/>
                      <w:lang w:bidi="ru-RU"/>
                    </w:rPr>
                    <w:t>Сегодня добровольцами называют людей самых разных возрастов, профессий, социального положения, жертвующих своим личным временем и отдающим свои силы, знания и энергию на благо общества.</w:t>
                  </w: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55426</wp:posOffset>
                        </wp:positionV>
                        <wp:extent cx="2651760" cy="2651760"/>
                        <wp:effectExtent l="0" t="0" r="0" b="0"/>
                        <wp:wrapNone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u2lVXipDupc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2651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60724A" w:rsidRDefault="0060724A">
                  <w:pPr>
                    <w:spacing w:after="200" w:line="264" w:lineRule="auto"/>
                    <w:rPr>
                      <w:lang w:bidi="ru-RU"/>
                    </w:rPr>
                  </w:pPr>
                </w:p>
                <w:p w:rsidR="00F142FB" w:rsidRPr="00B83A3A" w:rsidRDefault="00F142FB">
                  <w:pPr>
                    <w:spacing w:after="200" w:line="264" w:lineRule="auto"/>
                  </w:pPr>
                </w:p>
              </w:tc>
            </w:tr>
            <w:tr w:rsidR="001C31F6" w:rsidRPr="00B83A3A">
              <w:trPr>
                <w:trHeight w:hRule="exact" w:val="288"/>
              </w:trPr>
              <w:tc>
                <w:tcPr>
                  <w:tcW w:w="5000" w:type="pct"/>
                </w:tcPr>
                <w:p w:rsidR="001C31F6" w:rsidRPr="00B83A3A" w:rsidRDefault="001C31F6"/>
              </w:tc>
            </w:tr>
            <w:tr w:rsidR="001C31F6" w:rsidRPr="00B83A3A">
              <w:trPr>
                <w:trHeight w:hRule="exact" w:val="3168"/>
              </w:trPr>
              <w:tc>
                <w:tcPr>
                  <w:tcW w:w="5000" w:type="pct"/>
                </w:tcPr>
                <w:p w:rsidR="001C31F6" w:rsidRPr="00B83A3A" w:rsidRDefault="00166EED">
                  <w:pPr>
                    <w:spacing w:after="200" w:line="264" w:lineRule="auto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1168062</wp:posOffset>
                        </wp:positionH>
                        <wp:positionV relativeFrom="paragraph">
                          <wp:posOffset>329646</wp:posOffset>
                        </wp:positionV>
                        <wp:extent cx="1501579" cy="1714446"/>
                        <wp:effectExtent l="209550" t="171450" r="213360" b="172085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HXbJ8vUjko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668810">
                                  <a:off x="0" y="0"/>
                                  <a:ext cx="1501579" cy="1714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a5"/>
              <w:tblpPr w:leftFromText="180" w:rightFromText="180" w:horzAnchor="margin" w:tblpY="549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1C31F6" w:rsidRPr="00B83A3A" w:rsidTr="0060724A">
              <w:trPr>
                <w:trHeight w:hRule="exact" w:val="7344"/>
              </w:trPr>
              <w:tc>
                <w:tcPr>
                  <w:tcW w:w="5000" w:type="pct"/>
                </w:tcPr>
                <w:p w:rsidR="00004143" w:rsidRDefault="003C6D59" w:rsidP="0060724A">
                  <w:pPr>
                    <w:spacing w:before="200" w:after="200" w:line="264" w:lineRule="auto"/>
                  </w:pPr>
                  <w:r w:rsidRPr="003C6D59">
                    <w:rPr>
                      <w:rFonts w:ascii="Times New Roman" w:eastAsia="Calibri" w:hAnsi="Times New Roman" w:cs="Times New Roman"/>
                      <w:b/>
                      <w:noProof/>
                      <w:color w:val="auto"/>
                      <w:kern w:val="0"/>
                      <w:sz w:val="32"/>
                      <w:szCs w:val="32"/>
                      <w:lang w:eastAsia="ru-RU"/>
                      <w14:ligatures w14:val="none"/>
                    </w:rPr>
                    <w:drawing>
                      <wp:inline distT="0" distB="0" distL="0" distR="0" wp14:anchorId="1054FBC8" wp14:editId="274BD07E">
                        <wp:extent cx="2909298" cy="1793740"/>
                        <wp:effectExtent l="0" t="0" r="571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m7aapbHMUA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43" t="4205" r="11618" b="105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18182" cy="17992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31F6" w:rsidRPr="00B83A3A" w:rsidRDefault="001C31F6" w:rsidP="0060724A">
                  <w:pPr>
                    <w:pStyle w:val="a"/>
                    <w:numPr>
                      <w:ilvl w:val="0"/>
                      <w:numId w:val="0"/>
                    </w:numPr>
                    <w:ind w:left="360"/>
                  </w:pPr>
                </w:p>
                <w:p w:rsidR="001C31F6" w:rsidRPr="00B83A3A" w:rsidRDefault="00166EED">
                  <w:pPr>
                    <w:spacing w:after="200" w:line="264" w:lineRule="auto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783CFF">
                        <wp:extent cx="2349619" cy="1725416"/>
                        <wp:effectExtent l="0" t="0" r="0" b="825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297" cy="172885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 w:rsidTr="0060724A">
              <w:trPr>
                <w:trHeight w:hRule="exact" w:val="288"/>
              </w:trPr>
              <w:tc>
                <w:tcPr>
                  <w:tcW w:w="5000" w:type="pct"/>
                </w:tcPr>
                <w:p w:rsidR="001C31F6" w:rsidRPr="00B83A3A" w:rsidRDefault="001C31F6"/>
              </w:tc>
            </w:tr>
            <w:tr w:rsidR="001C31F6" w:rsidRPr="00B83A3A" w:rsidTr="0060724A">
              <w:trPr>
                <w:trHeight w:hRule="exact" w:val="3168"/>
              </w:trPr>
              <w:tc>
                <w:tcPr>
                  <w:tcW w:w="5000" w:type="pct"/>
                  <w:shd w:val="clear" w:color="auto" w:fill="808080" w:themeFill="background1" w:themeFillShade="80"/>
                </w:tcPr>
                <w:p w:rsidR="001C31F6" w:rsidRPr="0060724A" w:rsidRDefault="00B83A3A">
                  <w:pPr>
                    <w:pStyle w:val="af"/>
                    <w:rPr>
                      <w:color w:val="E06B08" w:themeColor="accent6" w:themeShade="BF"/>
                    </w:rPr>
                  </w:pPr>
                  <w:r w:rsidRPr="0060724A">
                    <w:rPr>
                      <w:color w:val="E06B08" w:themeColor="accent6" w:themeShade="BF"/>
                      <w:lang w:bidi="ru-RU"/>
                    </w:rPr>
                    <w:t>Свяжитесь с нами</w:t>
                  </w:r>
                </w:p>
                <w:p w:rsidR="001C31F6" w:rsidRPr="0060724A" w:rsidRDefault="00166EED" w:rsidP="0060724A">
                  <w:pPr>
                    <w:pStyle w:val="23"/>
                    <w:rPr>
                      <w:color w:val="E06B08" w:themeColor="accent6" w:themeShade="BF"/>
                    </w:rPr>
                  </w:pPr>
                  <w:sdt>
                    <w:sdtPr>
                      <w:rPr>
                        <w:color w:val="E06B08" w:themeColor="accent6" w:themeShade="BF"/>
                      </w:rPr>
                      <w:alias w:val="Организация"/>
                      <w:tag w:val=""/>
                      <w:id w:val="-1173869346"/>
                      <w:placeholder>
                        <w:docPart w:val="DE3AB77C409A4206A1D0AD027DFBB44E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6052A7" w:rsidRPr="0060724A">
                        <w:rPr>
                          <w:color w:val="E06B08" w:themeColor="accent6" w:themeShade="BF"/>
                        </w:rPr>
                        <w:t xml:space="preserve">Мы </w:t>
                      </w:r>
                      <w:proofErr w:type="gramStart"/>
                      <w:r w:rsidR="006052A7" w:rsidRPr="0060724A">
                        <w:rPr>
                          <w:color w:val="E06B08" w:themeColor="accent6" w:themeShade="BF"/>
                        </w:rPr>
                        <w:t>добровольцы!</w:t>
                      </w:r>
                    </w:sdtContent>
                  </w:sdt>
                  <w:r w:rsidR="00B83A3A" w:rsidRPr="0060724A">
                    <w:rPr>
                      <w:color w:val="E06B08" w:themeColor="accent6" w:themeShade="BF"/>
                      <w:lang w:bidi="ru-RU"/>
                    </w:rPr>
                    <w:br/>
                  </w:r>
                  <w:r w:rsidR="0060724A" w:rsidRPr="0060724A">
                    <w:rPr>
                      <w:color w:val="E06B08" w:themeColor="accent6" w:themeShade="BF"/>
                    </w:rPr>
                    <w:t>Владимирская</w:t>
                  </w:r>
                  <w:proofErr w:type="gramEnd"/>
                  <w:r w:rsidR="0060724A" w:rsidRPr="0060724A">
                    <w:rPr>
                      <w:color w:val="E06B08" w:themeColor="accent6" w:themeShade="BF"/>
                    </w:rPr>
                    <w:t xml:space="preserve"> область </w:t>
                  </w:r>
                  <w:proofErr w:type="spellStart"/>
                  <w:r w:rsidR="0060724A" w:rsidRPr="0060724A">
                    <w:rPr>
                      <w:color w:val="E06B08" w:themeColor="accent6" w:themeShade="BF"/>
                    </w:rPr>
                    <w:t>г.Петушки</w:t>
                  </w:r>
                  <w:proofErr w:type="spellEnd"/>
                  <w:r w:rsidR="0060724A" w:rsidRPr="0060724A">
                    <w:rPr>
                      <w:color w:val="E06B08" w:themeColor="accent6" w:themeShade="BF"/>
                    </w:rPr>
                    <w:t xml:space="preserve"> </w:t>
                  </w:r>
                  <w:r w:rsidR="00B83A3A" w:rsidRPr="0060724A">
                    <w:rPr>
                      <w:color w:val="E06B08" w:themeColor="accent6" w:themeShade="BF"/>
                      <w:lang w:bidi="ru-RU"/>
                    </w:rPr>
                    <w:br/>
                  </w:r>
                  <w:proofErr w:type="spellStart"/>
                  <w:r w:rsidR="0060724A" w:rsidRPr="0060724A">
                    <w:rPr>
                      <w:color w:val="E06B08" w:themeColor="accent6" w:themeShade="BF"/>
                    </w:rPr>
                    <w:t>ул.Школьная</w:t>
                  </w:r>
                  <w:proofErr w:type="spellEnd"/>
                  <w:r w:rsidR="0060724A" w:rsidRPr="0060724A">
                    <w:rPr>
                      <w:color w:val="E06B08" w:themeColor="accent6" w:themeShade="BF"/>
                    </w:rPr>
                    <w:t xml:space="preserve"> д.2</w:t>
                  </w:r>
                </w:p>
                <w:p w:rsidR="001C31F6" w:rsidRPr="0060724A" w:rsidRDefault="0060724A">
                  <w:pPr>
                    <w:pStyle w:val="23"/>
                    <w:rPr>
                      <w:color w:val="E06B08" w:themeColor="accent6" w:themeShade="BF"/>
                    </w:rPr>
                  </w:pPr>
                  <w:r w:rsidRPr="0060724A">
                    <w:rPr>
                      <w:color w:val="E06B08" w:themeColor="accent6" w:themeShade="BF"/>
                    </w:rPr>
                    <w:t>89038323146</w:t>
                  </w:r>
                  <w:r w:rsidR="00B83A3A" w:rsidRPr="0060724A">
                    <w:rPr>
                      <w:color w:val="E06B08" w:themeColor="accent6" w:themeShade="BF"/>
                      <w:lang w:bidi="ru-RU"/>
                    </w:rPr>
                    <w:br/>
                  </w:r>
                  <w:r w:rsidRPr="0060724A">
                    <w:rPr>
                      <w:color w:val="E06B08" w:themeColor="accent6" w:themeShade="BF"/>
                      <w:lang w:val="en-US"/>
                    </w:rPr>
                    <w:t>di</w:t>
                  </w:r>
                  <w:r w:rsidRPr="0060724A">
                    <w:rPr>
                      <w:color w:val="E06B08" w:themeColor="accent6" w:themeShade="BF"/>
                    </w:rPr>
                    <w:t>.</w:t>
                  </w:r>
                  <w:proofErr w:type="spellStart"/>
                  <w:r w:rsidRPr="0060724A">
                    <w:rPr>
                      <w:color w:val="E06B08" w:themeColor="accent6" w:themeShade="BF"/>
                      <w:lang w:val="en-US"/>
                    </w:rPr>
                    <w:t>rustavovna</w:t>
                  </w:r>
                  <w:proofErr w:type="spellEnd"/>
                  <w:r w:rsidRPr="0060724A">
                    <w:rPr>
                      <w:color w:val="E06B08" w:themeColor="accent6" w:themeShade="BF"/>
                    </w:rPr>
                    <w:t>@</w:t>
                  </w:r>
                  <w:proofErr w:type="spellStart"/>
                  <w:r w:rsidRPr="0060724A">
                    <w:rPr>
                      <w:color w:val="E06B08" w:themeColor="accent6" w:themeShade="BF"/>
                      <w:lang w:val="en-US"/>
                    </w:rPr>
                    <w:t>yandex</w:t>
                  </w:r>
                  <w:proofErr w:type="spellEnd"/>
                  <w:r w:rsidRPr="0060724A">
                    <w:rPr>
                      <w:color w:val="E06B08" w:themeColor="accent6" w:themeShade="BF"/>
                    </w:rPr>
                    <w:t>.</w:t>
                  </w:r>
                  <w:proofErr w:type="spellStart"/>
                  <w:r w:rsidRPr="0060724A">
                    <w:rPr>
                      <w:color w:val="E06B08" w:themeColor="accent6" w:themeShade="BF"/>
                      <w:lang w:val="en-US"/>
                    </w:rPr>
                    <w:t>ru</w:t>
                  </w:r>
                  <w:proofErr w:type="spellEnd"/>
                </w:p>
                <w:p w:rsidR="001C31F6" w:rsidRPr="00B83A3A" w:rsidRDefault="0060724A" w:rsidP="0060724A">
                  <w:pPr>
                    <w:pStyle w:val="23"/>
                  </w:pPr>
                  <w:r w:rsidRPr="0060724A">
                    <w:rPr>
                      <w:color w:val="E06B08" w:themeColor="accent6" w:themeShade="BF"/>
                    </w:rPr>
                    <w:t>https://vk.com/diarustamovna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</w:tr>
    </w:tbl>
    <w:p w:rsidR="001C31F6" w:rsidRPr="00B83A3A" w:rsidRDefault="001C31F6">
      <w:pPr>
        <w:pStyle w:val="a6"/>
      </w:pPr>
    </w:p>
    <w:sectPr w:rsidR="001C31F6" w:rsidRPr="00B83A3A" w:rsidSect="00EA59A9">
      <w:pgSz w:w="16838" w:h="11906" w:orient="landscape" w:code="9"/>
      <w:pgMar w:top="567" w:right="1077" w:bottom="28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B7C7A55"/>
    <w:multiLevelType w:val="hybridMultilevel"/>
    <w:tmpl w:val="A99E7D7C"/>
    <w:lvl w:ilvl="0" w:tplc="71345DB4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5B8CA404" w:tentative="1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CA886A9A" w:tentative="1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3392C67A" w:tentative="1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B2BA1D12" w:tentative="1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90B4C3C4" w:tentative="1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748A038" w:tentative="1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15F6E1BC" w:tentative="1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952EA8DA" w:tentative="1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ctiveWritingStyle w:appName="MSWord" w:lang="ru-RU" w:vendorID="64" w:dllVersion="131078" w:nlCheck="1" w:checkStyle="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60"/>
    <w:rsid w:val="00004143"/>
    <w:rsid w:val="000B50ED"/>
    <w:rsid w:val="00166EED"/>
    <w:rsid w:val="001C31F6"/>
    <w:rsid w:val="003C6D59"/>
    <w:rsid w:val="00594C60"/>
    <w:rsid w:val="005C421F"/>
    <w:rsid w:val="006052A7"/>
    <w:rsid w:val="0060724A"/>
    <w:rsid w:val="006F0C6C"/>
    <w:rsid w:val="00B83A3A"/>
    <w:rsid w:val="00BC2EF6"/>
    <w:rsid w:val="00EA59A9"/>
    <w:rsid w:val="00F142FB"/>
    <w:rsid w:val="00F5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1E29A-C08E-4327-BA6F-030708F4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2">
    <w:name w:val="heading 2"/>
    <w:basedOn w:val="a0"/>
    <w:next w:val="a0"/>
    <w:link w:val="20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3">
    <w:name w:val="heading 3"/>
    <w:basedOn w:val="a0"/>
    <w:next w:val="a0"/>
    <w:link w:val="30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a8">
    <w:name w:val="Название Знак"/>
    <w:basedOn w:val="a1"/>
    <w:link w:val="a7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a9">
    <w:name w:val="Subtitle"/>
    <w:basedOn w:val="a0"/>
    <w:next w:val="a0"/>
    <w:link w:val="aa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aa">
    <w:name w:val="Подзаголовок Знак"/>
    <w:basedOn w:val="a1"/>
    <w:link w:val="a9"/>
    <w:uiPriority w:val="4"/>
    <w:rPr>
      <w:sz w:val="28"/>
    </w:rPr>
  </w:style>
  <w:style w:type="paragraph" w:customStyle="1" w:styleId="ab">
    <w:name w:val="Организация"/>
    <w:basedOn w:val="a0"/>
    <w:next w:val="a0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ae">
    <w:name w:val="Block Text"/>
    <w:basedOn w:val="a0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20">
    <w:name w:val="Заголовок 2 Знак"/>
    <w:basedOn w:val="a1"/>
    <w:link w:val="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30">
    <w:name w:val="Заголовок 3 Знак"/>
    <w:basedOn w:val="a1"/>
    <w:link w:val="3"/>
    <w:uiPriority w:val="2"/>
    <w:rPr>
      <w:b/>
      <w:bCs/>
      <w:sz w:val="26"/>
    </w:rPr>
  </w:style>
  <w:style w:type="paragraph" w:styleId="21">
    <w:name w:val="Quote"/>
    <w:basedOn w:val="a0"/>
    <w:next w:val="a0"/>
    <w:link w:val="22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22">
    <w:name w:val="Цитата 2 Знак"/>
    <w:basedOn w:val="a1"/>
    <w:link w:val="21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af">
    <w:name w:val="Заголовок блока"/>
    <w:basedOn w:val="a0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23">
    <w:name w:val="Текст блока 2"/>
    <w:basedOn w:val="a0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494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05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823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44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\AppData\Roaming\Microsoft\&#1064;&#1072;&#1073;&#1083;&#1086;&#1085;&#1099;\&#1041;&#1091;&#1082;&#1083;&#1077;&#1090;%20&#1082;&#1086;&#1084;&#1087;&#1072;&#1085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3AB77C409A4206A1D0AD027DFBB4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8BD231-944F-4F09-B571-16AA695524C8}"/>
      </w:docPartPr>
      <w:docPartBody>
        <w:p w:rsidR="005041B7" w:rsidRDefault="006045FF">
          <w:pPr>
            <w:pStyle w:val="DE3AB77C409A4206A1D0AD027DFBB44E"/>
          </w:pPr>
          <w:r w:rsidRPr="00B83A3A">
            <w:rPr>
              <w:lang w:bidi="ru-RU"/>
            </w:rPr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B2"/>
    <w:rsid w:val="005041B7"/>
    <w:rsid w:val="006045FF"/>
    <w:rsid w:val="006D52A1"/>
    <w:rsid w:val="00A8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193FDD97774970A754E9CBEC689F14">
    <w:name w:val="05193FDD97774970A754E9CBEC689F14"/>
  </w:style>
  <w:style w:type="paragraph" w:customStyle="1" w:styleId="4C5975DDE544462FB099C4C47F73A6A3">
    <w:name w:val="4C5975DDE544462FB099C4C47F73A6A3"/>
  </w:style>
  <w:style w:type="paragraph" w:customStyle="1" w:styleId="DE3AB77C409A4206A1D0AD027DFBB44E">
    <w:name w:val="DE3AB77C409A4206A1D0AD027DFBB44E"/>
  </w:style>
  <w:style w:type="paragraph" w:customStyle="1" w:styleId="CB4EF4BDE3924CD892719F0F2577771D">
    <w:name w:val="CB4EF4BDE3924CD892719F0F2577771D"/>
  </w:style>
  <w:style w:type="paragraph" w:customStyle="1" w:styleId="DA10094B39EB4F5CB5242CD0BEB2B4FE">
    <w:name w:val="DA10094B39EB4F5CB5242CD0BEB2B4FE"/>
  </w:style>
  <w:style w:type="paragraph" w:customStyle="1" w:styleId="68FBCDC7AF174E06B5CB1106399C3701">
    <w:name w:val="68FBCDC7AF174E06B5CB1106399C3701"/>
  </w:style>
  <w:style w:type="paragraph" w:customStyle="1" w:styleId="EDC52CC88B5C4FD5A37A5AF07731D85E">
    <w:name w:val="EDC52CC88B5C4FD5A37A5AF07731D85E"/>
  </w:style>
  <w:style w:type="paragraph" w:customStyle="1" w:styleId="F3D30826E40942B6B1905F8D34554946">
    <w:name w:val="F3D30826E40942B6B1905F8D34554946"/>
  </w:style>
  <w:style w:type="paragraph" w:customStyle="1" w:styleId="2BAD79FF685F47E596800DF49481339D">
    <w:name w:val="2BAD79FF685F47E596800DF49481339D"/>
  </w:style>
  <w:style w:type="paragraph" w:customStyle="1" w:styleId="F0A148F333A6477EBC836E98A9BB85E9">
    <w:name w:val="F0A148F333A6477EBC836E98A9BB85E9"/>
  </w:style>
  <w:style w:type="paragraph" w:customStyle="1" w:styleId="896AC9D586BF45EFA5275394EEF8AAF2">
    <w:name w:val="896AC9D586BF45EFA5275394EEF8AAF2"/>
  </w:style>
  <w:style w:type="paragraph" w:customStyle="1" w:styleId="DFCFAC28CB7B440B9B1F4A30E5F0CE46">
    <w:name w:val="DFCFAC28CB7B440B9B1F4A30E5F0CE46"/>
    <w:rsid w:val="00A818B2"/>
  </w:style>
  <w:style w:type="paragraph" w:customStyle="1" w:styleId="1817268F60054346809BEB4674B2FF86">
    <w:name w:val="1817268F60054346809BEB4674B2FF86"/>
    <w:rsid w:val="00A818B2"/>
  </w:style>
  <w:style w:type="paragraph" w:customStyle="1" w:styleId="D221528166DB4E9EB11AEB7CF63A50DD">
    <w:name w:val="D221528166DB4E9EB11AEB7CF63A50DD"/>
    <w:rsid w:val="00A818B2"/>
  </w:style>
  <w:style w:type="paragraph" w:customStyle="1" w:styleId="F7A4DB37ED5B430D891B1713831DD688">
    <w:name w:val="F7A4DB37ED5B430D891B1713831DD688"/>
    <w:rsid w:val="00A818B2"/>
  </w:style>
  <w:style w:type="paragraph" w:customStyle="1" w:styleId="34464CFDA4EC4E2D872904604674EC35">
    <w:name w:val="34464CFDA4EC4E2D872904604674EC35"/>
    <w:rsid w:val="00A818B2"/>
  </w:style>
  <w:style w:type="paragraph" w:customStyle="1" w:styleId="64ED336D09C14ADC886AE5D239EAC0DB">
    <w:name w:val="64ED336D09C14ADC886AE5D239EAC0DB"/>
    <w:rsid w:val="00A818B2"/>
  </w:style>
  <w:style w:type="paragraph" w:customStyle="1" w:styleId="A01049CA818C4855A489E90D9D1F610A">
    <w:name w:val="A01049CA818C4855A489E90D9D1F610A"/>
    <w:rsid w:val="00A81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компании</Template>
  <TotalTime>74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Мы добровольцы!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</dc:creator>
  <cp:lastModifiedBy>Diana</cp:lastModifiedBy>
  <cp:revision>2</cp:revision>
  <dcterms:created xsi:type="dcterms:W3CDTF">2018-03-04T20:58:00Z</dcterms:created>
  <dcterms:modified xsi:type="dcterms:W3CDTF">2018-03-05T17:28:00Z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