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МУНИЦИПАЛЬНОЕ  ДОШКОЛЬНОЕ  ОБРАЗОВАТЕЛЬНОЕ  УЧРЕЖДЕНИЕ </w:t>
      </w:r>
    </w:p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«ДЕТСКИЙ  САД  № 21  «УМКА»</w:t>
      </w:r>
    </w:p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:rsidR="006F62AB" w:rsidRPr="00352BF1" w:rsidRDefault="006F62AB" w:rsidP="00352B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село Совхоз «Боровский»</w:t>
      </w:r>
      <w:r w:rsidRPr="00352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F62AB" w:rsidRPr="00352BF1" w:rsidRDefault="006F62AB" w:rsidP="00352B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4"/>
          <w:szCs w:val="44"/>
        </w:rPr>
        <w:t>ОСЕННИЙ МАРАФОН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(Для детей средней – подготовительной групп)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241153">
        <w:rPr>
          <w:b/>
          <w:bCs/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340.5pt;height:255.75pt;visibility:visible">
            <v:imagedata r:id="rId4" o:title=""/>
          </v:shape>
        </w:pict>
      </w:r>
      <w:r>
        <w:rPr>
          <w:b/>
          <w:bCs/>
          <w:color w:val="000000"/>
          <w:sz w:val="27"/>
          <w:szCs w:val="27"/>
        </w:rPr>
        <w:t xml:space="preserve">          </w:t>
      </w: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Провели:          воспитатель         Луканина Л.Г.</w:t>
      </w:r>
      <w:r>
        <w:rPr>
          <w:b/>
          <w:bCs/>
          <w:color w:val="000000"/>
          <w:sz w:val="27"/>
          <w:szCs w:val="27"/>
        </w:rPr>
        <w:br/>
      </w:r>
    </w:p>
    <w:p w:rsidR="006F62AB" w:rsidRDefault="006F62AB" w:rsidP="0022098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Октябрь 2019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Pr="00352BF1" w:rsidRDefault="006F62AB" w:rsidP="00352BF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 Привлечь детей к здоровому образу жизни через спортивные соревнования.</w:t>
      </w:r>
      <w:r>
        <w:rPr>
          <w:b/>
          <w:bCs/>
          <w:color w:val="000000"/>
          <w:sz w:val="27"/>
          <w:szCs w:val="27"/>
        </w:rPr>
        <w:br/>
        <w:t>Задачи: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Оздоровительные: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Способствовать укреплению опорно – двигательного аппарата и формированию правильной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>осанки.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Образовательные: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Формировать двигательные умения и навыки;</w:t>
      </w:r>
      <w:r>
        <w:rPr>
          <w:color w:val="000000"/>
          <w:sz w:val="27"/>
          <w:szCs w:val="27"/>
        </w:rPr>
        <w:br/>
        <w:t xml:space="preserve"> представление детей об оздоровительном воздействии</w:t>
      </w:r>
      <w:r>
        <w:rPr>
          <w:color w:val="000000"/>
          <w:sz w:val="27"/>
          <w:szCs w:val="27"/>
        </w:rPr>
        <w:br/>
        <w:t>физических упражнений на организм;</w:t>
      </w:r>
      <w:r>
        <w:rPr>
          <w:color w:val="000000"/>
          <w:sz w:val="27"/>
          <w:szCs w:val="27"/>
        </w:rPr>
        <w:br/>
        <w:t>обучать игре в команде.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Развивающие: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Развивать быстроту, силу, ловкость, меткость, память.</w:t>
      </w:r>
      <w:r>
        <w:rPr>
          <w:color w:val="000000"/>
          <w:sz w:val="27"/>
          <w:szCs w:val="27"/>
        </w:rPr>
        <w:br/>
        <w:t>развивать интерес к спортивным играм;</w:t>
      </w:r>
      <w:r>
        <w:rPr>
          <w:color w:val="000000"/>
          <w:sz w:val="27"/>
          <w:szCs w:val="27"/>
        </w:rPr>
        <w:br/>
        <w:t>развивать умение накидывать кольца на «слонов» на расстоянии;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Воспитательные: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Воспитывать в детях потребность в ежедневных физических упражнениях; </w:t>
      </w:r>
      <w:r>
        <w:rPr>
          <w:color w:val="000000"/>
          <w:sz w:val="27"/>
          <w:szCs w:val="27"/>
        </w:rPr>
        <w:br/>
        <w:t>развивать чувство товарищества, взаимопомощь, интерес к физической культуре.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Создать веселое настроение у участников соревнований.</w:t>
      </w:r>
      <w:r>
        <w:rPr>
          <w:color w:val="000000"/>
          <w:sz w:val="27"/>
          <w:szCs w:val="27"/>
        </w:rPr>
        <w:br/>
        <w:t>трудовая.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Предварительная работа: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Праздник проводится в спортивном зале. Необходимо подготовить спортивный инвентарь и украсить спортивный зал разноцветными флажками и осенними листьями.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Воспитатели и дети рисуют эмблемы команд.</w:t>
      </w:r>
    </w:p>
    <w:p w:rsidR="006F62AB" w:rsidRPr="00352BF1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Количество участников – 2 команды.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 xml:space="preserve"> Здравствуйте! Я рада приветствовать вас уважаемые дети, участники соревнований и болельщики. Внимание! Внимание! В нашем спортивном зале стартует Осенний марафон. 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</w:t>
      </w:r>
      <w:r>
        <w:rPr>
          <w:color w:val="000000"/>
          <w:sz w:val="27"/>
          <w:szCs w:val="27"/>
        </w:rPr>
        <w:t>: Реют знамена над стадионом,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Радостно песни всюду звучат,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 шагают стройной колонной,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садике нашем осенний парад.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Осеннему марафону любой ребенок рад.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Посетила Осень наш любимый детсад.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1-й ребенок</w:t>
      </w:r>
      <w:r>
        <w:rPr>
          <w:color w:val="000000"/>
          <w:sz w:val="27"/>
          <w:szCs w:val="27"/>
        </w:rPr>
        <w:t>: Соревнуйтесь не робея,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победа не легка,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Но, надейтесь на удачу-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она придет всегда.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2-й ребенок</w:t>
      </w:r>
      <w:r>
        <w:rPr>
          <w:color w:val="000000"/>
          <w:sz w:val="27"/>
          <w:szCs w:val="27"/>
        </w:rPr>
        <w:t>: Пусть от севера до юга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Всюду есть у нас друзья.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без спорта, как без друга,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Никому прожить нельзя.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3-й ребенок</w:t>
      </w:r>
      <w:r>
        <w:rPr>
          <w:color w:val="000000"/>
          <w:sz w:val="27"/>
          <w:szCs w:val="27"/>
        </w:rPr>
        <w:t>: Физкультурники нужны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Ловкие и смелые.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день у нас в саду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зарядку делаем.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4-й ребенок</w:t>
      </w:r>
      <w:r>
        <w:rPr>
          <w:color w:val="000000"/>
          <w:sz w:val="27"/>
          <w:szCs w:val="27"/>
        </w:rPr>
        <w:t>: Мы зарядку любим очень,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быть здоровым хочет,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Сильным, смелым вырастать,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Чемпионом новым стать.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Дружно солнцу улыбнитесь,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разминку становитесь.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выполняют упражнения с элементами детской аэробики под музыку.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Ведущий: Разминку провели отлично. Команды встают на свои места, мы начинаем наши эстафеты.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1-я эстафета : В огороде густо выросла капуста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«КАПУСТНЫЙ МАРАФОН».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Передают вилок капусты вверху, последний игрок становится вперед.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6291">
        <w:rPr>
          <w:noProof/>
        </w:rPr>
        <w:pict>
          <v:shape id="Рисунок 10" o:spid="_x0000_i1026" type="#_x0000_t75" style="width:255.75pt;height:340.5pt;visibility:visible">
            <v:imagedata r:id="rId5" o:title=""/>
          </v:shape>
        </w:pic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6291">
        <w:rPr>
          <w:noProof/>
        </w:rPr>
        <w:pict>
          <v:shape id="Рисунок 13" o:spid="_x0000_i1027" type="#_x0000_t75" style="width:274.5pt;height:205.5pt;visibility:visible">
            <v:imagedata r:id="rId6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2-я эстафета: </w:t>
      </w:r>
      <w:r>
        <w:rPr>
          <w:b/>
          <w:bCs/>
          <w:color w:val="000000"/>
          <w:sz w:val="27"/>
          <w:szCs w:val="27"/>
        </w:rPr>
        <w:t>«ЛУКОВЫЙ СНАЙПЕР»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Участники бросают луковицы в корзину.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3-я эстафета: В небе тучка ой-ой-ой, все бегут, спешат домой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6291">
        <w:rPr>
          <w:noProof/>
        </w:rPr>
        <w:pict>
          <v:shape id="Рисунок 7" o:spid="_x0000_i1028" type="#_x0000_t75" style="width:221.25pt;height:297.75pt;visibility:visible">
            <v:imagedata r:id="rId7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«БЕГ С ЗОНТОМ».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Бег с зонтом до стойки и обратно.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241153">
        <w:rPr>
          <w:noProof/>
          <w:color w:val="000000"/>
          <w:sz w:val="27"/>
          <w:szCs w:val="27"/>
        </w:rPr>
        <w:pict>
          <v:shape id="Рисунок 17" o:spid="_x0000_i1029" type="#_x0000_t75" style="width:363pt;height:272.25pt;visibility:visible">
            <v:imagedata r:id="rId8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pict>
          <v:shape id="Рисунок 18" o:spid="_x0000_s1026" type="#_x0000_t75" style="position:absolute;margin-left:0;margin-top:5.2pt;width:291.75pt;height:218.8pt;z-index:251658240;visibility:visible;mso-position-horizontal-relative:margin">
            <v:imagedata r:id="rId9" o:title=""/>
            <w10:wrap type="square" anchorx="margin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Pr="009E5406" w:rsidRDefault="006F62AB" w:rsidP="009E5406">
      <w:pPr>
        <w:rPr>
          <w:lang w:eastAsia="ru-RU"/>
        </w:rPr>
      </w:pPr>
    </w:p>
    <w:p w:rsidR="006F62AB" w:rsidRPr="009E5406" w:rsidRDefault="006F62AB" w:rsidP="009E5406">
      <w:pPr>
        <w:rPr>
          <w:lang w:eastAsia="ru-RU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241153">
        <w:rPr>
          <w:noProof/>
          <w:color w:val="000000"/>
          <w:sz w:val="27"/>
          <w:szCs w:val="27"/>
        </w:rPr>
        <w:pict>
          <v:shape id="Рисунок 19" o:spid="_x0000_i1030" type="#_x0000_t75" style="width:294pt;height:220.5pt;visibility:visible">
            <v:imagedata r:id="rId10" o:title=""/>
          </v:shape>
        </w:pict>
      </w:r>
      <w:r>
        <w:rPr>
          <w:color w:val="000000"/>
          <w:sz w:val="27"/>
          <w:szCs w:val="27"/>
        </w:rPr>
        <w:br w:type="textWrapping" w:clear="all"/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ИГРА: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4-я эстафета: Не страшны мне дождь и гром, я качу картошку в дом.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«КАРТОФЕЛЬНЫЙ ГОЛЬФ».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одного игрока из команды в руках клюшка, он катит картофель в лунку.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241153">
        <w:rPr>
          <w:noProof/>
          <w:color w:val="000000"/>
          <w:sz w:val="27"/>
          <w:szCs w:val="27"/>
        </w:rPr>
        <w:pict>
          <v:shape id="Рисунок 20" o:spid="_x0000_i1031" type="#_x0000_t75" style="width:345.75pt;height:259.5pt;visibility:visible">
            <v:imagedata r:id="rId11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6291">
        <w:rPr>
          <w:noProof/>
        </w:rPr>
        <w:pict>
          <v:shape id="Рисунок 5" o:spid="_x0000_i1032" type="#_x0000_t75" style="width:151.5pt;height:202.5pt;visibility:visible">
            <v:imagedata r:id="rId12" o:title=""/>
          </v:shape>
        </w:pict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Pr="00B86291">
        <w:rPr>
          <w:noProof/>
        </w:rPr>
        <w:pict>
          <v:shape id="Рисунок 12" o:spid="_x0000_i1033" type="#_x0000_t75" style="width:153pt;height:206.25pt;flip:x;visibility:visible">
            <v:imagedata r:id="rId13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r w:rsidRPr="00B86291">
        <w:rPr>
          <w:noProof/>
        </w:rPr>
        <w:pict>
          <v:shape id="Рисунок 1" o:spid="_x0000_i1034" type="#_x0000_t75" style="width:255pt;height:191.25pt;visibility:visible">
            <v:imagedata r:id="rId14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6291">
        <w:rPr>
          <w:noProof/>
        </w:rPr>
        <w:pict>
          <v:shape id="Рисунок 11" o:spid="_x0000_i1035" type="#_x0000_t75" style="width:180.75pt;height:240.75pt;visibility:visible">
            <v:imagedata r:id="rId15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5-я эстафета: </w:t>
      </w:r>
      <w:r>
        <w:rPr>
          <w:b/>
          <w:bCs/>
          <w:color w:val="000000"/>
          <w:sz w:val="27"/>
          <w:szCs w:val="27"/>
        </w:rPr>
        <w:t>«ВИТАМИННАЯ ТАРЕЛКА».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Участники сортируют фрукты и овощи на разные тарелки.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241153">
        <w:rPr>
          <w:noProof/>
          <w:color w:val="000000"/>
          <w:sz w:val="27"/>
          <w:szCs w:val="27"/>
        </w:rPr>
        <w:pict>
          <v:shape id="Рисунок 16" o:spid="_x0000_i1036" type="#_x0000_t75" style="width:328.5pt;height:246pt;visibility:visible">
            <v:imagedata r:id="rId16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pict>
          <v:shape id="Рисунок 15" o:spid="_x0000_s1027" type="#_x0000_t75" style="position:absolute;margin-left:0;margin-top:0;width:323.75pt;height:242.8pt;z-index:251657216;visibility:visible;mso-position-horizontal:left;mso-position-vertical:top">
            <v:imagedata r:id="rId17" o:title=""/>
            <w10:wrap type="square"/>
          </v:shape>
        </w:pict>
      </w:r>
      <w:r>
        <w:rPr>
          <w:color w:val="000000"/>
          <w:sz w:val="27"/>
          <w:szCs w:val="27"/>
        </w:rPr>
        <w:br w:type="textWrapping" w:clear="all"/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6-я эстафета: Дружно мы играем, детей в пугало наряжаем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«ПУГАЛО ОГОРОДНОЕ».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Pr="00B86291">
        <w:rPr>
          <w:noProof/>
        </w:rPr>
        <w:pict>
          <v:shape id="Рисунок 6" o:spid="_x0000_i1037" type="#_x0000_t75" style="width:168.75pt;height:300pt;flip:x;visibility:visible">
            <v:imagedata r:id="rId18" o:title=""/>
          </v:shape>
        </w:pic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командой наряжают одного игрока.</w:t>
      </w:r>
      <w:r w:rsidRPr="00987BDA">
        <w:t xml:space="preserve"> 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«Веселый огород».</w:t>
      </w:r>
    </w:p>
    <w:p w:rsidR="006F62AB" w:rsidRDefault="006F62AB" w:rsidP="002C5F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.</w:t>
      </w:r>
    </w:p>
    <w:p w:rsidR="006F62AB" w:rsidRDefault="006F62AB">
      <w:r w:rsidRPr="00B86291">
        <w:rPr>
          <w:noProof/>
          <w:lang w:eastAsia="ru-RU"/>
        </w:rPr>
        <w:pict>
          <v:shape id="Рисунок 14" o:spid="_x0000_i1038" type="#_x0000_t75" style="width:380.25pt;height:285pt;visibility:visible">
            <v:imagedata r:id="rId17" o:title=""/>
          </v:shape>
        </w:pict>
      </w:r>
      <w:bookmarkStart w:id="0" w:name="_GoBack"/>
      <w:bookmarkEnd w:id="0"/>
    </w:p>
    <w:p w:rsidR="006F62AB" w:rsidRDefault="006F62AB" w:rsidP="009A709E">
      <w:pPr>
        <w:pStyle w:val="NormalWeb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Поздравление  команд</w:t>
      </w:r>
    </w:p>
    <w:sectPr w:rsidR="006F62AB" w:rsidSect="0022098C">
      <w:pgSz w:w="11906" w:h="16838"/>
      <w:pgMar w:top="709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FCE"/>
    <w:rsid w:val="00022206"/>
    <w:rsid w:val="001A6867"/>
    <w:rsid w:val="0020288E"/>
    <w:rsid w:val="0022098C"/>
    <w:rsid w:val="002343C0"/>
    <w:rsid w:val="00241153"/>
    <w:rsid w:val="002C5FCE"/>
    <w:rsid w:val="003025E8"/>
    <w:rsid w:val="00352BF1"/>
    <w:rsid w:val="0035603C"/>
    <w:rsid w:val="0036253D"/>
    <w:rsid w:val="003A2A60"/>
    <w:rsid w:val="0048489F"/>
    <w:rsid w:val="005B3D3B"/>
    <w:rsid w:val="006B4231"/>
    <w:rsid w:val="006F62AB"/>
    <w:rsid w:val="00732FE0"/>
    <w:rsid w:val="007E3633"/>
    <w:rsid w:val="008A1BF8"/>
    <w:rsid w:val="008D10B0"/>
    <w:rsid w:val="009215A2"/>
    <w:rsid w:val="00987BDA"/>
    <w:rsid w:val="009A709E"/>
    <w:rsid w:val="009E3CB5"/>
    <w:rsid w:val="009E5406"/>
    <w:rsid w:val="00B86291"/>
    <w:rsid w:val="00BF3D8F"/>
    <w:rsid w:val="00C3257A"/>
    <w:rsid w:val="00C5452A"/>
    <w:rsid w:val="00C64989"/>
    <w:rsid w:val="00CD3105"/>
    <w:rsid w:val="00CE3F2F"/>
    <w:rsid w:val="00D474AF"/>
    <w:rsid w:val="00E34C92"/>
    <w:rsid w:val="00FA1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FE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4">
    <w:name w:val="c14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DefaultParagraphFont"/>
    <w:uiPriority w:val="99"/>
    <w:rsid w:val="002C5FCE"/>
  </w:style>
  <w:style w:type="character" w:customStyle="1" w:styleId="c5">
    <w:name w:val="c5"/>
    <w:basedOn w:val="DefaultParagraphFont"/>
    <w:uiPriority w:val="99"/>
    <w:rsid w:val="002C5FCE"/>
  </w:style>
  <w:style w:type="character" w:customStyle="1" w:styleId="c3">
    <w:name w:val="c3"/>
    <w:basedOn w:val="DefaultParagraphFont"/>
    <w:uiPriority w:val="99"/>
    <w:rsid w:val="002C5FCE"/>
  </w:style>
  <w:style w:type="paragraph" w:customStyle="1" w:styleId="c9">
    <w:name w:val="c9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2C5FCE"/>
  </w:style>
  <w:style w:type="character" w:customStyle="1" w:styleId="c16">
    <w:name w:val="c16"/>
    <w:basedOn w:val="DefaultParagraphFont"/>
    <w:uiPriority w:val="99"/>
    <w:rsid w:val="002C5FCE"/>
  </w:style>
  <w:style w:type="paragraph" w:customStyle="1" w:styleId="c23">
    <w:name w:val="c23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DefaultParagraphFont"/>
    <w:uiPriority w:val="99"/>
    <w:rsid w:val="002C5FCE"/>
  </w:style>
  <w:style w:type="character" w:customStyle="1" w:styleId="c22">
    <w:name w:val="c22"/>
    <w:basedOn w:val="DefaultParagraphFont"/>
    <w:uiPriority w:val="99"/>
    <w:rsid w:val="002C5FCE"/>
  </w:style>
  <w:style w:type="character" w:customStyle="1" w:styleId="c24">
    <w:name w:val="c24"/>
    <w:basedOn w:val="DefaultParagraphFont"/>
    <w:uiPriority w:val="99"/>
    <w:rsid w:val="002C5FCE"/>
  </w:style>
  <w:style w:type="paragraph" w:styleId="NormalWeb">
    <w:name w:val="Normal (Web)"/>
    <w:basedOn w:val="Normal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07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296</TotalTime>
  <Pages>9</Pages>
  <Words>487</Words>
  <Characters>2776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Луканины</cp:lastModifiedBy>
  <cp:revision>4</cp:revision>
  <dcterms:created xsi:type="dcterms:W3CDTF">2019-10-09T12:23:00Z</dcterms:created>
  <dcterms:modified xsi:type="dcterms:W3CDTF">2019-10-12T15:48:00Z</dcterms:modified>
</cp:coreProperties>
</file>