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EC" w:rsidRPr="00EE7D71" w:rsidRDefault="00B335EC" w:rsidP="00EE7D71">
      <w:pPr>
        <w:spacing w:after="75" w:line="390" w:lineRule="atLeast"/>
        <w:outlineLvl w:val="0"/>
        <w:rPr>
          <w:rFonts w:ascii="Arial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B335EC" w:rsidRDefault="00B335EC" w:rsidP="00D13242">
      <w:pPr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1324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Экскурсия  для детей 5-6 лет</w:t>
      </w:r>
    </w:p>
    <w:p w:rsidR="00B335EC" w:rsidRDefault="00B335EC" w:rsidP="00D13242">
      <w:pPr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1324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Улицы моего села</w:t>
      </w:r>
      <w:r w:rsidRPr="00D1324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B335EC" w:rsidRDefault="00B335EC" w:rsidP="00D13242">
      <w:pPr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октябрь 2018</w:t>
      </w:r>
    </w:p>
    <w:p w:rsidR="00B335EC" w:rsidRDefault="00B335EC" w:rsidP="00D13242">
      <w:pPr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Провели: Луканина Л.Г.</w:t>
      </w:r>
    </w:p>
    <w:p w:rsidR="00B335EC" w:rsidRPr="00D13242" w:rsidRDefault="00B335EC" w:rsidP="00D13242">
      <w:pPr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       Федулова О.Г.</w:t>
      </w:r>
    </w:p>
    <w:p w:rsidR="00B335EC" w:rsidRPr="00EE7D71" w:rsidRDefault="00B335EC" w:rsidP="00EE7D71">
      <w:pPr>
        <w:spacing w:after="150" w:line="315" w:lineRule="atLeast"/>
        <w:jc w:val="both"/>
        <w:rPr>
          <w:rFonts w:ascii="Trebuchet MS" w:hAnsi="Trebuchet MS" w:cs="Trebuchet MS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hAnsi="Trebuchet MS" w:cs="Trebuchet MS"/>
          <w:b/>
          <w:bCs/>
          <w:color w:val="CC0066"/>
          <w:sz w:val="32"/>
          <w:szCs w:val="32"/>
          <w:lang w:eastAsia="ru-RU"/>
        </w:rPr>
        <w:t xml:space="preserve">       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6.25pt;height:275.25pt;rotation:90;visibility:visible">
            <v:imagedata r:id="rId4" o:title=""/>
          </v:shape>
        </w:pict>
      </w:r>
    </w:p>
    <w:p w:rsidR="00B335EC" w:rsidRPr="000D4372" w:rsidRDefault="00B335EC" w:rsidP="000D4372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Воспитывать у детей чувство патриотизма, любви к Родине,  к родному селу.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уточнить и расширить знания детей о названиях улиц села;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дать представления о том, почему так названы улицы нашего села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продолжать воспитывать любовь к своей малой Родине.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35EC" w:rsidRPr="000D4372" w:rsidRDefault="00B335EC" w:rsidP="000D4372">
      <w:pPr>
        <w:spacing w:line="240" w:lineRule="auto"/>
        <w:ind w:left="-567"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Сегодня, ребята, я вам предлагаю отправиться на экскурсию по улицам нашего села. села.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(Аудиозапись «Есть улицы центральные» в исполнении Ю. Антонова.…)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Был, говорят, где-то случай такой,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Ехали люди с работы домой.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Только доехали, вдруг – чудеса: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Все позабыли свои адреса.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Ищут, волнуются, смотрят кругом,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Где эта улица? Где этот дом?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Ищут водители: «Где наш гараж? »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Мечутся жители: «Где наш этаж? »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Всё перепуталось, всё заблудилось!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К счастью, такое лишь в сказке случилось.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Я рассказала про это нарочно,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Чтобы проверить, знаешь ли, точно,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Где ты живёшь?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Где построен твой дом?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 хорошо ли ты с домом знаком?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Мы отправляемся в путь по улицам нашего села. Зачем улицам дают названия?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(Ответы детей.)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чтобы знать где ты живешь, чтобы точно знать местонахождения определенных зданий и построек. А почему именно такие названия дают улицам? Например, улица Садовая, Молодежная , Центральная, Дачная, Каштановая…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(Ответы детей.)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Правильно, люди хотят, чтобы название улицы было красивым, а еще их так называют, если рядом расположен сад, поле, много растет цветов. А какие еще есть названия улиц в селе?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(Ответы детей.)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Какие общественные здания есть на улице Центральной?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Дети: -  Детский сад. Магазины.  Парк .  Почтовое отделение. Библиотека.  Здание сельского совета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 xml:space="preserve">Ребенок: </w:t>
      </w:r>
    </w:p>
    <w:p w:rsidR="00B335EC" w:rsidRPr="000D4372" w:rsidRDefault="00B335EC" w:rsidP="00270696">
      <w:pPr>
        <w:spacing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Центральной я хожу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Про нее все расскажу.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Магазин, библиотека.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Много здесь жилых домов.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И деревьев и цветов.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Есть огромный парк и детский сад.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Жить на Центральной , я очень рад!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Воспитатель: Правильно, молодцы. А сейчас, я предлагаю поиграть в игру «Моя улица» (на столах лежат карточки с картинками). Вам необходимо подобрать буквы к первым звукам с картинки. Например, на картинке груша – звук «г», под каждую картинку надо поместить соответствующую букву. В конце, мы еще раз вспомним названия улиц села (дети выполняют работу).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Лиза, название какой улицы ты сложила? А ты, Марина?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(Ответы 4-5 детей)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Воспитатель: Молодцы, все справились с заданием. А теперь, найдите улицу, где живет ваша бабушка, ваш друг. Вспомните, как она называется, и по картинкам карточки определите название. Молодцы, и это задание вы одолели.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Вам нравится название вашей улицы?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На улице, с каким названием, вам бы хотелось жить? 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Если бы вам представилась возможность назвать новую улицу в селе, то, какое название вы бы ей дали?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(Ответы детей)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Какие пословицы вы знаете о доме, о своей малой Родине?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Дети: - Везде хорошо, а дома лучше.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Всякому мила своя сторона.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- Береги землю родимую, как мать любимую.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Ребенок: Цвети, село мое родное!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Цвети, все краше сотни лет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Ты на земле одно такое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Не знай ни горести, ни бед.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D4372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D43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 любой стране, в любом городе люди хотят увековечить память о выдающихся, знаменитых личностях, помнят о них и гордятся ими. Много улиц в нашем селе, каждая носит имя человека, который заслужил это право. Если кто-то из вас проживёт жизнь достойно, одна из улиц будет носить и ваше имя.</w:t>
      </w:r>
    </w:p>
    <w:p w:rsidR="00B335EC" w:rsidRDefault="00B335EC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6" alt="https://apf.mail.ru/cgi-bin/readmsg?id=15385529820000000125;0;1&amp;af_preview=1&amp;exif=1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27" alt="https://apf.mail.ru/cgi-bin/readmsg?id=15385529820000000125;0;1&amp;af_preview=1&amp;exif=1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B335EC" w:rsidRPr="00D13242" w:rsidRDefault="00B335EC" w:rsidP="000D4372">
      <w:pPr>
        <w:ind w:left="-142"/>
        <w:rPr>
          <w:b/>
          <w:bCs/>
        </w:rPr>
      </w:pPr>
      <w:r>
        <w:rPr>
          <w:noProof/>
          <w:lang w:eastAsia="ru-RU"/>
        </w:rPr>
      </w:r>
      <w:r w:rsidRPr="00891BA5">
        <w:rPr>
          <w:noProof/>
          <w:lang w:eastAsia="ru-RU"/>
        </w:rPr>
        <w:pict>
          <v:rect id="Прямоугольник 2" o:spid="_x0000_s1028" alt="Описание: https://apf.mail.ru/cgi-bin/readmsg?id=15385529820000000125;0;3&amp;af_preview=1&amp;exif=1" style="width:274.5pt;height:24pt;visibility:visible;mso-position-horizontal-relative:char;mso-position-vertical-relative:line" filled="f" stroked="f">
            <o:lock v:ext="edit" aspectratio="t"/>
            <v:textbox>
              <w:txbxContent>
                <w:p w:rsidR="00B335EC" w:rsidRPr="00D13242" w:rsidRDefault="00B335EC" w:rsidP="000D43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2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Улица Молодежная</w:t>
                  </w:r>
                </w:p>
              </w:txbxContent>
            </v:textbox>
            <w10:anchorlock/>
          </v:rect>
        </w:pict>
      </w:r>
      <w:r>
        <w:rPr>
          <w:b/>
          <w:bCs/>
        </w:rPr>
        <w:t xml:space="preserve">                         </w:t>
      </w:r>
      <w:r w:rsidRPr="00891BA5">
        <w:rPr>
          <w:b/>
          <w:bCs/>
          <w:noProof/>
          <w:lang w:eastAsia="ru-RU"/>
        </w:rPr>
        <w:pict>
          <v:shape id="Рисунок 7" o:spid="_x0000_i1029" type="#_x0000_t75" style="width:230.25pt;height:224.25pt;rotation:90;visibility:visible">
            <v:imagedata r:id="rId5" o:title=""/>
          </v:shape>
        </w:pic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pict>
          <v:shape id="Рисунок 9" o:spid="_x0000_i1030" type="#_x0000_t75" style="width:230.25pt;height:172.5pt;rotation:90;visibility:visible">
            <v:imagedata r:id="rId6" o:title=""/>
          </v:shape>
        </w:pict>
      </w:r>
    </w:p>
    <w:p w:rsidR="00B335EC" w:rsidRDefault="00B335EC" w:rsidP="000D4372">
      <w:pPr>
        <w:ind w:left="1701" w:hanging="1701"/>
      </w:pPr>
      <w:r>
        <w:t xml:space="preserve">                                            </w:t>
      </w:r>
      <w:r>
        <w:rPr>
          <w:noProof/>
          <w:lang w:eastAsia="ru-RU"/>
        </w:rPr>
        <w:pict>
          <v:shape id="Рисунок 8" o:spid="_x0000_i1031" type="#_x0000_t75" style="width:249.75pt;height:187.5pt;rotation:180;visibility:visible">
            <v:imagedata r:id="rId7" o:title=""/>
          </v:shape>
        </w:pict>
      </w:r>
      <w:r>
        <w:t xml:space="preserve">          </w:t>
      </w:r>
    </w:p>
    <w:p w:rsidR="00B335EC" w:rsidRDefault="00B335EC" w:rsidP="00D13242">
      <w:pPr>
        <w:ind w:left="-567"/>
      </w:pPr>
      <w:r>
        <w:rPr>
          <w:noProof/>
          <w:lang w:eastAsia="ru-RU"/>
        </w:rPr>
        <w:t xml:space="preserve">          </w:t>
      </w:r>
    </w:p>
    <w:p w:rsidR="00B335EC" w:rsidRPr="00D13242" w:rsidRDefault="00B335EC" w:rsidP="00D1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Централь</w:t>
      </w:r>
      <w:r w:rsidRPr="00D13242">
        <w:rPr>
          <w:rFonts w:ascii="Times New Roman" w:hAnsi="Times New Roman" w:cs="Times New Roman"/>
          <w:sz w:val="28"/>
          <w:szCs w:val="28"/>
        </w:rPr>
        <w:t>ная</w:t>
      </w:r>
    </w:p>
    <w:p w:rsidR="00B335EC" w:rsidRDefault="00B335EC"/>
    <w:p w:rsidR="00B335EC" w:rsidRDefault="00B335EC">
      <w:r>
        <w:rPr>
          <w:noProof/>
          <w:lang w:eastAsia="ru-RU"/>
        </w:rPr>
        <w:pict>
          <v:shape id="Рисунок 11" o:spid="_x0000_s1029" type="#_x0000_t75" style="position:absolute;margin-left:228.35pt;margin-top:4.9pt;width:145.3pt;height:193.6pt;z-index:251658240;visibility:visible">
            <v:imagedata r:id="rId8" o:title=""/>
            <w10:wrap type="square"/>
            <w10:anchorlock/>
          </v:shape>
        </w:pict>
      </w:r>
      <w:r>
        <w:rPr>
          <w:noProof/>
          <w:lang w:eastAsia="ru-RU"/>
        </w:rPr>
        <w:pict>
          <v:shape id="Рисунок 10" o:spid="_x0000_i1032" type="#_x0000_t75" style="width:193.5pt;height:145.5pt;rotation:90;visibility:visible">
            <v:imagedata r:id="rId9" o:title=""/>
          </v:shape>
        </w:pict>
      </w:r>
    </w:p>
    <w:p w:rsidR="00B335EC" w:rsidRDefault="00B335EC"/>
    <w:p w:rsidR="00B335EC" w:rsidRDefault="00B335EC">
      <w:r>
        <w:t xml:space="preserve">                             </w:t>
      </w:r>
      <w:r>
        <w:rPr>
          <w:noProof/>
          <w:lang w:eastAsia="ru-RU"/>
        </w:rPr>
        <w:pict>
          <v:shape id="Рисунок 12" o:spid="_x0000_i1033" type="#_x0000_t75" style="width:275.25pt;height:206.25pt;rotation:180;visibility:visible">
            <v:imagedata r:id="rId10" o:title=""/>
          </v:shape>
        </w:pict>
      </w:r>
      <w:r>
        <w:br w:type="textWrapping" w:clear="all"/>
      </w:r>
    </w:p>
    <w:p w:rsidR="00B335EC" w:rsidRDefault="00B335EC"/>
    <w:p w:rsidR="00B335EC" w:rsidRPr="000D4372" w:rsidRDefault="00B335EC" w:rsidP="000D4372">
      <w:r>
        <w:t xml:space="preserve">                                     </w:t>
      </w:r>
      <w:r>
        <w:rPr>
          <w:noProof/>
          <w:lang w:eastAsia="ru-RU"/>
        </w:rPr>
        <w:pict>
          <v:shape id="Рисунок 13" o:spid="_x0000_i1034" type="#_x0000_t75" style="width:249.75pt;height:187.5pt;rotation:180;visibility:visible">
            <v:imagedata r:id="rId11" o:title=""/>
          </v:shape>
        </w:pict>
      </w:r>
    </w:p>
    <w:p w:rsidR="00B335EC" w:rsidRPr="00D13242" w:rsidRDefault="00B335EC" w:rsidP="000D4372">
      <w:pPr>
        <w:tabs>
          <w:tab w:val="left" w:pos="3720"/>
          <w:tab w:val="center" w:pos="5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13242">
        <w:rPr>
          <w:rFonts w:ascii="Times New Roman" w:hAnsi="Times New Roman" w:cs="Times New Roman"/>
          <w:sz w:val="28"/>
          <w:szCs w:val="28"/>
        </w:rPr>
        <w:t xml:space="preserve">Улица </w:t>
      </w:r>
      <w:r>
        <w:rPr>
          <w:rFonts w:ascii="Times New Roman" w:hAnsi="Times New Roman" w:cs="Times New Roman"/>
          <w:sz w:val="28"/>
          <w:szCs w:val="28"/>
        </w:rPr>
        <w:t>Дачная</w:t>
      </w:r>
    </w:p>
    <w:p w:rsidR="00B335EC" w:rsidRDefault="00B335EC">
      <w:r>
        <w:rPr>
          <w:noProof/>
          <w:lang w:eastAsia="ru-RU"/>
        </w:rPr>
        <w:pict>
          <v:shape id="Рисунок 14" o:spid="_x0000_i1035" type="#_x0000_t75" style="width:235.5pt;height:172.5pt;rotation:90;visibility:visible">
            <v:imagedata r:id="rId12" o:title=""/>
          </v:shape>
        </w:pict>
      </w:r>
      <w:r>
        <w:t xml:space="preserve">                           </w:t>
      </w:r>
      <w:r>
        <w:rPr>
          <w:noProof/>
          <w:lang w:eastAsia="ru-RU"/>
        </w:rPr>
        <w:pict>
          <v:shape id="Рисунок 15" o:spid="_x0000_i1036" type="#_x0000_t75" style="width:235.5pt;height:172.5pt;rotation:90;visibility:visible">
            <v:imagedata r:id="rId13" o:title=""/>
          </v:shape>
        </w:pict>
      </w:r>
    </w:p>
    <w:p w:rsidR="00B335EC" w:rsidRDefault="00B335EC">
      <w:r>
        <w:rPr>
          <w:noProof/>
          <w:lang w:eastAsia="ru-RU"/>
        </w:rPr>
        <w:t xml:space="preserve">                        </w:t>
      </w:r>
    </w:p>
    <w:p w:rsidR="00B335EC" w:rsidRDefault="00B335EC">
      <w:r>
        <w:rPr>
          <w:noProof/>
          <w:lang w:eastAsia="ru-RU"/>
        </w:rPr>
        <w:pict>
          <v:shape id="Рисунок 17" o:spid="_x0000_s1030" type="#_x0000_t75" style="position:absolute;margin-left:253.15pt;margin-top:-6.3pt;width:167.1pt;height:200.7pt;z-index:251659264;visibility:visible">
            <v:imagedata r:id="rId14" o:title="" cropbottom="15315f"/>
            <w10:wrap type="square"/>
            <w10:anchorlock/>
          </v:shape>
        </w:pict>
      </w:r>
      <w:r>
        <w:rPr>
          <w:noProof/>
          <w:lang w:eastAsia="ru-RU"/>
        </w:rPr>
        <w:pict>
          <v:shape id="Рисунок 16" o:spid="_x0000_i1037" type="#_x0000_t75" style="width:206.25pt;height:159.75pt;rotation:90;visibility:visible">
            <v:imagedata r:id="rId15" o:title=""/>
          </v:shape>
        </w:pict>
      </w:r>
    </w:p>
    <w:p w:rsidR="00B335EC" w:rsidRDefault="00B335EC"/>
    <w:p w:rsidR="00B335EC" w:rsidRDefault="00B335EC" w:rsidP="000D4372">
      <w:pPr>
        <w:ind w:left="2835"/>
      </w:pPr>
      <w:r>
        <w:br w:type="textWrapping" w:clear="all"/>
      </w:r>
      <w:r>
        <w:rPr>
          <w:noProof/>
          <w:lang w:eastAsia="ru-RU"/>
        </w:rPr>
        <w:pict>
          <v:shape id="Рисунок 18" o:spid="_x0000_i1038" type="#_x0000_t75" style="width:168pt;height:166.5pt;rotation:90;visibility:visible">
            <v:imagedata r:id="rId16" o:title=""/>
          </v:shape>
        </w:pict>
      </w:r>
    </w:p>
    <w:p w:rsidR="00B335EC" w:rsidRDefault="00B335EC"/>
    <w:sectPr w:rsidR="00B335EC" w:rsidSect="000D4372">
      <w:pgSz w:w="11906" w:h="16838"/>
      <w:pgMar w:top="28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EBB"/>
    <w:rsid w:val="000D4372"/>
    <w:rsid w:val="00210C8D"/>
    <w:rsid w:val="002403AC"/>
    <w:rsid w:val="00270696"/>
    <w:rsid w:val="002D10A1"/>
    <w:rsid w:val="003A0F17"/>
    <w:rsid w:val="003D65B0"/>
    <w:rsid w:val="00492BB4"/>
    <w:rsid w:val="004A26AE"/>
    <w:rsid w:val="00682228"/>
    <w:rsid w:val="00727315"/>
    <w:rsid w:val="00783EBB"/>
    <w:rsid w:val="00800BD6"/>
    <w:rsid w:val="00891BA5"/>
    <w:rsid w:val="009866F6"/>
    <w:rsid w:val="00AB5CEE"/>
    <w:rsid w:val="00B335EC"/>
    <w:rsid w:val="00D13242"/>
    <w:rsid w:val="00EE7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C8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E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7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7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531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531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753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560</Words>
  <Characters>3192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Экскурсия  для детей 5-6 лет</dc:title>
  <dc:subject/>
  <dc:creator>Пользователь Windows</dc:creator>
  <cp:keywords/>
  <dc:description/>
  <cp:lastModifiedBy>Луканины</cp:lastModifiedBy>
  <cp:revision>2</cp:revision>
  <cp:lastPrinted>2018-10-29T15:28:00Z</cp:lastPrinted>
  <dcterms:created xsi:type="dcterms:W3CDTF">2018-10-29T16:24:00Z</dcterms:created>
  <dcterms:modified xsi:type="dcterms:W3CDTF">2018-10-29T16:24:00Z</dcterms:modified>
</cp:coreProperties>
</file>